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64151" w:rsidRPr="00F64151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64151" w:rsidRPr="00F64151">
        <w:rPr>
          <w:rFonts w:ascii="Arial" w:hAnsi="Arial" w:cs="Arial"/>
          <w:b/>
          <w:sz w:val="24"/>
          <w:szCs w:val="24"/>
        </w:rPr>
        <w:t>RK-NZ.261.100.2022.JP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64151" w:rsidRPr="00F64151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64151" w:rsidRPr="00F64151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F64151" w:rsidRPr="00F64151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64151" w:rsidRPr="00F64151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F64151" w:rsidRPr="00F64151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64151" w:rsidRPr="0012157F" w:rsidTr="00974DF3">
        <w:tc>
          <w:tcPr>
            <w:tcW w:w="9104" w:type="dxa"/>
            <w:shd w:val="clear" w:color="auto" w:fill="D9D9D9"/>
          </w:tcPr>
          <w:p w:rsidR="00F64151" w:rsidRPr="0012157F" w:rsidRDefault="00F64151" w:rsidP="00974DF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64151" w:rsidRDefault="00F64151" w:rsidP="00974DF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64151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64151" w:rsidRPr="00C86421" w:rsidRDefault="00F64151" w:rsidP="00974DF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64151" w:rsidRDefault="00F64151" w:rsidP="00974DF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64151" w:rsidRPr="00C86421" w:rsidRDefault="00F64151" w:rsidP="00974DF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64151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64151">
        <w:rPr>
          <w:rFonts w:ascii="Arial" w:hAnsi="Arial" w:cs="Arial"/>
          <w:b/>
          <w:sz w:val="24"/>
          <w:szCs w:val="24"/>
        </w:rPr>
        <w:t>Stacje robocze (kpmutery PC) 3 zestawy oraz komputer przenośny dla Wydziału Zarządzania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64151" w:rsidRPr="00F64151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D3C" w:rsidRDefault="00DE6D3C" w:rsidP="0038231F">
      <w:pPr>
        <w:spacing w:after="0" w:line="240" w:lineRule="auto"/>
      </w:pPr>
      <w:r>
        <w:separator/>
      </w:r>
    </w:p>
  </w:endnote>
  <w:endnote w:type="continuationSeparator" w:id="0">
    <w:p w:rsidR="00DE6D3C" w:rsidRDefault="00DE6D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151" w:rsidRDefault="00F641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6415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6415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151" w:rsidRDefault="00F641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D3C" w:rsidRDefault="00DE6D3C" w:rsidP="0038231F">
      <w:pPr>
        <w:spacing w:after="0" w:line="240" w:lineRule="auto"/>
      </w:pPr>
      <w:r>
        <w:separator/>
      </w:r>
    </w:p>
  </w:footnote>
  <w:footnote w:type="continuationSeparator" w:id="0">
    <w:p w:rsidR="00DE6D3C" w:rsidRDefault="00DE6D3C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151" w:rsidRDefault="00F641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151" w:rsidRDefault="00F64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151" w:rsidRDefault="00F641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6D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6D3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4151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8DF5A40-0045-49F4-818D-9D2F5313A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3A24F-61C2-4D1B-AF3F-FC845C8A5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844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2022-11-15T07:31:00Z</dcterms:created>
  <dcterms:modified xsi:type="dcterms:W3CDTF">2022-11-15T07:31:00Z</dcterms:modified>
</cp:coreProperties>
</file>