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C19AF" w14:textId="3C8BCBB7" w:rsidR="006676AE" w:rsidRPr="0012157F" w:rsidRDefault="006676AE" w:rsidP="00E76D0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76D0D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F999596" w14:textId="45F6D66B" w:rsidR="006676AE" w:rsidRPr="0012157F" w:rsidRDefault="005103B9" w:rsidP="00E76D0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1BDA" w:rsidRPr="009C1BDA">
        <w:rPr>
          <w:rFonts w:ascii="Arial" w:hAnsi="Arial" w:cs="Arial"/>
          <w:b/>
          <w:sz w:val="24"/>
          <w:szCs w:val="24"/>
        </w:rPr>
        <w:t>SZW/DZP/83/2022</w:t>
      </w:r>
    </w:p>
    <w:p w14:paraId="220C8C09" w14:textId="77777777" w:rsidR="00C4103F" w:rsidRPr="0012157F" w:rsidRDefault="006676AE" w:rsidP="00E76D0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65085D" w14:textId="1D4AB942" w:rsidR="006676AE" w:rsidRPr="0012157F" w:rsidRDefault="006676AE" w:rsidP="00E76D0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BDA" w:rsidRPr="009C1BDA">
        <w:rPr>
          <w:rFonts w:ascii="Arial" w:hAnsi="Arial" w:cs="Arial"/>
        </w:rPr>
        <w:t>SZPITAL WOJEWÓDZKI W POZNANIU</w:t>
      </w:r>
    </w:p>
    <w:p w14:paraId="7CFEC27B" w14:textId="592A8038" w:rsidR="006676AE" w:rsidRPr="0012157F" w:rsidRDefault="006676AE" w:rsidP="00E76D0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BDA" w:rsidRPr="009C1BD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9C1BDA" w:rsidRPr="009C1BD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5477DBB3" w14:textId="7CB12C49" w:rsidR="00F90CD1" w:rsidRDefault="006676AE" w:rsidP="00E76D0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1BDA" w:rsidRPr="009C1BD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9C1BDA" w:rsidRPr="009C1BDA">
        <w:rPr>
          <w:rFonts w:ascii="Arial" w:hAnsi="Arial" w:cs="Arial"/>
        </w:rPr>
        <w:t>Poznań</w:t>
      </w:r>
    </w:p>
    <w:p w14:paraId="153434FA" w14:textId="77777777" w:rsidR="009169D4" w:rsidRDefault="009169D4" w:rsidP="00E76D0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EE11139" w14:textId="77777777" w:rsidR="009169D4" w:rsidRPr="0012157F" w:rsidRDefault="009169D4" w:rsidP="00E76D0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B5E663C" w14:textId="77777777" w:rsidR="00C4103F" w:rsidRPr="0012157F" w:rsidRDefault="006676AE" w:rsidP="00E76D0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F850449" w14:textId="77777777" w:rsidR="00C4103F" w:rsidRPr="0012157F" w:rsidRDefault="007118F0" w:rsidP="00E76D0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021AFE" w14:textId="77777777" w:rsidR="00757EFB" w:rsidRPr="0012157F" w:rsidRDefault="00757EFB" w:rsidP="00E76D0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4D25E22" w14:textId="77777777" w:rsidR="007118F0" w:rsidRPr="0012157F" w:rsidRDefault="007118F0" w:rsidP="00E76D0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57232B6" w14:textId="77777777" w:rsidR="00C4103F" w:rsidRPr="00650D6C" w:rsidRDefault="007936D6" w:rsidP="00E76D0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1073B1" w14:textId="77777777" w:rsidR="00757EFB" w:rsidRPr="0012157F" w:rsidRDefault="00757EFB" w:rsidP="00E76D0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73325A4" w14:textId="1D07CE49" w:rsidR="00484F88" w:rsidRDefault="007936D6" w:rsidP="00E76D0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F81805D" w14:textId="77777777" w:rsidR="00E76D0D" w:rsidRPr="00612283" w:rsidRDefault="00E76D0D" w:rsidP="00E76D0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1BDA" w:rsidRPr="0012157F" w14:paraId="01A191EC" w14:textId="77777777" w:rsidTr="009F64FB">
        <w:tc>
          <w:tcPr>
            <w:tcW w:w="9104" w:type="dxa"/>
            <w:shd w:val="clear" w:color="auto" w:fill="D9D9D9"/>
          </w:tcPr>
          <w:p w14:paraId="773D0C64" w14:textId="77777777" w:rsidR="009C1BDA" w:rsidRPr="0012157F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115754" w14:textId="5DD64555" w:rsidR="009C1BDA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1BDA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502D39" w14:textId="77777777" w:rsidR="009C1BDA" w:rsidRPr="00C86421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EE3B959" w14:textId="77777777" w:rsidR="009C1BDA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4A7CC6" w14:textId="77777777" w:rsidR="009C1BDA" w:rsidRPr="00C86421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730C1CB" w14:textId="77777777" w:rsidR="00E76D0D" w:rsidRDefault="00E76D0D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FCFCF8" w14:textId="36265251" w:rsidR="00E50194" w:rsidRDefault="001F027E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E81ADFA" w14:textId="248776D1" w:rsidR="00E50194" w:rsidRDefault="009C1BDA" w:rsidP="00E76D0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C1BDA">
        <w:rPr>
          <w:rFonts w:ascii="Arial" w:hAnsi="Arial" w:cs="Arial"/>
          <w:b/>
          <w:sz w:val="24"/>
          <w:szCs w:val="24"/>
        </w:rPr>
        <w:t xml:space="preserve">Zestawy odczynnikowe do oznaczeń: w diagnostyce </w:t>
      </w:r>
      <w:proofErr w:type="spellStart"/>
      <w:r w:rsidRPr="009C1BDA">
        <w:rPr>
          <w:rFonts w:ascii="Arial" w:hAnsi="Arial" w:cs="Arial"/>
          <w:b/>
          <w:sz w:val="24"/>
          <w:szCs w:val="24"/>
        </w:rPr>
        <w:t>gammapatii</w:t>
      </w:r>
      <w:proofErr w:type="spellEnd"/>
      <w:r w:rsidRPr="009C1BDA">
        <w:rPr>
          <w:rFonts w:ascii="Arial" w:hAnsi="Arial" w:cs="Arial"/>
          <w:b/>
          <w:sz w:val="24"/>
          <w:szCs w:val="24"/>
        </w:rPr>
        <w:t xml:space="preserve"> monoklonalnych, białek specyficznych metodą nefelometryczną oraz testy genetyczne.</w:t>
      </w:r>
    </w:p>
    <w:p w14:paraId="7BE60351" w14:textId="77777777" w:rsidR="00E76D0D" w:rsidRDefault="00E76D0D" w:rsidP="00E76D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FFC41A2" w14:textId="097CA219" w:rsidR="00F90CD1" w:rsidRPr="0012157F" w:rsidRDefault="005434B3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1BDA" w:rsidRPr="009C1BD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7B14486" w14:textId="77777777" w:rsidTr="00650D6C">
        <w:tc>
          <w:tcPr>
            <w:tcW w:w="9104" w:type="dxa"/>
            <w:shd w:val="clear" w:color="auto" w:fill="D9D9D9"/>
          </w:tcPr>
          <w:p w14:paraId="0B6EE0C3" w14:textId="77777777" w:rsidR="00E50194" w:rsidRPr="00650D6C" w:rsidRDefault="00650D6C" w:rsidP="00E76D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69E9E8D" w14:textId="77777777" w:rsidR="0032618A" w:rsidRPr="0032618A" w:rsidRDefault="00BA53CA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3540D8" w14:textId="77777777" w:rsidR="0011306C" w:rsidRDefault="007A2BC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710B574" w14:textId="77777777" w:rsidTr="00CD4DD1">
        <w:tc>
          <w:tcPr>
            <w:tcW w:w="9104" w:type="dxa"/>
            <w:shd w:val="clear" w:color="auto" w:fill="D9D9D9"/>
          </w:tcPr>
          <w:p w14:paraId="043C592C" w14:textId="77777777" w:rsidR="00E76D0D" w:rsidRDefault="00E76D0D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056C18" w14:textId="421A40FF" w:rsidR="0011306C" w:rsidRPr="00650D6C" w:rsidRDefault="00103D09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70DE9BA" w14:textId="77777777" w:rsidR="00103D09" w:rsidRDefault="00103D09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587C9FC" w14:textId="77777777" w:rsidR="00E76D0D" w:rsidRDefault="00E76D0D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CC3C17" w14:textId="1A359AFE" w:rsidR="00D2702A" w:rsidRPr="0012157F" w:rsidRDefault="00122954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F09EC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2F0C" w14:textId="77777777" w:rsidR="00D2702A" w:rsidRPr="0012157F" w:rsidRDefault="00D2702A" w:rsidP="00E76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C063" w14:textId="77777777" w:rsidR="00D2702A" w:rsidRPr="0012157F" w:rsidRDefault="00D2702A" w:rsidP="00E76D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1BDA" w:rsidRPr="0012157F" w14:paraId="31AA690F" w14:textId="77777777" w:rsidTr="009F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FA6FB" w14:textId="5739B6CE" w:rsidR="009C1BDA" w:rsidRPr="0012157F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CFA9" w14:textId="5ADDE74F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BD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28C767E" w14:textId="2420F63C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C1BDA" w:rsidRPr="0012157F" w14:paraId="315518FF" w14:textId="77777777" w:rsidTr="009F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D24A" w14:textId="764960BB" w:rsidR="009C1BDA" w:rsidRPr="0012157F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44CA1" w14:textId="3C289527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BD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4C9DF8" w14:textId="6B7304D5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C1BDA" w:rsidRPr="0012157F" w14:paraId="339C1F29" w14:textId="77777777" w:rsidTr="009F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4369" w14:textId="375A0861" w:rsidR="009C1BDA" w:rsidRPr="0012157F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D980" w14:textId="6ADFA957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BD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C27F2D8" w14:textId="6E864D54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C1BDA" w:rsidRPr="0012157F" w14:paraId="23CDC8E8" w14:textId="77777777" w:rsidTr="009F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8DD9" w14:textId="21953421" w:rsidR="009C1BDA" w:rsidRPr="0012157F" w:rsidRDefault="009C1BDA" w:rsidP="00E76D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B7AE7" w14:textId="61EE1C1F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BD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366A4D1" w14:textId="20F91BAA" w:rsidR="009C1BDA" w:rsidRPr="0012157F" w:rsidRDefault="009C1BDA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BD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9CA4BCB" w14:textId="77777777" w:rsidR="00122954" w:rsidRDefault="00122954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0CA7A06" w14:textId="77777777" w:rsidR="00721D87" w:rsidRDefault="00E21BB4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2B7F265" w14:textId="77777777" w:rsidR="00721D87" w:rsidRPr="00721D87" w:rsidRDefault="00721D87" w:rsidP="00E76D0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5DB1211" w14:textId="77777777" w:rsidR="00721D87" w:rsidRDefault="00E21BB4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050E17B" w14:textId="77777777" w:rsidR="00E21BB4" w:rsidRPr="00E21BB4" w:rsidRDefault="00E21BB4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E6F438" w14:textId="77777777" w:rsidR="00E21BB4" w:rsidRPr="00721D87" w:rsidRDefault="00E21BB4" w:rsidP="00E76D0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C33B539" w14:textId="77777777" w:rsidR="00334A77" w:rsidRDefault="00334A77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F96A887" w14:textId="77777777" w:rsidTr="0061040C">
        <w:tc>
          <w:tcPr>
            <w:tcW w:w="9104" w:type="dxa"/>
            <w:shd w:val="clear" w:color="auto" w:fill="D9D9D9"/>
          </w:tcPr>
          <w:p w14:paraId="1714AF1B" w14:textId="77777777" w:rsidR="00E76D0D" w:rsidRDefault="00E76D0D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BC4457" w14:textId="155C7582" w:rsidR="00334A77" w:rsidRPr="00650D6C" w:rsidRDefault="00560F5C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1CC249A" w14:textId="77777777" w:rsidR="00334A77" w:rsidRDefault="004175A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3E31613" w14:textId="77777777" w:rsidR="00E76D0D" w:rsidRDefault="00E76D0D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A4EE73" w14:textId="0F8E5F1A" w:rsidR="004175AB" w:rsidRDefault="004175A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55CAF0E" w14:textId="77777777" w:rsidR="004175AB" w:rsidRDefault="004175A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FB4A0E5" w14:textId="77777777" w:rsidR="004175AB" w:rsidRPr="004175AB" w:rsidRDefault="004175AB" w:rsidP="00E76D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F8D7849" w14:textId="77777777" w:rsidR="00334A77" w:rsidRDefault="004175A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D4613FC" w14:textId="77777777" w:rsidTr="0061040C">
        <w:tc>
          <w:tcPr>
            <w:tcW w:w="9104" w:type="dxa"/>
            <w:shd w:val="clear" w:color="auto" w:fill="D9D9D9"/>
          </w:tcPr>
          <w:p w14:paraId="466271B3" w14:textId="77777777" w:rsidR="00E76D0D" w:rsidRDefault="00E76D0D" w:rsidP="00E76D0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4C758B" w14:textId="19D2C87F" w:rsidR="00C37715" w:rsidRPr="00650D6C" w:rsidRDefault="00747CEE" w:rsidP="00E76D0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479971F" w14:textId="77777777" w:rsidR="00334A77" w:rsidRDefault="00747CEE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B786F97" w14:textId="77777777" w:rsidR="00E76D0D" w:rsidRDefault="00E76D0D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A746EC" w14:textId="49B0B765" w:rsidR="0044648E" w:rsidRDefault="008C60E1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7588A3A" w14:textId="77777777" w:rsidR="0044648E" w:rsidRDefault="0044648E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ABB9948" w14:textId="77777777" w:rsidR="0044648E" w:rsidRPr="004175AB" w:rsidRDefault="0044648E" w:rsidP="00E76D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9F41A33" w14:textId="77777777" w:rsidR="00C62F57" w:rsidRDefault="0044648E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ADE8F07" w14:textId="77777777" w:rsidTr="00CD4DD1">
        <w:tc>
          <w:tcPr>
            <w:tcW w:w="9104" w:type="dxa"/>
            <w:shd w:val="clear" w:color="auto" w:fill="D9D9D9"/>
          </w:tcPr>
          <w:p w14:paraId="04F9F640" w14:textId="77777777" w:rsidR="00E76D0D" w:rsidRDefault="00E76D0D" w:rsidP="00E76D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9DF577" w14:textId="765DBBC9" w:rsidR="00BE6F04" w:rsidRPr="00650D6C" w:rsidRDefault="00E426EB" w:rsidP="00E76D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2F4F7D" w14:textId="77777777" w:rsidR="00E76D0D" w:rsidRDefault="00E76D0D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21CD3F" w14:textId="04689BD8" w:rsidR="00FE4E2B" w:rsidRPr="00E426EB" w:rsidRDefault="008C60E1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749288" w14:textId="77777777" w:rsidTr="00847232">
        <w:tc>
          <w:tcPr>
            <w:tcW w:w="9104" w:type="dxa"/>
            <w:shd w:val="clear" w:color="auto" w:fill="D9D9D9"/>
          </w:tcPr>
          <w:p w14:paraId="4211F45B" w14:textId="77777777" w:rsidR="00E76D0D" w:rsidRDefault="00E76D0D" w:rsidP="00E76D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CBAB3A" w14:textId="7E0933B7" w:rsidR="00E426EB" w:rsidRPr="00650D6C" w:rsidRDefault="00E426EB" w:rsidP="00E76D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2649AB" w14:textId="77777777" w:rsidR="00E426EB" w:rsidRPr="0012157F" w:rsidRDefault="00E426EB" w:rsidP="00E76D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E4EBED" w14:textId="77777777" w:rsidR="00E426EB" w:rsidRPr="00E426EB" w:rsidRDefault="00E426EB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3BD5E4" w14:textId="77777777" w:rsidR="00E426EB" w:rsidRPr="00E426EB" w:rsidRDefault="00E426EB" w:rsidP="00E76D0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38949CC" w14:textId="77777777" w:rsidR="00E426EB" w:rsidRPr="00FF0EBB" w:rsidRDefault="00E426EB" w:rsidP="00E76D0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E0D2E7" w14:textId="77777777" w:rsidR="00E426EB" w:rsidRPr="00E426EB" w:rsidRDefault="00E426EB" w:rsidP="00E76D0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07BFD0" w14:textId="77777777" w:rsidR="00E426EB" w:rsidRPr="00FF0EBB" w:rsidRDefault="00E426EB" w:rsidP="00E76D0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564483" w14:textId="77777777" w:rsidR="0012157F" w:rsidRDefault="0012157F" w:rsidP="00E76D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8F270A" w14:textId="77777777" w:rsidR="008C60E1" w:rsidRPr="0012157F" w:rsidRDefault="008C60E1" w:rsidP="00E76D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D97CC1" w14:textId="77777777" w:rsidR="00524951" w:rsidRDefault="00FE4E2B" w:rsidP="00E76D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93D4F3" w14:textId="77777777" w:rsidR="00524951" w:rsidRDefault="00524951" w:rsidP="00E76D0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65D4A24" w14:textId="77777777" w:rsidR="00FE4E2B" w:rsidRPr="0012157F" w:rsidRDefault="00524951" w:rsidP="00E76D0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3F21515" w14:textId="77777777" w:rsidR="00484F88" w:rsidRPr="0012157F" w:rsidRDefault="008C60E1" w:rsidP="00E76D0D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FA52D" w14:textId="77777777" w:rsidR="002833EB" w:rsidRDefault="002833EB" w:rsidP="0038231F">
      <w:pPr>
        <w:spacing w:after="0" w:line="240" w:lineRule="auto"/>
      </w:pPr>
      <w:r>
        <w:separator/>
      </w:r>
    </w:p>
  </w:endnote>
  <w:endnote w:type="continuationSeparator" w:id="0">
    <w:p w14:paraId="5744658E" w14:textId="77777777" w:rsidR="002833EB" w:rsidRDefault="002833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0ADBE" w14:textId="77777777" w:rsidR="009C1BDA" w:rsidRDefault="009C1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BE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B765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B523F" w14:textId="77777777" w:rsidR="009C1BDA" w:rsidRDefault="009C1B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D89A9" w14:textId="77777777" w:rsidR="002833EB" w:rsidRDefault="002833EB" w:rsidP="0038231F">
      <w:pPr>
        <w:spacing w:after="0" w:line="240" w:lineRule="auto"/>
      </w:pPr>
      <w:r>
        <w:separator/>
      </w:r>
    </w:p>
  </w:footnote>
  <w:footnote w:type="continuationSeparator" w:id="0">
    <w:p w14:paraId="57DACF40" w14:textId="77777777" w:rsidR="002833EB" w:rsidRDefault="002833EB" w:rsidP="0038231F">
      <w:pPr>
        <w:spacing w:after="0" w:line="240" w:lineRule="auto"/>
      </w:pPr>
      <w:r>
        <w:continuationSeparator/>
      </w:r>
    </w:p>
  </w:footnote>
  <w:footnote w:id="1">
    <w:p w14:paraId="07FD1BD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21948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74B797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80EC6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FA218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FE435E5" w14:textId="77777777" w:rsidR="0032618A" w:rsidRDefault="0032618A" w:rsidP="0032618A">
      <w:pPr>
        <w:pStyle w:val="Tekstprzypisudolnego"/>
      </w:pPr>
    </w:p>
  </w:footnote>
  <w:footnote w:id="2">
    <w:p w14:paraId="40F4587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8F3025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AD51B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23D2D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0FAB7" w14:textId="77777777" w:rsidR="009C1BDA" w:rsidRDefault="009C1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A3D1" w14:textId="77777777" w:rsidR="009C1BDA" w:rsidRDefault="009C1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63078" w14:textId="77777777" w:rsidR="009C1BDA" w:rsidRDefault="009C1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344328">
    <w:abstractNumId w:val="11"/>
  </w:num>
  <w:num w:numId="2" w16cid:durableId="1813525237">
    <w:abstractNumId w:val="0"/>
  </w:num>
  <w:num w:numId="3" w16cid:durableId="248924287">
    <w:abstractNumId w:val="10"/>
  </w:num>
  <w:num w:numId="4" w16cid:durableId="1757433194">
    <w:abstractNumId w:val="13"/>
  </w:num>
  <w:num w:numId="5" w16cid:durableId="731583706">
    <w:abstractNumId w:val="12"/>
  </w:num>
  <w:num w:numId="6" w16cid:durableId="580259521">
    <w:abstractNumId w:val="9"/>
  </w:num>
  <w:num w:numId="7" w16cid:durableId="992375537">
    <w:abstractNumId w:val="1"/>
  </w:num>
  <w:num w:numId="8" w16cid:durableId="1477869433">
    <w:abstractNumId w:val="6"/>
  </w:num>
  <w:num w:numId="9" w16cid:durableId="477577201">
    <w:abstractNumId w:val="4"/>
  </w:num>
  <w:num w:numId="10" w16cid:durableId="883907101">
    <w:abstractNumId w:val="7"/>
  </w:num>
  <w:num w:numId="11" w16cid:durableId="1348218179">
    <w:abstractNumId w:val="5"/>
  </w:num>
  <w:num w:numId="12" w16cid:durableId="477645782">
    <w:abstractNumId w:val="8"/>
  </w:num>
  <w:num w:numId="13" w16cid:durableId="407729096">
    <w:abstractNumId w:val="3"/>
  </w:num>
  <w:num w:numId="14" w16cid:durableId="322467472">
    <w:abstractNumId w:val="2"/>
  </w:num>
  <w:num w:numId="15" w16cid:durableId="12131490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E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33EB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1BD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6D0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82CB8"/>
  <w15:docId w15:val="{99BCEDEC-7905-4339-B089-3D5762A3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2022-10-12T08:48:00Z</dcterms:created>
  <dcterms:modified xsi:type="dcterms:W3CDTF">2022-10-12T08:48:00Z</dcterms:modified>
</cp:coreProperties>
</file>