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823FA" w14:textId="77777777" w:rsidR="00FB7F50" w:rsidRPr="00283DE2" w:rsidRDefault="00823D9B" w:rsidP="00432B05">
      <w:pPr>
        <w:jc w:val="right"/>
      </w:pPr>
      <w:bookmarkStart w:id="0" w:name="_Hlk53520193"/>
      <w:r w:rsidRPr="00283DE2">
        <w:t>Poznań</w:t>
      </w:r>
      <w:r w:rsidR="00FB7F50" w:rsidRPr="00283DE2">
        <w:t xml:space="preserve"> dnia: </w:t>
      </w:r>
      <w:r w:rsidRPr="00283DE2">
        <w:t>2022-11-17</w:t>
      </w:r>
    </w:p>
    <w:p w14:paraId="277FD974" w14:textId="77777777" w:rsidR="00823D9B" w:rsidRPr="00283DE2" w:rsidRDefault="00823D9B" w:rsidP="00432B05">
      <w:pPr>
        <w:rPr>
          <w:b/>
          <w:bCs/>
        </w:rPr>
      </w:pPr>
      <w:r w:rsidRPr="00283DE2">
        <w:rPr>
          <w:b/>
          <w:bCs/>
        </w:rPr>
        <w:t>Szpital Wojewódzki w Poznaniu</w:t>
      </w:r>
    </w:p>
    <w:p w14:paraId="6EC5F8B3" w14:textId="77777777" w:rsidR="00FB7F50" w:rsidRPr="00283DE2" w:rsidRDefault="00823D9B" w:rsidP="00432B05">
      <w:pPr>
        <w:rPr>
          <w:b/>
          <w:bCs/>
        </w:rPr>
      </w:pPr>
      <w:r w:rsidRPr="00283DE2">
        <w:rPr>
          <w:b/>
          <w:bCs/>
        </w:rPr>
        <w:t>Dział Zamówień Publicznych</w:t>
      </w:r>
    </w:p>
    <w:p w14:paraId="3BE2E8C2" w14:textId="77777777" w:rsidR="00FB7F50" w:rsidRPr="00283DE2" w:rsidRDefault="00823D9B" w:rsidP="00432B05">
      <w:r w:rsidRPr="00283DE2">
        <w:t>Juraszów</w:t>
      </w:r>
      <w:r w:rsidR="00FB7F50" w:rsidRPr="00283DE2">
        <w:t xml:space="preserve"> </w:t>
      </w:r>
      <w:r w:rsidRPr="00283DE2">
        <w:t>7/19</w:t>
      </w:r>
    </w:p>
    <w:p w14:paraId="0B082C87" w14:textId="77777777" w:rsidR="00FB7F50" w:rsidRPr="00283DE2" w:rsidRDefault="00823D9B" w:rsidP="00432B05">
      <w:r w:rsidRPr="00283DE2">
        <w:t>60-479</w:t>
      </w:r>
      <w:r w:rsidR="00FB7F50" w:rsidRPr="00283DE2">
        <w:t xml:space="preserve"> </w:t>
      </w:r>
      <w:r w:rsidRPr="00283DE2">
        <w:t>Poznań</w:t>
      </w:r>
    </w:p>
    <w:p w14:paraId="09F7F419" w14:textId="6AC06604" w:rsidR="00FB7F50" w:rsidRDefault="00FB7F50" w:rsidP="00432B05">
      <w:pPr>
        <w:rPr>
          <w:bCs/>
          <w:sz w:val="18"/>
          <w:szCs w:val="18"/>
        </w:rPr>
      </w:pPr>
    </w:p>
    <w:p w14:paraId="0C95737F" w14:textId="77777777" w:rsidR="00283DE2" w:rsidRDefault="00283DE2" w:rsidP="00432B05"/>
    <w:p w14:paraId="50E2B1B9" w14:textId="03130AE4" w:rsidR="00FB7F50" w:rsidRPr="00283DE2" w:rsidRDefault="00FB7F50" w:rsidP="00432B05">
      <w:r w:rsidRPr="00283DE2">
        <w:t>Pismo:</w:t>
      </w:r>
      <w:r w:rsidRPr="00283DE2">
        <w:rPr>
          <w:b/>
          <w:bCs/>
        </w:rPr>
        <w:t xml:space="preserve"> </w:t>
      </w:r>
      <w:r w:rsidR="00823D9B" w:rsidRPr="00283DE2">
        <w:rPr>
          <w:bCs/>
        </w:rPr>
        <w:t>SZW/DZP/33/2022/25</w:t>
      </w:r>
    </w:p>
    <w:p w14:paraId="23C8E418" w14:textId="42A6D51F" w:rsidR="00E62859" w:rsidRPr="00283DE2" w:rsidRDefault="00E62859" w:rsidP="00432B05"/>
    <w:p w14:paraId="154ADCF5" w14:textId="77777777" w:rsidR="00E740F7" w:rsidRPr="00283DE2" w:rsidRDefault="00E740F7" w:rsidP="00432B05"/>
    <w:p w14:paraId="6CE3370C" w14:textId="77777777" w:rsidR="00E62859" w:rsidRPr="00283DE2" w:rsidRDefault="00E62859" w:rsidP="00432B05">
      <w:pPr>
        <w:tabs>
          <w:tab w:val="left" w:pos="708"/>
          <w:tab w:val="center" w:pos="4536"/>
          <w:tab w:val="right" w:pos="9072"/>
        </w:tabs>
        <w:ind w:left="5812"/>
        <w:rPr>
          <w:b/>
        </w:rPr>
      </w:pPr>
      <w:r w:rsidRPr="00283DE2">
        <w:rPr>
          <w:b/>
        </w:rPr>
        <w:t>WYKONAWCY</w:t>
      </w:r>
    </w:p>
    <w:p w14:paraId="63C3A864" w14:textId="357A2B2F" w:rsidR="00E62859" w:rsidRPr="00283DE2" w:rsidRDefault="00E62859" w:rsidP="00432B05">
      <w:pPr>
        <w:tabs>
          <w:tab w:val="left" w:pos="708"/>
          <w:tab w:val="center" w:pos="4536"/>
          <w:tab w:val="right" w:pos="9072"/>
        </w:tabs>
        <w:ind w:left="5812"/>
      </w:pPr>
      <w:r w:rsidRPr="00283DE2">
        <w:t>ubiegający się o zamówienie</w:t>
      </w:r>
    </w:p>
    <w:p w14:paraId="2AD77F1F" w14:textId="283481F5" w:rsidR="00432B05" w:rsidRPr="00283DE2" w:rsidRDefault="00432B05" w:rsidP="00432B05">
      <w:pPr>
        <w:tabs>
          <w:tab w:val="left" w:pos="708"/>
          <w:tab w:val="center" w:pos="4536"/>
          <w:tab w:val="right" w:pos="9072"/>
        </w:tabs>
        <w:ind w:left="5812"/>
      </w:pPr>
    </w:p>
    <w:p w14:paraId="016A689A" w14:textId="740B5C8C" w:rsidR="00432B05" w:rsidRDefault="00432B05" w:rsidP="00432B05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2EA53E1" w14:textId="77777777" w:rsidR="00E740F7" w:rsidRPr="00C65E53" w:rsidRDefault="00E740F7" w:rsidP="00432B05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41FE6DB" w14:textId="727D43CB" w:rsidR="008642B3" w:rsidRDefault="00432B05" w:rsidP="00432B05">
      <w:pPr>
        <w:pStyle w:val="Nagwek1"/>
        <w:spacing w:before="0" w:after="0"/>
        <w:rPr>
          <w:sz w:val="28"/>
        </w:rPr>
      </w:pPr>
      <w:r>
        <w:rPr>
          <w:sz w:val="28"/>
        </w:rPr>
        <w:t xml:space="preserve">II </w:t>
      </w:r>
      <w:r w:rsidR="009F0E5C">
        <w:rPr>
          <w:sz w:val="28"/>
        </w:rPr>
        <w:t>ZAWIADOMIENIE</w:t>
      </w:r>
    </w:p>
    <w:p w14:paraId="36E85A4B" w14:textId="096ED4C5" w:rsidR="008642B3" w:rsidRDefault="008642B3" w:rsidP="00432B05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7BE53E63" w14:textId="70F825EE" w:rsidR="00E740F7" w:rsidRDefault="00E740F7" w:rsidP="00432B05">
      <w:pPr>
        <w:jc w:val="center"/>
        <w:rPr>
          <w:b/>
          <w:sz w:val="28"/>
        </w:rPr>
      </w:pPr>
      <w:r>
        <w:rPr>
          <w:b/>
          <w:sz w:val="28"/>
        </w:rPr>
        <w:t>- dotyczy zadania nr 4.</w:t>
      </w:r>
    </w:p>
    <w:p w14:paraId="0A644F20" w14:textId="22A0C3AB" w:rsidR="00432B05" w:rsidRDefault="00432B05" w:rsidP="00432B05">
      <w:pPr>
        <w:jc w:val="center"/>
        <w:rPr>
          <w:b/>
          <w:sz w:val="28"/>
        </w:rPr>
      </w:pPr>
    </w:p>
    <w:p w14:paraId="0C7F4460" w14:textId="77777777" w:rsidR="00E740F7" w:rsidRDefault="00E740F7" w:rsidP="00432B05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823D9B" w:rsidRPr="0051623C" w14:paraId="147D939C" w14:textId="77777777" w:rsidTr="00031A42">
        <w:trPr>
          <w:trHeight w:val="638"/>
        </w:trPr>
        <w:tc>
          <w:tcPr>
            <w:tcW w:w="959" w:type="dxa"/>
            <w:shd w:val="clear" w:color="auto" w:fill="auto"/>
          </w:tcPr>
          <w:p w14:paraId="0ADCB6F5" w14:textId="77777777" w:rsidR="00823D9B" w:rsidRPr="0051623C" w:rsidRDefault="00823D9B" w:rsidP="00432B05">
            <w:pPr>
              <w:jc w:val="both"/>
            </w:pPr>
            <w:r w:rsidRPr="0051623C"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77401C" w14:textId="77777777" w:rsidR="00823D9B" w:rsidRPr="0051623C" w:rsidRDefault="00823D9B" w:rsidP="00432B05">
            <w:pPr>
              <w:jc w:val="both"/>
              <w:rPr>
                <w:bCs/>
              </w:rPr>
            </w:pPr>
            <w:r w:rsidRPr="0051623C">
              <w:t>postępowania o udzielenie zamówienia publicznego, prowadzonego w trybie przetarg</w:t>
            </w:r>
            <w:r w:rsidR="00432B05" w:rsidRPr="0051623C">
              <w:t>u</w:t>
            </w:r>
            <w:r w:rsidRPr="0051623C">
              <w:t xml:space="preserve"> nieograniczony</w:t>
            </w:r>
            <w:r w:rsidRPr="0051623C">
              <w:rPr>
                <w:b/>
              </w:rPr>
              <w:t xml:space="preserve"> </w:t>
            </w:r>
            <w:r w:rsidRPr="0051623C">
              <w:rPr>
                <w:bCs/>
              </w:rPr>
              <w:t>na</w:t>
            </w:r>
            <w:r w:rsidRPr="0051623C">
              <w:rPr>
                <w:b/>
              </w:rPr>
              <w:t xml:space="preserve"> </w:t>
            </w:r>
            <w:r w:rsidRPr="0051623C">
              <w:rPr>
                <w:bCs/>
              </w:rPr>
              <w:t>”</w:t>
            </w:r>
            <w:r w:rsidRPr="0051623C">
              <w:rPr>
                <w:b/>
                <w:bCs/>
              </w:rPr>
              <w:t xml:space="preserve">Sukcesywna dostawa materiałów </w:t>
            </w:r>
            <w:proofErr w:type="spellStart"/>
            <w:r w:rsidRPr="0051623C">
              <w:rPr>
                <w:b/>
                <w:bCs/>
              </w:rPr>
              <w:t>szewnych</w:t>
            </w:r>
            <w:proofErr w:type="spellEnd"/>
            <w:r w:rsidRPr="0051623C">
              <w:rPr>
                <w:bCs/>
              </w:rPr>
              <w:t>”</w:t>
            </w:r>
            <w:r w:rsidRPr="0051623C">
              <w:rPr>
                <w:b/>
              </w:rPr>
              <w:t xml:space="preserve"> </w:t>
            </w:r>
            <w:r w:rsidRPr="0051623C">
              <w:rPr>
                <w:bCs/>
              </w:rPr>
              <w:t>– znak sprawy</w:t>
            </w:r>
            <w:r w:rsidRPr="0051623C">
              <w:rPr>
                <w:b/>
              </w:rPr>
              <w:t xml:space="preserve"> SZW/DZP/33/2022</w:t>
            </w:r>
            <w:r w:rsidRPr="0051623C">
              <w:rPr>
                <w:bCs/>
              </w:rPr>
              <w:t>.</w:t>
            </w:r>
          </w:p>
          <w:p w14:paraId="3C22633C" w14:textId="77777777" w:rsidR="00432B05" w:rsidRPr="0051623C" w:rsidRDefault="00432B05" w:rsidP="00432B05">
            <w:pPr>
              <w:jc w:val="both"/>
              <w:rPr>
                <w:bCs/>
              </w:rPr>
            </w:pPr>
          </w:p>
          <w:p w14:paraId="506381F6" w14:textId="03E32580" w:rsidR="00432B05" w:rsidRPr="0051623C" w:rsidRDefault="00432B05" w:rsidP="00432B05">
            <w:pPr>
              <w:jc w:val="both"/>
            </w:pPr>
          </w:p>
        </w:tc>
      </w:tr>
    </w:tbl>
    <w:p w14:paraId="4D30BC5C" w14:textId="2A14C955" w:rsidR="008642B3" w:rsidRPr="0051623C" w:rsidRDefault="00C65E53" w:rsidP="00432B05">
      <w:pPr>
        <w:pStyle w:val="Nagwek"/>
        <w:tabs>
          <w:tab w:val="clear" w:pos="4536"/>
          <w:tab w:val="clear" w:pos="9072"/>
        </w:tabs>
        <w:jc w:val="both"/>
      </w:pPr>
      <w:r w:rsidRPr="0051623C">
        <w:t xml:space="preserve">Zamawiający, </w:t>
      </w:r>
      <w:r w:rsidR="00823D9B" w:rsidRPr="0051623C">
        <w:rPr>
          <w:b/>
        </w:rPr>
        <w:t>Szpital Wojewódzki w Poznaniu</w:t>
      </w:r>
      <w:r w:rsidR="00432B05" w:rsidRPr="0051623C">
        <w:rPr>
          <w:b/>
        </w:rPr>
        <w:t xml:space="preserve">, </w:t>
      </w:r>
      <w:r w:rsidR="00823D9B" w:rsidRPr="0051623C">
        <w:rPr>
          <w:b/>
        </w:rPr>
        <w:t>Dział Zamówień Publicznych</w:t>
      </w:r>
      <w:r w:rsidRPr="0051623C">
        <w:t xml:space="preserve">, działając na podstawie art. 253 ust. 1 ustawy z dnia 11 września 2019r. Prawo zamówień publicznych </w:t>
      </w:r>
      <w:r w:rsidR="00823D9B" w:rsidRPr="0051623C">
        <w:t>(t.j. Dz. U. z 2022r. poz. 1710)</w:t>
      </w:r>
      <w:r w:rsidRPr="0051623C">
        <w:t>, zwanej dalej „ustawą Pzp”</w:t>
      </w:r>
      <w:r w:rsidR="00D26ED6" w:rsidRPr="0051623C">
        <w:t xml:space="preserve">, </w:t>
      </w:r>
      <w:r w:rsidRPr="0051623C">
        <w:t>informuje</w:t>
      </w:r>
      <w:r w:rsidR="00D26ED6" w:rsidRPr="0051623C">
        <w:t xml:space="preserve">, że w toczącym się postępowaniu o udzielenie zamówienia publicznego, </w:t>
      </w:r>
      <w:r w:rsidR="00E740F7" w:rsidRPr="0051623C">
        <w:rPr>
          <w:u w:val="single"/>
        </w:rPr>
        <w:t xml:space="preserve">unieważnia </w:t>
      </w:r>
      <w:r w:rsidR="00E740F7" w:rsidRPr="0051623C">
        <w:t>zadanie nr 4.</w:t>
      </w:r>
    </w:p>
    <w:p w14:paraId="7A7C8DB4" w14:textId="13F13BD1" w:rsidR="00E740F7" w:rsidRPr="0051623C" w:rsidRDefault="00E740F7" w:rsidP="00432B05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p w14:paraId="649F5260" w14:textId="45CCBDE9" w:rsidR="009C7449" w:rsidRPr="00283DE2" w:rsidRDefault="00283DE2" w:rsidP="009C7449">
      <w:pPr>
        <w:jc w:val="both"/>
        <w:rPr>
          <w:bCs/>
        </w:rPr>
      </w:pPr>
      <w:r>
        <w:t>Zgodnie z</w:t>
      </w:r>
      <w:r w:rsidR="009C7449" w:rsidRPr="00283DE2">
        <w:t xml:space="preserve"> art. 255 pkt. 3 – </w:t>
      </w:r>
      <w:r w:rsidR="009C7449" w:rsidRPr="00283DE2">
        <w:rPr>
          <w:b/>
          <w:u w:val="single"/>
        </w:rPr>
        <w:t xml:space="preserve">unieważnia </w:t>
      </w:r>
      <w:r w:rsidR="00BA03CA">
        <w:rPr>
          <w:b/>
          <w:u w:val="single"/>
        </w:rPr>
        <w:t>się</w:t>
      </w:r>
      <w:r w:rsidR="009C7449" w:rsidRPr="00283DE2">
        <w:rPr>
          <w:b/>
          <w:u w:val="single"/>
        </w:rPr>
        <w:t xml:space="preserve"> zadani</w:t>
      </w:r>
      <w:r w:rsidR="00BA03CA">
        <w:rPr>
          <w:b/>
          <w:u w:val="single"/>
        </w:rPr>
        <w:t xml:space="preserve">e nr </w:t>
      </w:r>
      <w:r w:rsidR="00BA03CA" w:rsidRPr="00BA03CA">
        <w:rPr>
          <w:bCs/>
        </w:rPr>
        <w:t>4</w:t>
      </w:r>
      <w:r w:rsidR="00BA03CA">
        <w:rPr>
          <w:bCs/>
        </w:rPr>
        <w:t xml:space="preserve"> </w:t>
      </w:r>
      <w:r w:rsidR="009C7449" w:rsidRPr="00BA03CA">
        <w:rPr>
          <w:bCs/>
        </w:rPr>
        <w:t>ze</w:t>
      </w:r>
      <w:r w:rsidR="009C7449" w:rsidRPr="00283DE2">
        <w:rPr>
          <w:bCs/>
        </w:rPr>
        <w:t xml:space="preserve"> względu na fakt, iż cena lub koszt najkorzystniejszej oferty lub oferta z najniższą ceną przewyższa kwotę, którą Zamawiający zamierza przeznaczyć na sfinansowanie zamówienia.</w:t>
      </w:r>
    </w:p>
    <w:p w14:paraId="2890742E" w14:textId="77777777" w:rsidR="00E740F7" w:rsidRDefault="00E740F7" w:rsidP="00432B05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p w14:paraId="28013910" w14:textId="77777777" w:rsidR="00F960D7" w:rsidRDefault="00F960D7" w:rsidP="00432B05">
      <w:pPr>
        <w:jc w:val="both"/>
        <w:rPr>
          <w:bCs/>
        </w:rPr>
      </w:pPr>
    </w:p>
    <w:p w14:paraId="51F6D628" w14:textId="6B5C1D3A" w:rsidR="00B464D3" w:rsidRDefault="00B464D3" w:rsidP="00432B05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7DA2511" w14:textId="3EE1F66C" w:rsidR="00BA03CA" w:rsidRDefault="00BA03CA" w:rsidP="00432B05">
      <w:pPr>
        <w:ind w:left="3119" w:firstLine="425"/>
        <w:jc w:val="right"/>
        <w:rPr>
          <w:i/>
          <w:sz w:val="22"/>
          <w:szCs w:val="22"/>
        </w:rPr>
      </w:pPr>
    </w:p>
    <w:p w14:paraId="15F4BA0C" w14:textId="77777777" w:rsidR="00BA03CA" w:rsidRDefault="00BA03CA" w:rsidP="00BA03CA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8921548" w14:textId="77777777" w:rsidR="00BA03CA" w:rsidRDefault="00BA03CA" w:rsidP="00BA03C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74755F7" w14:textId="77777777" w:rsidR="00BA03CA" w:rsidRDefault="00BA03CA" w:rsidP="00BA03CA">
      <w:pPr>
        <w:ind w:firstLine="425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Piotr Nowicki</w:t>
      </w:r>
    </w:p>
    <w:p w14:paraId="7DB75948" w14:textId="77777777" w:rsidR="00BA03CA" w:rsidRPr="004229DE" w:rsidRDefault="00BA03CA" w:rsidP="00432B05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7D00957E" w14:textId="77777777" w:rsidR="008642B3" w:rsidRPr="00B464D3" w:rsidRDefault="008642B3" w:rsidP="00432B05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78824" w14:textId="77777777" w:rsidR="007D31EF" w:rsidRDefault="007D31EF">
      <w:r>
        <w:separator/>
      </w:r>
    </w:p>
  </w:endnote>
  <w:endnote w:type="continuationSeparator" w:id="0">
    <w:p w14:paraId="485448BF" w14:textId="77777777" w:rsidR="007D31EF" w:rsidRDefault="007D3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67B3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82B3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42DC5D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B0C07E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0EA4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E5F8F" w14:textId="77777777" w:rsidR="007D31EF" w:rsidRDefault="007D31EF">
      <w:r>
        <w:separator/>
      </w:r>
    </w:p>
  </w:footnote>
  <w:footnote w:type="continuationSeparator" w:id="0">
    <w:p w14:paraId="39C2F79E" w14:textId="77777777" w:rsidR="007D31EF" w:rsidRDefault="007D3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B5AF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E493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1519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EF"/>
    <w:rsid w:val="00022322"/>
    <w:rsid w:val="00042497"/>
    <w:rsid w:val="000C1E6F"/>
    <w:rsid w:val="000E4E56"/>
    <w:rsid w:val="001A1468"/>
    <w:rsid w:val="001B7815"/>
    <w:rsid w:val="00211A34"/>
    <w:rsid w:val="00283DE2"/>
    <w:rsid w:val="002B1E4F"/>
    <w:rsid w:val="002B6761"/>
    <w:rsid w:val="003445A0"/>
    <w:rsid w:val="003A0AFC"/>
    <w:rsid w:val="003D611C"/>
    <w:rsid w:val="00431C0B"/>
    <w:rsid w:val="00432B05"/>
    <w:rsid w:val="00437CAD"/>
    <w:rsid w:val="004657DA"/>
    <w:rsid w:val="004B2665"/>
    <w:rsid w:val="004C3459"/>
    <w:rsid w:val="004E324A"/>
    <w:rsid w:val="004E7234"/>
    <w:rsid w:val="0051623C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31EF"/>
    <w:rsid w:val="007E2ACC"/>
    <w:rsid w:val="007E68C5"/>
    <w:rsid w:val="00823D9B"/>
    <w:rsid w:val="00832144"/>
    <w:rsid w:val="008567C7"/>
    <w:rsid w:val="008642B3"/>
    <w:rsid w:val="008A6C10"/>
    <w:rsid w:val="008E5102"/>
    <w:rsid w:val="00915B9E"/>
    <w:rsid w:val="00952256"/>
    <w:rsid w:val="0097748A"/>
    <w:rsid w:val="009C7449"/>
    <w:rsid w:val="009F0E5C"/>
    <w:rsid w:val="00A029B8"/>
    <w:rsid w:val="00A91321"/>
    <w:rsid w:val="00AA02AC"/>
    <w:rsid w:val="00B32D12"/>
    <w:rsid w:val="00B464D3"/>
    <w:rsid w:val="00B8185B"/>
    <w:rsid w:val="00BA03CA"/>
    <w:rsid w:val="00BC6F7F"/>
    <w:rsid w:val="00BD2174"/>
    <w:rsid w:val="00C423DD"/>
    <w:rsid w:val="00C60D7B"/>
    <w:rsid w:val="00C65E53"/>
    <w:rsid w:val="00CA0B33"/>
    <w:rsid w:val="00CA3511"/>
    <w:rsid w:val="00CE68D4"/>
    <w:rsid w:val="00D01E5B"/>
    <w:rsid w:val="00D04203"/>
    <w:rsid w:val="00D26ED6"/>
    <w:rsid w:val="00D42C90"/>
    <w:rsid w:val="00D8427E"/>
    <w:rsid w:val="00E30B2D"/>
    <w:rsid w:val="00E62859"/>
    <w:rsid w:val="00E740F7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0DFA2F"/>
  <w15:chartTrackingRefBased/>
  <w15:docId w15:val="{C21FAFF5-BF83-46DB-8E35-E2E381578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2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2022-11-17T08:04:00Z</cp:lastPrinted>
  <dcterms:created xsi:type="dcterms:W3CDTF">2022-11-17T08:05:00Z</dcterms:created>
  <dcterms:modified xsi:type="dcterms:W3CDTF">2022-11-17T08:05:00Z</dcterms:modified>
</cp:coreProperties>
</file>