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BE79" w14:textId="77777777" w:rsidR="005F4BC0" w:rsidRDefault="00C415BD" w:rsidP="004F079B">
      <w:pPr>
        <w:spacing w:after="240"/>
        <w:jc w:val="right"/>
        <w:rPr>
          <w:sz w:val="22"/>
          <w:szCs w:val="22"/>
        </w:rPr>
      </w:pPr>
      <w:r w:rsidRPr="00C415B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415BD">
        <w:rPr>
          <w:sz w:val="22"/>
          <w:szCs w:val="22"/>
        </w:rPr>
        <w:t>2022-11-15</w:t>
      </w:r>
    </w:p>
    <w:p w14:paraId="7942E403" w14:textId="77777777" w:rsidR="00C415BD" w:rsidRPr="00C415BD" w:rsidRDefault="00C415BD">
      <w:pPr>
        <w:rPr>
          <w:b/>
          <w:bCs/>
          <w:sz w:val="22"/>
          <w:szCs w:val="22"/>
        </w:rPr>
      </w:pPr>
      <w:r w:rsidRPr="00C415BD">
        <w:rPr>
          <w:b/>
          <w:bCs/>
          <w:sz w:val="22"/>
          <w:szCs w:val="22"/>
        </w:rPr>
        <w:t>Szpital Wojewódzki w Poznaniu</w:t>
      </w:r>
    </w:p>
    <w:p w14:paraId="16323AC8" w14:textId="77777777" w:rsidR="00F16C50" w:rsidRPr="00D91931" w:rsidRDefault="00C415BD">
      <w:pPr>
        <w:rPr>
          <w:b/>
          <w:bCs/>
          <w:sz w:val="22"/>
          <w:szCs w:val="22"/>
        </w:rPr>
      </w:pPr>
      <w:r w:rsidRPr="00C415BD">
        <w:rPr>
          <w:b/>
          <w:bCs/>
          <w:sz w:val="22"/>
          <w:szCs w:val="22"/>
        </w:rPr>
        <w:t>Dział Zamówień Publicznych</w:t>
      </w:r>
    </w:p>
    <w:p w14:paraId="2005CF85" w14:textId="265FD996" w:rsidR="00F16C50" w:rsidRPr="00BD5546" w:rsidRDefault="005D18F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415BD" w:rsidRPr="00C415B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415BD" w:rsidRPr="00C415BD">
        <w:rPr>
          <w:sz w:val="22"/>
          <w:szCs w:val="22"/>
        </w:rPr>
        <w:t>7/19</w:t>
      </w:r>
    </w:p>
    <w:p w14:paraId="19F6D206" w14:textId="77777777" w:rsidR="00F16C50" w:rsidRPr="00BD5546" w:rsidRDefault="00C415BD">
      <w:pPr>
        <w:rPr>
          <w:sz w:val="22"/>
          <w:szCs w:val="22"/>
        </w:rPr>
      </w:pPr>
      <w:r w:rsidRPr="00C415B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415BD">
        <w:rPr>
          <w:sz w:val="22"/>
          <w:szCs w:val="22"/>
        </w:rPr>
        <w:t>Poznań</w:t>
      </w:r>
    </w:p>
    <w:p w14:paraId="1B87641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694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565D6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15BD" w:rsidRPr="00C415BD">
        <w:rPr>
          <w:bCs/>
          <w:sz w:val="22"/>
          <w:szCs w:val="22"/>
        </w:rPr>
        <w:t>SZW/DZP/86/2022/8</w:t>
      </w:r>
      <w:r w:rsidRPr="00D91931">
        <w:rPr>
          <w:sz w:val="22"/>
          <w:szCs w:val="22"/>
        </w:rPr>
        <w:tab/>
        <w:t xml:space="preserve"> </w:t>
      </w:r>
    </w:p>
    <w:p w14:paraId="4949FA5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1648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F7A99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3136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F965E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C5F4F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2FF6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31D905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15BD" w:rsidRPr="00607F9B" w14:paraId="678D84F2" w14:textId="77777777" w:rsidTr="000D3698">
        <w:trPr>
          <w:trHeight w:val="638"/>
        </w:trPr>
        <w:tc>
          <w:tcPr>
            <w:tcW w:w="959" w:type="dxa"/>
            <w:shd w:val="clear" w:color="auto" w:fill="auto"/>
          </w:tcPr>
          <w:p w14:paraId="0037966E" w14:textId="77777777" w:rsidR="00C415BD" w:rsidRPr="00607F9B" w:rsidRDefault="00C415BD" w:rsidP="000D36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92A33E" w14:textId="52F1916C" w:rsidR="00C415BD" w:rsidRPr="00607F9B" w:rsidRDefault="00C415BD" w:rsidP="000D36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15B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15BD">
              <w:rPr>
                <w:b/>
                <w:bCs/>
                <w:sz w:val="22"/>
                <w:szCs w:val="22"/>
              </w:rPr>
              <w:t xml:space="preserve">Sukcesywna dostawa środków do mycia, dezynfekcji i higieny na potrzeby Szpitala Wojewódzkiego </w:t>
            </w:r>
            <w:r w:rsidR="005D18FC">
              <w:rPr>
                <w:b/>
                <w:bCs/>
                <w:sz w:val="22"/>
                <w:szCs w:val="22"/>
              </w:rPr>
              <w:br/>
            </w:r>
            <w:r w:rsidRPr="00C415BD">
              <w:rPr>
                <w:b/>
                <w:bCs/>
                <w:sz w:val="22"/>
                <w:szCs w:val="22"/>
              </w:rPr>
              <w:t>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15BD">
              <w:rPr>
                <w:b/>
                <w:sz w:val="22"/>
                <w:szCs w:val="22"/>
              </w:rPr>
              <w:t>SZW/DZP/86/2022</w:t>
            </w:r>
          </w:p>
        </w:tc>
      </w:tr>
    </w:tbl>
    <w:p w14:paraId="3B323711" w14:textId="77777777" w:rsidR="00C415BD" w:rsidRPr="00C415B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415BD" w:rsidRPr="00C415BD">
        <w:rPr>
          <w:rFonts w:ascii="Times New Roman" w:hAnsi="Times New Roman"/>
          <w:b/>
          <w:szCs w:val="22"/>
        </w:rPr>
        <w:t>Szpital Wojewódzki w Poznaniu</w:t>
      </w:r>
    </w:p>
    <w:p w14:paraId="10776A62" w14:textId="302BF671" w:rsidR="004F079B" w:rsidRDefault="00C415B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415B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415BD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5D18FC">
        <w:rPr>
          <w:rFonts w:ascii="Times New Roman" w:hAnsi="Times New Roman"/>
          <w:szCs w:val="22"/>
        </w:rPr>
        <w:t xml:space="preserve"> </w:t>
      </w:r>
      <w:r w:rsidR="005D18FC" w:rsidRPr="00296B4D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5D18F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5D18FC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5038F7F5" w14:textId="219A283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415BD" w:rsidRPr="00C415BD">
        <w:rPr>
          <w:rFonts w:ascii="Times New Roman" w:hAnsi="Times New Roman"/>
          <w:b/>
          <w:szCs w:val="22"/>
        </w:rPr>
        <w:t>2022-11-21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415BD" w:rsidRPr="00C415B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415BD" w:rsidRPr="00C415BD">
        <w:rPr>
          <w:rFonts w:ascii="Times New Roman" w:hAnsi="Times New Roman"/>
          <w:b/>
          <w:szCs w:val="22"/>
        </w:rPr>
        <w:t>2022-11-29</w:t>
      </w:r>
      <w:r w:rsidR="008365E9">
        <w:rPr>
          <w:rFonts w:ascii="Times New Roman" w:hAnsi="Times New Roman"/>
          <w:szCs w:val="22"/>
        </w:rPr>
        <w:t xml:space="preserve"> godz. </w:t>
      </w:r>
      <w:r w:rsidR="00C415BD" w:rsidRPr="00C415BD">
        <w:rPr>
          <w:rFonts w:ascii="Times New Roman" w:hAnsi="Times New Roman"/>
          <w:b/>
          <w:szCs w:val="22"/>
        </w:rPr>
        <w:t>09:00</w:t>
      </w:r>
    </w:p>
    <w:p w14:paraId="348D6159" w14:textId="3206882C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415BD" w:rsidRPr="00C415BD">
        <w:rPr>
          <w:rFonts w:ascii="Times New Roman" w:hAnsi="Times New Roman"/>
          <w:b/>
          <w:szCs w:val="22"/>
        </w:rPr>
        <w:t>2022-11-21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415BD" w:rsidRPr="00C415B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415BD" w:rsidRPr="00C415BD">
        <w:rPr>
          <w:rFonts w:ascii="Times New Roman" w:hAnsi="Times New Roman"/>
          <w:b/>
          <w:szCs w:val="22"/>
        </w:rPr>
        <w:t>2022-11-29</w:t>
      </w:r>
      <w:r w:rsidR="008365E9">
        <w:rPr>
          <w:rFonts w:ascii="Times New Roman" w:hAnsi="Times New Roman"/>
          <w:szCs w:val="22"/>
        </w:rPr>
        <w:t xml:space="preserve"> godz. </w:t>
      </w:r>
      <w:r w:rsidR="00C415BD" w:rsidRPr="00C415BD">
        <w:rPr>
          <w:rFonts w:ascii="Times New Roman" w:hAnsi="Times New Roman"/>
          <w:b/>
          <w:szCs w:val="22"/>
        </w:rPr>
        <w:t>10:00</w:t>
      </w:r>
    </w:p>
    <w:p w14:paraId="2EDC6A0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8DC481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5C6610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F17A78C" w14:textId="77777777" w:rsidR="005D18FC" w:rsidRDefault="005D18FC" w:rsidP="005D18F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983ACBB" w14:textId="77777777" w:rsidR="005D18FC" w:rsidRDefault="005D18FC" w:rsidP="005D18F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B8659F9" w14:textId="77777777" w:rsidR="005D18FC" w:rsidRDefault="005D18FC" w:rsidP="005D18F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368FB4" w14:textId="77777777" w:rsidR="005D18FC" w:rsidRDefault="005D18FC" w:rsidP="005D18F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52CE1F" w14:textId="3FA2DBEC" w:rsidR="00F16C50" w:rsidRPr="00D91931" w:rsidRDefault="00C415B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C415BD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DB075" w14:textId="77777777" w:rsidR="004F4BD6" w:rsidRDefault="004F4BD6">
      <w:r>
        <w:separator/>
      </w:r>
    </w:p>
  </w:endnote>
  <w:endnote w:type="continuationSeparator" w:id="0">
    <w:p w14:paraId="5AED1A70" w14:textId="77777777" w:rsidR="004F4BD6" w:rsidRDefault="004F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ACD4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B551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2DBAE1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B3842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342F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D45B1" w14:textId="77777777" w:rsidR="004F4BD6" w:rsidRDefault="004F4BD6">
      <w:r>
        <w:separator/>
      </w:r>
    </w:p>
  </w:footnote>
  <w:footnote w:type="continuationSeparator" w:id="0">
    <w:p w14:paraId="41005271" w14:textId="77777777" w:rsidR="004F4BD6" w:rsidRDefault="004F4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4424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C930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BD5B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684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BD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4BD6"/>
    <w:rsid w:val="00540D03"/>
    <w:rsid w:val="00581997"/>
    <w:rsid w:val="005D18FC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15BD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16FDE"/>
  <w15:chartTrackingRefBased/>
  <w15:docId w15:val="{170A2D71-2D10-4267-B87A-5B315879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2022-11-15T09:40:00Z</cp:lastPrinted>
  <dcterms:created xsi:type="dcterms:W3CDTF">2022-11-15T09:40:00Z</dcterms:created>
  <dcterms:modified xsi:type="dcterms:W3CDTF">2022-11-15T09:40:00Z</dcterms:modified>
</cp:coreProperties>
</file>