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E80AB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40CB2" w:rsidRPr="00640CB2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AAAFBFC" w14:textId="7BCC8D70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40CB2" w:rsidRPr="00640CB2">
        <w:rPr>
          <w:rFonts w:ascii="Times New Roman" w:hAnsi="Times New Roman"/>
          <w:b/>
        </w:rPr>
        <w:t>ZP-IX.271.</w:t>
      </w:r>
      <w:r w:rsidR="00066CDF">
        <w:rPr>
          <w:rFonts w:ascii="Times New Roman" w:hAnsi="Times New Roman"/>
          <w:b/>
        </w:rPr>
        <w:t>14</w:t>
      </w:r>
      <w:r w:rsidR="00640CB2" w:rsidRPr="00640CB2">
        <w:rPr>
          <w:rFonts w:ascii="Times New Roman" w:hAnsi="Times New Roman"/>
          <w:b/>
        </w:rPr>
        <w:t>.202</w:t>
      </w:r>
      <w:r w:rsidR="00B43C02">
        <w:rPr>
          <w:rFonts w:ascii="Times New Roman" w:hAnsi="Times New Roman"/>
          <w:b/>
        </w:rPr>
        <w:t>2</w:t>
      </w:r>
      <w:r w:rsidR="00640CB2" w:rsidRPr="00640CB2">
        <w:rPr>
          <w:rFonts w:ascii="Times New Roman" w:hAnsi="Times New Roman"/>
          <w:b/>
        </w:rPr>
        <w:t>.PN</w:t>
      </w:r>
    </w:p>
    <w:p w14:paraId="1C91C08D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E949813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Gmina Chęciny</w:t>
      </w:r>
    </w:p>
    <w:p w14:paraId="459AC2E1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5D33117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640CB2" w:rsidRPr="00640CB2">
        <w:rPr>
          <w:sz w:val="22"/>
          <w:szCs w:val="22"/>
        </w:rPr>
        <w:t>Chęciny</w:t>
      </w:r>
    </w:p>
    <w:p w14:paraId="0B33143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19B957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8C0D583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8CBC4A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C4502A0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E82B5E7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7892978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408D689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21AF580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F48FE06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40CB2" w:rsidRPr="00110593" w14:paraId="56814A6B" w14:textId="77777777" w:rsidTr="003172AB">
        <w:tc>
          <w:tcPr>
            <w:tcW w:w="9212" w:type="dxa"/>
            <w:shd w:val="clear" w:color="auto" w:fill="D9D9D9"/>
          </w:tcPr>
          <w:p w14:paraId="3E4613CE" w14:textId="77777777" w:rsidR="00640CB2" w:rsidRPr="00110593" w:rsidRDefault="00640CB2" w:rsidP="003172A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172A7B2" w14:textId="7EC96C1F" w:rsidR="00640CB2" w:rsidRPr="00110593" w:rsidRDefault="00640CB2" w:rsidP="003172A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="000849BA" w:rsidRPr="000849BA">
              <w:rPr>
                <w:rFonts w:ascii="Times New Roman" w:hAnsi="Times New Roman"/>
              </w:rPr>
              <w:t xml:space="preserve">(tekst jedn.: Dz.U. z 2021 r., poz. 1129), </w:t>
            </w:r>
            <w:r w:rsidRPr="00110593">
              <w:rPr>
                <w:rFonts w:ascii="Times New Roman" w:hAnsi="Times New Roman"/>
              </w:rPr>
              <w:t>(dalej jako: ustawa Pzp), dotyczące:</w:t>
            </w:r>
          </w:p>
          <w:p w14:paraId="469813AE" w14:textId="77777777"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337E702" w14:textId="77777777" w:rsidR="00640CB2" w:rsidRPr="00110593" w:rsidRDefault="00640CB2" w:rsidP="003172A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22A607AD" w14:textId="77777777" w:rsidR="00640CB2" w:rsidRPr="00110593" w:rsidRDefault="00640CB2" w:rsidP="003172A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910CB28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2AAF05E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40CB2" w:rsidRPr="00640CB2">
        <w:rPr>
          <w:rFonts w:ascii="Times New Roman" w:hAnsi="Times New Roman"/>
          <w:b/>
        </w:rPr>
        <w:t>Gmina Chęciny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2D43498" w14:textId="4C26C476" w:rsidR="005434B3" w:rsidRPr="00D73BC7" w:rsidRDefault="00431C07" w:rsidP="005434B3">
      <w:pPr>
        <w:spacing w:after="240" w:line="276" w:lineRule="auto"/>
        <w:jc w:val="center"/>
        <w:rPr>
          <w:rFonts w:ascii="Times New Roman" w:hAnsi="Times New Roman"/>
        </w:rPr>
      </w:pPr>
      <w:r w:rsidRPr="00D73BC7">
        <w:rPr>
          <w:rFonts w:ascii="Times New Roman" w:hAnsi="Times New Roman"/>
          <w:b/>
        </w:rPr>
        <w:t>„</w:t>
      </w:r>
      <w:r w:rsidR="00066CDF" w:rsidRPr="00066CDF">
        <w:rPr>
          <w:rFonts w:ascii="Times New Roman" w:hAnsi="Times New Roman"/>
          <w:b/>
        </w:rPr>
        <w:t>Przebudowa drogi wewnętrznej – ul. Słoneczna w m. Wolica gm. Chęciny</w:t>
      </w:r>
      <w:r w:rsidRPr="00D73BC7">
        <w:rPr>
          <w:rFonts w:ascii="Times New Roman" w:hAnsi="Times New Roman"/>
          <w:b/>
        </w:rPr>
        <w:t>”</w:t>
      </w:r>
    </w:p>
    <w:p w14:paraId="31F27B05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E663373" w14:textId="6A286930" w:rsidR="00C113BF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362493CD" w14:textId="41FB7835" w:rsidR="00D73BC7" w:rsidRPr="00023477" w:rsidRDefault="00D73BC7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D73BC7">
        <w:rPr>
          <w:rFonts w:ascii="Times New Roman" w:hAnsi="Times New Roman"/>
        </w:rPr>
        <w:t>, że nie podlegam wykluczeniu z postępowania na podstawie art. 7 ust 1 ustawy z dnia 13 kwietnia 2022 r. o szczególnych rozwiązaniach w zakresie przeciwdziałania wspieraniu agresji na Ukrainę oraz służących ochronie bezpieczeństwa narodowego (Dz. U. z  2022 r. poz. 835).”</w:t>
      </w:r>
    </w:p>
    <w:p w14:paraId="71D0AB4D" w14:textId="77777777" w:rsidR="00640CB2" w:rsidRPr="00997D0F" w:rsidRDefault="00640CB2" w:rsidP="00640CB2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6D4891B8" w14:textId="2B583B11" w:rsidR="002426FF" w:rsidRPr="00232DF0" w:rsidRDefault="00640CB2" w:rsidP="00640CB2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023477">
        <w:rPr>
          <w:rFonts w:ascii="Times New Roman" w:hAnsi="Times New Roman"/>
        </w:rPr>
        <w:t xml:space="preserve">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14:paraId="140B3DA7" w14:textId="77777777" w:rsidR="00640CB2" w:rsidRPr="00997D0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E48E23F" w14:textId="77777777"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14:paraId="1D1C55AB" w14:textId="77777777" w:rsidR="00640CB2" w:rsidRPr="000247FF" w:rsidRDefault="00640CB2" w:rsidP="00640CB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14:paraId="630F3F3C" w14:textId="77777777" w:rsidR="00640CB2" w:rsidRPr="00292198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AF9D0E3" w14:textId="77777777" w:rsidR="00640CB2" w:rsidRPr="000247FF" w:rsidRDefault="00640CB2" w:rsidP="00640CB2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3CCF8A7A" w14:textId="77777777" w:rsidR="00640CB2" w:rsidRPr="000247FF" w:rsidRDefault="00640CB2" w:rsidP="00640CB2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01004763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BF450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EC71F5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80B1C9F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D55C539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E7BDDCA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023477">
        <w:rPr>
          <w:rFonts w:ascii="Times New Roman" w:hAnsi="Times New Roman"/>
        </w:rPr>
        <w:t>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0F8968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BB39489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355F70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3F1B3CA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A8AF85E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D2702A">
        <w:rPr>
          <w:rFonts w:ascii="Times New Roman" w:hAnsi="Times New Roman"/>
        </w:rPr>
        <w:t>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7B4CC69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6F988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F7F8C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51EB213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CA2C9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CC4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23821EFA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4466A80E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149EFD6" w14:textId="77777777" w:rsidR="00025C8D" w:rsidRPr="006676AE" w:rsidRDefault="00025C8D" w:rsidP="00D55F4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C82BAE8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E495223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73BC7">
        <w:rPr>
          <w:rFonts w:ascii="Times New Roman" w:hAnsi="Times New Roman"/>
          <w:b/>
          <w:bCs/>
        </w:rPr>
        <w:t>Oświadczam</w:t>
      </w:r>
      <w:r w:rsidRPr="00D2702A">
        <w:rPr>
          <w:rFonts w:ascii="Times New Roman" w:hAnsi="Times New Roman"/>
        </w:rPr>
        <w:t xml:space="preserve">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DE0EC4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8D5E27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05D0A28" w14:textId="77777777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C5B52BC" w14:textId="77777777" w:rsidR="00D55F4D" w:rsidRDefault="00D55F4D" w:rsidP="00D55F4D"/>
    <w:p w14:paraId="4681C499" w14:textId="77777777" w:rsidR="00D55F4D" w:rsidRDefault="00D55F4D" w:rsidP="00D55F4D">
      <w:pPr>
        <w:pStyle w:val="Tekstpodstawowywcity"/>
        <w:spacing w:line="360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 należy wypełnić i  podpisać</w:t>
      </w:r>
      <w:r>
        <w:t xml:space="preserve">   </w:t>
      </w:r>
    </w:p>
    <w:p w14:paraId="7B5FF44D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podpisem kwalifikowanym</w:t>
      </w:r>
    </w:p>
    <w:p w14:paraId="2B2C1C32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zaufanym</w:t>
      </w:r>
    </w:p>
    <w:p w14:paraId="56426522" w14:textId="77777777" w:rsidR="00D55F4D" w:rsidRDefault="00D55F4D" w:rsidP="00D55F4D">
      <w:pPr>
        <w:pStyle w:val="Default"/>
        <w:ind w:left="709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osobistym</w:t>
      </w:r>
    </w:p>
    <w:p w14:paraId="4C2EA151" w14:textId="77777777" w:rsidR="00D55F4D" w:rsidRPr="006676AE" w:rsidRDefault="00D55F4D" w:rsidP="00D55F4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D55F4D" w:rsidRPr="006676AE" w:rsidSect="00D73B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90AC6" w14:textId="77777777" w:rsidR="008A1A93" w:rsidRDefault="008A1A93" w:rsidP="0038231F">
      <w:pPr>
        <w:spacing w:after="0" w:line="240" w:lineRule="auto"/>
      </w:pPr>
      <w:r>
        <w:separator/>
      </w:r>
    </w:p>
  </w:endnote>
  <w:endnote w:type="continuationSeparator" w:id="0">
    <w:p w14:paraId="5345EFF6" w14:textId="77777777" w:rsidR="008A1A93" w:rsidRDefault="008A1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0059D" w14:textId="77777777" w:rsidR="00640CB2" w:rsidRDefault="00640C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2CFA8" w14:textId="77777777" w:rsidR="00F8042D" w:rsidRDefault="00F8042D">
    <w:pPr>
      <w:pStyle w:val="Stopka"/>
      <w:jc w:val="right"/>
    </w:pPr>
    <w:r>
      <w:t xml:space="preserve">Strona </w:t>
    </w:r>
    <w:r w:rsidR="00046CC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46CC9">
      <w:rPr>
        <w:b/>
        <w:bCs/>
        <w:sz w:val="24"/>
        <w:szCs w:val="24"/>
      </w:rPr>
      <w:fldChar w:fldCharType="separate"/>
    </w:r>
    <w:r w:rsidR="007B155E">
      <w:rPr>
        <w:b/>
        <w:bCs/>
        <w:noProof/>
      </w:rPr>
      <w:t>1</w:t>
    </w:r>
    <w:r w:rsidR="00046CC9">
      <w:rPr>
        <w:b/>
        <w:bCs/>
        <w:sz w:val="24"/>
        <w:szCs w:val="24"/>
      </w:rPr>
      <w:fldChar w:fldCharType="end"/>
    </w:r>
    <w:r>
      <w:t xml:space="preserve"> z </w:t>
    </w:r>
    <w:r w:rsidR="00046CC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46CC9">
      <w:rPr>
        <w:b/>
        <w:bCs/>
        <w:sz w:val="24"/>
        <w:szCs w:val="24"/>
      </w:rPr>
      <w:fldChar w:fldCharType="separate"/>
    </w:r>
    <w:r w:rsidR="007B155E">
      <w:rPr>
        <w:b/>
        <w:bCs/>
        <w:noProof/>
      </w:rPr>
      <w:t>2</w:t>
    </w:r>
    <w:r w:rsidR="00046CC9">
      <w:rPr>
        <w:b/>
        <w:bCs/>
        <w:sz w:val="24"/>
        <w:szCs w:val="24"/>
      </w:rPr>
      <w:fldChar w:fldCharType="end"/>
    </w:r>
  </w:p>
  <w:p w14:paraId="3105537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D4F28" w14:textId="77777777" w:rsidR="00640CB2" w:rsidRDefault="00640C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050AB" w14:textId="77777777" w:rsidR="008A1A93" w:rsidRDefault="008A1A93" w:rsidP="0038231F">
      <w:pPr>
        <w:spacing w:after="0" w:line="240" w:lineRule="auto"/>
      </w:pPr>
      <w:r>
        <w:separator/>
      </w:r>
    </w:p>
  </w:footnote>
  <w:footnote w:type="continuationSeparator" w:id="0">
    <w:p w14:paraId="5CFB15B8" w14:textId="77777777" w:rsidR="008A1A93" w:rsidRDefault="008A1A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D23B7" w14:textId="77777777" w:rsidR="00640CB2" w:rsidRDefault="00640C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3AB5E" w14:textId="77777777" w:rsidR="00640CB2" w:rsidRDefault="00640C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DF672" w14:textId="77777777" w:rsidR="00640CB2" w:rsidRDefault="00640C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866863">
    <w:abstractNumId w:val="8"/>
  </w:num>
  <w:num w:numId="2" w16cid:durableId="797795831">
    <w:abstractNumId w:val="0"/>
  </w:num>
  <w:num w:numId="3" w16cid:durableId="1472870321">
    <w:abstractNumId w:val="7"/>
  </w:num>
  <w:num w:numId="4" w16cid:durableId="1440636685">
    <w:abstractNumId w:val="10"/>
  </w:num>
  <w:num w:numId="5" w16cid:durableId="1328904767">
    <w:abstractNumId w:val="9"/>
  </w:num>
  <w:num w:numId="6" w16cid:durableId="1780829074">
    <w:abstractNumId w:val="6"/>
  </w:num>
  <w:num w:numId="7" w16cid:durableId="1121073622">
    <w:abstractNumId w:val="1"/>
  </w:num>
  <w:num w:numId="8" w16cid:durableId="947086582">
    <w:abstractNumId w:val="4"/>
  </w:num>
  <w:num w:numId="9" w16cid:durableId="881018263">
    <w:abstractNumId w:val="2"/>
  </w:num>
  <w:num w:numId="10" w16cid:durableId="1936159934">
    <w:abstractNumId w:val="5"/>
  </w:num>
  <w:num w:numId="11" w16cid:durableId="7528209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CB2"/>
    <w:rsid w:val="000227FA"/>
    <w:rsid w:val="00023477"/>
    <w:rsid w:val="000247FF"/>
    <w:rsid w:val="000248DF"/>
    <w:rsid w:val="00025C8D"/>
    <w:rsid w:val="000303EE"/>
    <w:rsid w:val="00046CC9"/>
    <w:rsid w:val="0005473D"/>
    <w:rsid w:val="00066CDF"/>
    <w:rsid w:val="00073C3D"/>
    <w:rsid w:val="000809B6"/>
    <w:rsid w:val="000849BA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1F2257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1C07"/>
    <w:rsid w:val="00434CC2"/>
    <w:rsid w:val="00440BD4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86A"/>
    <w:rsid w:val="00577A10"/>
    <w:rsid w:val="0059182A"/>
    <w:rsid w:val="005C39CA"/>
    <w:rsid w:val="005E176A"/>
    <w:rsid w:val="005E24AA"/>
    <w:rsid w:val="00634311"/>
    <w:rsid w:val="00640CB2"/>
    <w:rsid w:val="00641874"/>
    <w:rsid w:val="006676AE"/>
    <w:rsid w:val="006A3A1F"/>
    <w:rsid w:val="006A52B6"/>
    <w:rsid w:val="006B5A52"/>
    <w:rsid w:val="006F0034"/>
    <w:rsid w:val="006F3D32"/>
    <w:rsid w:val="007020CC"/>
    <w:rsid w:val="00710937"/>
    <w:rsid w:val="007118F0"/>
    <w:rsid w:val="0072560B"/>
    <w:rsid w:val="00746532"/>
    <w:rsid w:val="00751725"/>
    <w:rsid w:val="007529CF"/>
    <w:rsid w:val="00756C8F"/>
    <w:rsid w:val="00757EFB"/>
    <w:rsid w:val="007840F2"/>
    <w:rsid w:val="0078770C"/>
    <w:rsid w:val="00793262"/>
    <w:rsid w:val="007936D6"/>
    <w:rsid w:val="00794FDC"/>
    <w:rsid w:val="007961C8"/>
    <w:rsid w:val="007B01C8"/>
    <w:rsid w:val="007B155E"/>
    <w:rsid w:val="007D5B61"/>
    <w:rsid w:val="007E2F69"/>
    <w:rsid w:val="00804F07"/>
    <w:rsid w:val="00825A09"/>
    <w:rsid w:val="00830AB1"/>
    <w:rsid w:val="00833FCD"/>
    <w:rsid w:val="00842991"/>
    <w:rsid w:val="00844B06"/>
    <w:rsid w:val="008757E1"/>
    <w:rsid w:val="00892E48"/>
    <w:rsid w:val="008A1A93"/>
    <w:rsid w:val="008C5709"/>
    <w:rsid w:val="008C6DF8"/>
    <w:rsid w:val="008D0487"/>
    <w:rsid w:val="008E1C25"/>
    <w:rsid w:val="008F3B4E"/>
    <w:rsid w:val="00906863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2CF5"/>
    <w:rsid w:val="00AE6FF2"/>
    <w:rsid w:val="00B0088C"/>
    <w:rsid w:val="00B15219"/>
    <w:rsid w:val="00B15FD3"/>
    <w:rsid w:val="00B34079"/>
    <w:rsid w:val="00B36ABD"/>
    <w:rsid w:val="00B43C02"/>
    <w:rsid w:val="00B8005E"/>
    <w:rsid w:val="00B90E42"/>
    <w:rsid w:val="00BB0C3C"/>
    <w:rsid w:val="00BE5A10"/>
    <w:rsid w:val="00C014B5"/>
    <w:rsid w:val="00C113BF"/>
    <w:rsid w:val="00C4103F"/>
    <w:rsid w:val="00C57DEB"/>
    <w:rsid w:val="00C72B75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5F4D"/>
    <w:rsid w:val="00D73BC7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6D91"/>
    <w:rsid w:val="00EA15C2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7965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D9FD74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0C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55F4D"/>
    <w:pPr>
      <w:spacing w:after="120" w:line="256" w:lineRule="auto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55F4D"/>
    <w:rPr>
      <w:sz w:val="22"/>
      <w:szCs w:val="22"/>
      <w:lang w:eastAsia="en-US"/>
    </w:rPr>
  </w:style>
  <w:style w:type="paragraph" w:customStyle="1" w:styleId="Default">
    <w:name w:val="Default"/>
    <w:qFormat/>
    <w:rsid w:val="00D55F4D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7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11851-A04B-4B90-9AD1-838DCC20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2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Pawel Nowak</cp:lastModifiedBy>
  <cp:revision>13</cp:revision>
  <cp:lastPrinted>2021-05-19T12:26:00Z</cp:lastPrinted>
  <dcterms:created xsi:type="dcterms:W3CDTF">2021-04-20T08:53:00Z</dcterms:created>
  <dcterms:modified xsi:type="dcterms:W3CDTF">2022-09-23T06:53:00Z</dcterms:modified>
</cp:coreProperties>
</file>