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43DE6" w:rsidRPr="00343DE6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43DE6" w:rsidRPr="00343DE6">
        <w:rPr>
          <w:rFonts w:ascii="Arial" w:hAnsi="Arial" w:cs="Arial"/>
          <w:b/>
          <w:sz w:val="24"/>
          <w:szCs w:val="24"/>
        </w:rPr>
        <w:t>RK-NZ.261.98.2022.JP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3DE6" w:rsidRPr="00343DE6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3DE6" w:rsidRPr="00343DE6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343DE6" w:rsidRPr="00343DE6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43DE6" w:rsidRPr="00343DE6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343DE6" w:rsidRPr="00343DE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3DE6" w:rsidRPr="0012157F" w:rsidTr="001B62C6">
        <w:tc>
          <w:tcPr>
            <w:tcW w:w="9104" w:type="dxa"/>
            <w:shd w:val="clear" w:color="auto" w:fill="D9D9D9"/>
          </w:tcPr>
          <w:p w:rsidR="00343DE6" w:rsidRPr="0012157F" w:rsidRDefault="00343DE6" w:rsidP="001B62C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43DE6" w:rsidRDefault="00343DE6" w:rsidP="001B62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43DE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43DE6" w:rsidRPr="00C86421" w:rsidRDefault="00343DE6" w:rsidP="001B62C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43DE6" w:rsidRDefault="00343DE6" w:rsidP="001B62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43DE6" w:rsidRPr="00C86421" w:rsidRDefault="00343DE6" w:rsidP="001B62C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43DE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43DE6">
        <w:rPr>
          <w:rFonts w:ascii="Arial" w:hAnsi="Arial" w:cs="Arial"/>
          <w:b/>
          <w:sz w:val="24"/>
          <w:szCs w:val="24"/>
        </w:rPr>
        <w:t>Komputery przenośne (2 szt.) dla Katedry Inteligentnych Systemów Informatycznych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43DE6" w:rsidRPr="00343DE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802" w:rsidRDefault="00AD3802" w:rsidP="0038231F">
      <w:pPr>
        <w:spacing w:after="0" w:line="240" w:lineRule="auto"/>
      </w:pPr>
      <w:r>
        <w:separator/>
      </w:r>
    </w:p>
  </w:endnote>
  <w:endnote w:type="continuationSeparator" w:id="0">
    <w:p w:rsidR="00AD3802" w:rsidRDefault="00AD38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DE6" w:rsidRDefault="00343D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3D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3DE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DE6" w:rsidRDefault="00343D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802" w:rsidRDefault="00AD3802" w:rsidP="0038231F">
      <w:pPr>
        <w:spacing w:after="0" w:line="240" w:lineRule="auto"/>
      </w:pPr>
      <w:r>
        <w:separator/>
      </w:r>
    </w:p>
  </w:footnote>
  <w:footnote w:type="continuationSeparator" w:id="0">
    <w:p w:rsidR="00AD3802" w:rsidRDefault="00AD380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DE6" w:rsidRDefault="00343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DE6" w:rsidRDefault="00343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DE6" w:rsidRDefault="00343D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8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43DE6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3802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8ACC79-2878-451C-8319-47AA7D44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DD154-4196-4071-AC85-8BD6B2745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843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2022-11-07T12:18:00Z</dcterms:created>
  <dcterms:modified xsi:type="dcterms:W3CDTF">2022-11-07T12:18:00Z</dcterms:modified>
</cp:coreProperties>
</file>