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F6D09" w:rsidRPr="005F6D09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6D09" w:rsidRPr="00C14101" w:rsidTr="001B62C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F6D09" w:rsidRPr="00C14101" w:rsidRDefault="005F6D09" w:rsidP="001B62C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F6D09" w:rsidRPr="00C14101" w:rsidRDefault="005F6D09" w:rsidP="001B62C6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F6D09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5F6D09" w:rsidRPr="00C14101" w:rsidRDefault="005F6D09" w:rsidP="001B62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F6D09" w:rsidRPr="00C14101" w:rsidRDefault="005F6D09" w:rsidP="001B62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5F6D0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F6D09">
        <w:rPr>
          <w:rFonts w:ascii="Arial" w:eastAsia="Times New Roman" w:hAnsi="Arial" w:cs="Arial"/>
          <w:b/>
          <w:sz w:val="24"/>
          <w:szCs w:val="24"/>
          <w:lang w:eastAsia="pl-PL"/>
        </w:rPr>
        <w:t>Komputery przenośne (2 szt.) dla Katedry Inteligentnych Systemów Informatycznych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F6D09" w:rsidRPr="005F6D09">
        <w:rPr>
          <w:rFonts w:ascii="Arial" w:eastAsia="Times New Roman" w:hAnsi="Arial" w:cs="Arial"/>
          <w:b/>
          <w:sz w:val="24"/>
          <w:szCs w:val="24"/>
          <w:lang w:eastAsia="pl-PL"/>
        </w:rPr>
        <w:t>RK-NZ.261.98.2022.JP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5F6D09" w:rsidRPr="005F6D09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5F6D0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752" w:rsidRDefault="007B6752">
      <w:r>
        <w:separator/>
      </w:r>
    </w:p>
  </w:endnote>
  <w:endnote w:type="continuationSeparator" w:id="0">
    <w:p w:rsidR="007B6752" w:rsidRDefault="007B6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D0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D0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D09" w:rsidRDefault="005F6D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752" w:rsidRDefault="007B6752">
      <w:r>
        <w:separator/>
      </w:r>
    </w:p>
  </w:footnote>
  <w:footnote w:type="continuationSeparator" w:id="0">
    <w:p w:rsidR="007B6752" w:rsidRDefault="007B6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D09" w:rsidRDefault="005F6D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D09" w:rsidRDefault="005F6D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D09" w:rsidRDefault="005F6D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675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2429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5F6D09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6752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A400CF-A7A6-4D92-B1D8-411C69E0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6F93A-1A51-4EC0-8A7C-F177AD6D3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2022-11-07T12:18:00Z</dcterms:created>
  <dcterms:modified xsi:type="dcterms:W3CDTF">2022-11-07T12:18:00Z</dcterms:modified>
</cp:coreProperties>
</file>