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461A2" w14:textId="77777777" w:rsidR="00FB7F50" w:rsidRPr="002245BE" w:rsidRDefault="000068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0680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06806">
        <w:rPr>
          <w:sz w:val="22"/>
          <w:szCs w:val="22"/>
        </w:rPr>
        <w:t>2022-11-10</w:t>
      </w:r>
    </w:p>
    <w:p w14:paraId="4C327FE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862C5DF" w14:textId="77777777" w:rsidR="00006806" w:rsidRPr="00006806" w:rsidRDefault="00006806" w:rsidP="00FB7F50">
      <w:pPr>
        <w:spacing w:after="40"/>
        <w:rPr>
          <w:b/>
          <w:bCs/>
          <w:sz w:val="22"/>
          <w:szCs w:val="22"/>
        </w:rPr>
      </w:pPr>
      <w:r w:rsidRPr="00006806">
        <w:rPr>
          <w:b/>
          <w:bCs/>
          <w:sz w:val="22"/>
          <w:szCs w:val="22"/>
        </w:rPr>
        <w:t>Akademia Górniczo - Hutnicza</w:t>
      </w:r>
    </w:p>
    <w:p w14:paraId="104DD1E2" w14:textId="77777777" w:rsidR="00006806" w:rsidRPr="00006806" w:rsidRDefault="00006806" w:rsidP="00FB7F50">
      <w:pPr>
        <w:spacing w:after="40"/>
        <w:rPr>
          <w:b/>
          <w:bCs/>
          <w:sz w:val="22"/>
          <w:szCs w:val="22"/>
        </w:rPr>
      </w:pPr>
      <w:r w:rsidRPr="00006806">
        <w:rPr>
          <w:b/>
          <w:bCs/>
          <w:sz w:val="22"/>
          <w:szCs w:val="22"/>
        </w:rPr>
        <w:t>im. Stanisława Staszica w Krakowie</w:t>
      </w:r>
    </w:p>
    <w:p w14:paraId="147984B9" w14:textId="77777777" w:rsidR="00FB7F50" w:rsidRPr="002245BE" w:rsidRDefault="00006806" w:rsidP="00FB7F50">
      <w:pPr>
        <w:spacing w:after="40"/>
        <w:rPr>
          <w:b/>
          <w:bCs/>
          <w:sz w:val="22"/>
          <w:szCs w:val="22"/>
        </w:rPr>
      </w:pPr>
      <w:r w:rsidRPr="00006806">
        <w:rPr>
          <w:b/>
          <w:bCs/>
          <w:sz w:val="22"/>
          <w:szCs w:val="22"/>
        </w:rPr>
        <w:t>Dział Zamówień Publicznych</w:t>
      </w:r>
    </w:p>
    <w:p w14:paraId="14E57AD6" w14:textId="77777777" w:rsidR="00FB7F50" w:rsidRPr="002245BE" w:rsidRDefault="00006806" w:rsidP="00FB7F50">
      <w:pPr>
        <w:rPr>
          <w:sz w:val="22"/>
          <w:szCs w:val="22"/>
        </w:rPr>
      </w:pPr>
      <w:r w:rsidRPr="0000680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06806">
        <w:rPr>
          <w:sz w:val="22"/>
          <w:szCs w:val="22"/>
        </w:rPr>
        <w:t>30</w:t>
      </w:r>
    </w:p>
    <w:p w14:paraId="42A61E1D" w14:textId="77777777" w:rsidR="00FB7F50" w:rsidRPr="002245BE" w:rsidRDefault="00006806" w:rsidP="00FB7F50">
      <w:pPr>
        <w:rPr>
          <w:sz w:val="22"/>
          <w:szCs w:val="22"/>
        </w:rPr>
      </w:pPr>
      <w:r w:rsidRPr="0000680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06806">
        <w:rPr>
          <w:sz w:val="22"/>
          <w:szCs w:val="22"/>
        </w:rPr>
        <w:t>Kraków</w:t>
      </w:r>
    </w:p>
    <w:p w14:paraId="79DE051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772DC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06806" w:rsidRPr="00607F9B" w14:paraId="7D430921" w14:textId="77777777" w:rsidTr="00260584">
        <w:trPr>
          <w:trHeight w:val="638"/>
        </w:trPr>
        <w:tc>
          <w:tcPr>
            <w:tcW w:w="959" w:type="dxa"/>
            <w:shd w:val="clear" w:color="auto" w:fill="auto"/>
          </w:tcPr>
          <w:p w14:paraId="5824426C" w14:textId="77777777" w:rsidR="00006806" w:rsidRPr="00607F9B" w:rsidRDefault="00006806" w:rsidP="002605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15113D" w14:textId="77777777" w:rsidR="00006806" w:rsidRPr="00607F9B" w:rsidRDefault="00006806" w:rsidP="002605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0680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6806">
              <w:rPr>
                <w:b/>
                <w:bCs/>
                <w:sz w:val="22"/>
                <w:szCs w:val="22"/>
              </w:rPr>
              <w:t>analiza ICP-ES/ICP-MS 27 próbek dla WGGiOŚ AGH - KC-zp.272-662/22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6806">
              <w:rPr>
                <w:b/>
                <w:sz w:val="22"/>
                <w:szCs w:val="22"/>
              </w:rPr>
              <w:t>KC-zp.272-662/22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C22B2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6806" w14:paraId="65824260" w14:textId="77777777" w:rsidTr="00260584">
        <w:trPr>
          <w:cantSplit/>
        </w:trPr>
        <w:tc>
          <w:tcPr>
            <w:tcW w:w="10150" w:type="dxa"/>
          </w:tcPr>
          <w:p w14:paraId="26FD7060" w14:textId="77777777" w:rsidR="00006806" w:rsidRPr="00D26ED6" w:rsidRDefault="00006806" w:rsidP="002605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06806">
              <w:rPr>
                <w:b/>
                <w:sz w:val="22"/>
                <w:szCs w:val="22"/>
              </w:rPr>
              <w:t>Bureau Veritas Polska Sp. z o.o.</w:t>
            </w:r>
          </w:p>
          <w:p w14:paraId="63CCCF1E" w14:textId="77777777" w:rsidR="00006806" w:rsidRPr="009F0E5C" w:rsidRDefault="00006806" w:rsidP="00260584">
            <w:pPr>
              <w:jc w:val="both"/>
              <w:rPr>
                <w:bCs/>
                <w:sz w:val="22"/>
                <w:szCs w:val="22"/>
              </w:rPr>
            </w:pPr>
            <w:r w:rsidRPr="00006806">
              <w:rPr>
                <w:bCs/>
                <w:sz w:val="22"/>
                <w:szCs w:val="22"/>
              </w:rPr>
              <w:t>Migdałowa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680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328D3C" w14:textId="77777777" w:rsidR="00006806" w:rsidRPr="009F0E5C" w:rsidRDefault="00006806" w:rsidP="00260584">
            <w:pPr>
              <w:jc w:val="both"/>
              <w:rPr>
                <w:bCs/>
                <w:sz w:val="22"/>
                <w:szCs w:val="22"/>
              </w:rPr>
            </w:pPr>
            <w:r w:rsidRPr="00006806">
              <w:rPr>
                <w:bCs/>
                <w:sz w:val="22"/>
                <w:szCs w:val="22"/>
              </w:rPr>
              <w:t>02-796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6806">
              <w:rPr>
                <w:bCs/>
                <w:sz w:val="22"/>
                <w:szCs w:val="22"/>
              </w:rPr>
              <w:t>Warszawa</w:t>
            </w:r>
          </w:p>
          <w:p w14:paraId="7A321314" w14:textId="5CE98A28" w:rsidR="00006806" w:rsidRPr="00D26ED6" w:rsidRDefault="00006806" w:rsidP="0026058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06806">
              <w:rPr>
                <w:b/>
                <w:sz w:val="22"/>
                <w:szCs w:val="22"/>
              </w:rPr>
              <w:t>16 045.97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E12E258" w14:textId="1FDF26A3" w:rsidR="00006806" w:rsidRDefault="00006806" w:rsidP="0026058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C27027">
              <w:rPr>
                <w:color w:val="000000"/>
                <w:sz w:val="22"/>
                <w:szCs w:val="22"/>
              </w:rPr>
              <w:t xml:space="preserve">ami </w:t>
            </w:r>
            <w:r w:rsidRPr="00CC324B">
              <w:rPr>
                <w:color w:val="000000"/>
                <w:sz w:val="22"/>
                <w:szCs w:val="22"/>
              </w:rPr>
              <w:t>ceny ofert.</w:t>
            </w:r>
            <w:r>
              <w:t xml:space="preserve"> </w:t>
            </w:r>
          </w:p>
        </w:tc>
      </w:tr>
    </w:tbl>
    <w:p w14:paraId="5139592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73"/>
        <w:gridCol w:w="1701"/>
        <w:gridCol w:w="1843"/>
        <w:gridCol w:w="2268"/>
      </w:tblGrid>
      <w:tr w:rsidR="00C27027" w:rsidRPr="008567C7" w14:paraId="3BAE2BEF" w14:textId="77777777" w:rsidTr="00C27027">
        <w:trPr>
          <w:trHeight w:val="510"/>
        </w:trPr>
        <w:tc>
          <w:tcPr>
            <w:tcW w:w="709" w:type="dxa"/>
            <w:vAlign w:val="center"/>
          </w:tcPr>
          <w:p w14:paraId="201F20AA" w14:textId="77777777" w:rsidR="00C27027" w:rsidRPr="008567C7" w:rsidRDefault="00C270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73" w:type="dxa"/>
            <w:vAlign w:val="center"/>
          </w:tcPr>
          <w:p w14:paraId="6534E343" w14:textId="77777777" w:rsidR="00C27027" w:rsidRPr="008567C7" w:rsidRDefault="00C270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38FF6273" w14:textId="77777777" w:rsidR="00C27027" w:rsidRPr="008567C7" w:rsidRDefault="00C270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387098D7" w14:textId="77777777" w:rsidR="00C27027" w:rsidRPr="008567C7" w:rsidRDefault="00C270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14:paraId="609B2A2F" w14:textId="77777777" w:rsidR="00C27027" w:rsidRPr="008567C7" w:rsidRDefault="00C270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27027" w:rsidRPr="008567C7" w14:paraId="45E353CA" w14:textId="77777777" w:rsidTr="00C27027">
        <w:tc>
          <w:tcPr>
            <w:tcW w:w="709" w:type="dxa"/>
            <w:vAlign w:val="center"/>
          </w:tcPr>
          <w:p w14:paraId="23D84804" w14:textId="77777777" w:rsidR="00C27027" w:rsidRPr="008567C7" w:rsidRDefault="00C27027" w:rsidP="00260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73" w:type="dxa"/>
            <w:vAlign w:val="center"/>
          </w:tcPr>
          <w:p w14:paraId="3B4F9347" w14:textId="77777777" w:rsidR="00C27027" w:rsidRPr="002B6761" w:rsidRDefault="00C27027" w:rsidP="00260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b/>
                <w:sz w:val="18"/>
                <w:szCs w:val="18"/>
              </w:rPr>
              <w:t>Bureau Veritas Polska Sp. z o.o.</w:t>
            </w:r>
          </w:p>
          <w:p w14:paraId="76D1CBC1" w14:textId="77777777" w:rsidR="00C27027" w:rsidRPr="008567C7" w:rsidRDefault="00C27027" w:rsidP="00260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bCs/>
                <w:sz w:val="18"/>
                <w:szCs w:val="18"/>
              </w:rPr>
              <w:t>Migdałowa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680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9829775" w14:textId="77777777" w:rsidR="00C27027" w:rsidRPr="001B7815" w:rsidRDefault="00C27027" w:rsidP="00260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bCs/>
                <w:sz w:val="18"/>
                <w:szCs w:val="18"/>
              </w:rPr>
              <w:t>02-796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680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51F95685" w14:textId="1A6DE170" w:rsidR="00C27027" w:rsidRPr="008567C7" w:rsidRDefault="00C27027" w:rsidP="00260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0680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6578FF2F" w14:textId="77777777" w:rsidR="00C27027" w:rsidRPr="008567C7" w:rsidRDefault="00C27027" w:rsidP="00260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38F5B9BD" w14:textId="046E35DF" w:rsidR="00C27027" w:rsidRPr="008567C7" w:rsidRDefault="00C27027" w:rsidP="00260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680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0680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3D1234D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E81E86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8BCCDF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751B3" w14:textId="77777777" w:rsidR="00592C49" w:rsidRDefault="00592C49">
      <w:r>
        <w:separator/>
      </w:r>
    </w:p>
  </w:endnote>
  <w:endnote w:type="continuationSeparator" w:id="0">
    <w:p w14:paraId="6E624FB8" w14:textId="77777777" w:rsidR="00592C49" w:rsidRDefault="00592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F0F9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26D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B9CA3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90A4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040A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D1B50" w14:textId="77777777" w:rsidR="00592C49" w:rsidRDefault="00592C49">
      <w:r>
        <w:separator/>
      </w:r>
    </w:p>
  </w:footnote>
  <w:footnote w:type="continuationSeparator" w:id="0">
    <w:p w14:paraId="3CAE7328" w14:textId="77777777" w:rsidR="00592C49" w:rsidRDefault="00592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C0DC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338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C556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AAF"/>
    <w:rsid w:val="00005838"/>
    <w:rsid w:val="00006806"/>
    <w:rsid w:val="00022322"/>
    <w:rsid w:val="00042497"/>
    <w:rsid w:val="000C1E6F"/>
    <w:rsid w:val="000D5822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2C49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7027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0900"/>
    <w:rsid w:val="00DE4BF6"/>
    <w:rsid w:val="00E30B2D"/>
    <w:rsid w:val="00E62859"/>
    <w:rsid w:val="00E85D70"/>
    <w:rsid w:val="00F33C66"/>
    <w:rsid w:val="00F960D7"/>
    <w:rsid w:val="00FB7F50"/>
    <w:rsid w:val="00FF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51AF30"/>
  <w15:chartTrackingRefBased/>
  <w15:docId w15:val="{21430E7F-186A-42E2-AE3D-7239C10D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Trybus</cp:lastModifiedBy>
  <cp:revision>3</cp:revision>
  <cp:lastPrinted>1899-12-31T23:00:00Z</cp:lastPrinted>
  <dcterms:created xsi:type="dcterms:W3CDTF">2022-11-10T08:45:00Z</dcterms:created>
  <dcterms:modified xsi:type="dcterms:W3CDTF">2022-11-10T09:07:00Z</dcterms:modified>
</cp:coreProperties>
</file>