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0A6814A0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AD635F">
        <w:rPr>
          <w:b/>
          <w:bCs/>
        </w:rPr>
        <w:t>2</w:t>
      </w:r>
      <w:r w:rsidRPr="00272917">
        <w:rPr>
          <w:b/>
          <w:bCs/>
        </w:rPr>
        <w:t>.</w:t>
      </w:r>
      <w:r w:rsidR="00776B93">
        <w:rPr>
          <w:b/>
          <w:bCs/>
        </w:rPr>
        <w:t>15</w:t>
      </w:r>
      <w:r w:rsidRPr="00272917">
        <w:rPr>
          <w:b/>
          <w:bCs/>
        </w:rPr>
        <w:t>.202</w:t>
      </w:r>
      <w:r w:rsidR="00AD635F">
        <w:rPr>
          <w:b/>
          <w:bCs/>
        </w:rPr>
        <w:t>2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0A0657A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487597C8" w:rsidR="003D65EB" w:rsidRPr="003D65EB" w:rsidRDefault="00A52CA7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b/>
        </w:rPr>
        <w:t xml:space="preserve">Sukcesywne dostawy żywności dla </w:t>
      </w:r>
      <w:r w:rsidR="00646ECE">
        <w:rPr>
          <w:b/>
        </w:rPr>
        <w:t>Domu Pomocy Społecznej w Pakówce</w:t>
      </w:r>
      <w:r w:rsidR="00FA21B4">
        <w:rPr>
          <w:b/>
        </w:rPr>
        <w:t xml:space="preserve"> w </w:t>
      </w:r>
      <w:r w:rsidR="00AD635F">
        <w:rPr>
          <w:b/>
        </w:rPr>
        <w:t xml:space="preserve">okresie </w:t>
      </w:r>
      <w:r w:rsidR="00646ECE">
        <w:rPr>
          <w:b/>
        </w:rPr>
        <w:br/>
      </w:r>
      <w:r w:rsidR="00AD635F">
        <w:rPr>
          <w:b/>
        </w:rPr>
        <w:t>od 01.01.2023 r. do 31.</w:t>
      </w:r>
      <w:r w:rsidR="003069DD">
        <w:rPr>
          <w:b/>
        </w:rPr>
        <w:t>03</w:t>
      </w:r>
      <w:r w:rsidR="00AD635F">
        <w:rPr>
          <w:b/>
        </w:rPr>
        <w:t>.2023 r.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BDF0E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E1B60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B739E8E" w14:textId="27BD427D" w:rsidR="00A52CA7" w:rsidRDefault="00FA7B60" w:rsidP="004F1B54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 Realizacja zamówienia dodatkowego</w:t>
            </w:r>
            <w:r w:rsidR="004F1B54">
              <w:rPr>
                <w:sz w:val="22"/>
                <w:szCs w:val="22"/>
              </w:rPr>
              <w:t xml:space="preserve"> (R)</w:t>
            </w:r>
            <w:r>
              <w:rPr>
                <w:sz w:val="22"/>
                <w:szCs w:val="22"/>
              </w:rPr>
              <w:t xml:space="preserve"> </w:t>
            </w:r>
            <w:r w:rsidR="004F1B54">
              <w:rPr>
                <w:sz w:val="22"/>
                <w:szCs w:val="22"/>
              </w:rPr>
              <w:t xml:space="preserve">- </w:t>
            </w:r>
            <w:r w:rsidR="004F1B54"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 w:rsidR="004F1B54"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150FD8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="004F1B54"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1422446B" w14:textId="63E8F5B3" w:rsidR="00FA7B60" w:rsidRDefault="00FA7B60" w:rsidP="002D1900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628DE9AA" w14:textId="155D731A" w:rsidR="00FA7B60" w:rsidRDefault="00FA7B60" w:rsidP="002D1900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72C6612A" w14:textId="037B89BC" w:rsidR="002D1900" w:rsidRDefault="00FA7B60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1E89BFA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53B48728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FB1F25C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8AB8251" w14:textId="047D94EE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66B367E4" w14:textId="78C69395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0BA58972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394FAB91" w14:textId="46B3F9AA" w:rsidR="004F1B54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599AF58D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DBFC731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14991C4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2E6A0CDB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57C02C1" w14:textId="34310009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71826DBE" w14:textId="40213E16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33B904B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25BFA926" w14:textId="77777777" w:rsidR="004F1B54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  <w:p w14:paraId="6B54A0A8" w14:textId="77777777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3D799F11" w14:textId="77777777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2152FE69" w14:textId="28A42DB1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F1B54" w:rsidRPr="007F3E87" w14:paraId="2EB44286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33F08F3F" w14:textId="01851766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10FEAE1C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56A1B6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22AAE15E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1094928A" w14:textId="30EE7A3C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2EC6853C" w14:textId="2C6BED80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10F2251E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63653150" w14:textId="6F20F2D0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490B050A" w14:textId="77777777" w:rsidTr="00E03333">
        <w:tc>
          <w:tcPr>
            <w:tcW w:w="10490" w:type="dxa"/>
            <w:shd w:val="clear" w:color="auto" w:fill="D9D9D9" w:themeFill="background1" w:themeFillShade="D9"/>
          </w:tcPr>
          <w:p w14:paraId="06C830F6" w14:textId="66A657B2" w:rsidR="009C74BF" w:rsidRPr="009C74BF" w:rsidRDefault="009C74BF" w:rsidP="009C74BF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3E678CA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BB4C5AF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71109E6B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59A5287" w14:textId="7151BC0F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2C5CCF00" w14:textId="273E6A53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7F7DF130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69D603B4" w14:textId="2C98702E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3F6F23ED" w14:textId="77777777" w:rsidTr="007D1E02">
        <w:tc>
          <w:tcPr>
            <w:tcW w:w="10490" w:type="dxa"/>
            <w:shd w:val="clear" w:color="auto" w:fill="D9D9D9" w:themeFill="background1" w:themeFillShade="D9"/>
          </w:tcPr>
          <w:p w14:paraId="7D1E71AF" w14:textId="77777777" w:rsidR="005E7DEC" w:rsidRDefault="005E7DEC" w:rsidP="009C74BF">
            <w:pPr>
              <w:spacing w:line="360" w:lineRule="auto"/>
              <w:jc w:val="center"/>
              <w:rPr>
                <w:b/>
              </w:rPr>
            </w:pPr>
          </w:p>
          <w:p w14:paraId="51E8FE62" w14:textId="1FCAAF0F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E503246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5A5A3AA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E846A88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08F7989C" w14:textId="2FFDD305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1DA64ACD" w14:textId="38D5AACE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0F9061CF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43C38D4B" w14:textId="3E6B0678" w:rsidR="009C74BF" w:rsidRDefault="009C74BF" w:rsidP="008A6C6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571C2A81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FA21B4">
              <w:rPr>
                <w:b/>
              </w:rPr>
              <w:t>Ryby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4BE7493" w14:textId="77777777" w:rsidR="003A1A05" w:rsidRPr="007F3E87" w:rsidRDefault="003A1A05" w:rsidP="003A1A0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98ADBA9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7F1994F8" w14:textId="77777777" w:rsidR="003A1A05" w:rsidRDefault="003A1A05" w:rsidP="003A1A0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1374DF3D" w14:textId="4467A101" w:rsidR="003A1A05" w:rsidRDefault="003A1A05" w:rsidP="003A1A05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05A4E56E" w14:textId="40F0ED30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do 2 godzin,</w:t>
            </w:r>
          </w:p>
          <w:p w14:paraId="22025E44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1563F80A" w14:textId="2FA0946E" w:rsidR="003A1A05" w:rsidRDefault="003A1A05" w:rsidP="008A6C6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63EE286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776B93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79CC7784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3411F90B" w14:textId="6D63A554" w:rsidR="00776B93" w:rsidRPr="00776B93" w:rsidRDefault="00776B93" w:rsidP="00776B93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4F2145">
        <w:rPr>
          <w:sz w:val="22"/>
        </w:rPr>
        <w:t xml:space="preserve">osoby </w:t>
      </w:r>
      <w:r>
        <w:rPr>
          <w:sz w:val="22"/>
        </w:rPr>
        <w:t xml:space="preserve">wykonujące 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 xml:space="preserve">przygotowaniem towarów do dostarczenia, oraz </w:t>
      </w:r>
      <w:r>
        <w:rPr>
          <w:rFonts w:eastAsia="NSimSun"/>
          <w:iCs/>
          <w:kern w:val="2"/>
          <w:lang w:eastAsia="x-none" w:bidi="hi-IN"/>
        </w:rPr>
        <w:br/>
        <w:t>w zakresie obsługi składanego zamówienia przez Jednostkę realizującą</w:t>
      </w:r>
      <w:r>
        <w:rPr>
          <w:sz w:val="22"/>
        </w:rPr>
        <w:t>,</w:t>
      </w:r>
      <w:r w:rsidRPr="00584709">
        <w:rPr>
          <w:sz w:val="22"/>
        </w:rPr>
        <w:t xml:space="preserve"> będą zatrudnione przez Wykonawcę na podstawie stosunku pracy</w:t>
      </w:r>
      <w:r>
        <w:rPr>
          <w:sz w:val="22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6208D" w14:textId="77777777" w:rsidR="00441370" w:rsidRDefault="00441370" w:rsidP="00FF57EE">
      <w:r>
        <w:separator/>
      </w:r>
    </w:p>
  </w:endnote>
  <w:endnote w:type="continuationSeparator" w:id="0">
    <w:p w14:paraId="7B61E8F0" w14:textId="77777777" w:rsidR="00441370" w:rsidRDefault="0044137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D562E" w14:textId="77777777" w:rsidR="00441370" w:rsidRDefault="00441370" w:rsidP="00FF57EE">
      <w:r>
        <w:separator/>
      </w:r>
    </w:p>
  </w:footnote>
  <w:footnote w:type="continuationSeparator" w:id="0">
    <w:p w14:paraId="0C876F96" w14:textId="77777777" w:rsidR="00441370" w:rsidRDefault="00441370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0FD8"/>
    <w:rsid w:val="00154274"/>
    <w:rsid w:val="001B3A47"/>
    <w:rsid w:val="001C7D84"/>
    <w:rsid w:val="00200865"/>
    <w:rsid w:val="002134F2"/>
    <w:rsid w:val="002214DB"/>
    <w:rsid w:val="0023149A"/>
    <w:rsid w:val="002606B2"/>
    <w:rsid w:val="00267D1F"/>
    <w:rsid w:val="00272917"/>
    <w:rsid w:val="00277DBE"/>
    <w:rsid w:val="002837ED"/>
    <w:rsid w:val="0029200F"/>
    <w:rsid w:val="002D1900"/>
    <w:rsid w:val="002E612D"/>
    <w:rsid w:val="003069DD"/>
    <w:rsid w:val="00315939"/>
    <w:rsid w:val="003412D2"/>
    <w:rsid w:val="00391EC2"/>
    <w:rsid w:val="003961C1"/>
    <w:rsid w:val="003A1A05"/>
    <w:rsid w:val="003B769C"/>
    <w:rsid w:val="003D65EB"/>
    <w:rsid w:val="00416884"/>
    <w:rsid w:val="00434999"/>
    <w:rsid w:val="00441370"/>
    <w:rsid w:val="00493A1E"/>
    <w:rsid w:val="004B0785"/>
    <w:rsid w:val="004D47E1"/>
    <w:rsid w:val="004D5A42"/>
    <w:rsid w:val="004E07B6"/>
    <w:rsid w:val="004E2126"/>
    <w:rsid w:val="004F1B0C"/>
    <w:rsid w:val="004F1B54"/>
    <w:rsid w:val="004F2145"/>
    <w:rsid w:val="00525EFF"/>
    <w:rsid w:val="005324FC"/>
    <w:rsid w:val="005368A8"/>
    <w:rsid w:val="00560716"/>
    <w:rsid w:val="00580D5F"/>
    <w:rsid w:val="005844F6"/>
    <w:rsid w:val="00584709"/>
    <w:rsid w:val="005E7DEC"/>
    <w:rsid w:val="005F6F5F"/>
    <w:rsid w:val="0061011E"/>
    <w:rsid w:val="00646ECE"/>
    <w:rsid w:val="006B63D6"/>
    <w:rsid w:val="006C641D"/>
    <w:rsid w:val="006D09E0"/>
    <w:rsid w:val="006D120B"/>
    <w:rsid w:val="006D2D82"/>
    <w:rsid w:val="006F7D33"/>
    <w:rsid w:val="007055DB"/>
    <w:rsid w:val="00744A58"/>
    <w:rsid w:val="00776B93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C666E"/>
    <w:rsid w:val="009C74BF"/>
    <w:rsid w:val="009D75A8"/>
    <w:rsid w:val="00A066D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94461"/>
    <w:rsid w:val="00CC3A8D"/>
    <w:rsid w:val="00CC74C0"/>
    <w:rsid w:val="00CE3AE6"/>
    <w:rsid w:val="00D13D73"/>
    <w:rsid w:val="00D35048"/>
    <w:rsid w:val="00D3681A"/>
    <w:rsid w:val="00D554C7"/>
    <w:rsid w:val="00D55591"/>
    <w:rsid w:val="00D724FC"/>
    <w:rsid w:val="00DA134B"/>
    <w:rsid w:val="00DC336F"/>
    <w:rsid w:val="00E1735C"/>
    <w:rsid w:val="00E6330F"/>
    <w:rsid w:val="00E7604B"/>
    <w:rsid w:val="00EA435E"/>
    <w:rsid w:val="00EF590C"/>
    <w:rsid w:val="00F134D5"/>
    <w:rsid w:val="00F31EAC"/>
    <w:rsid w:val="00F40D64"/>
    <w:rsid w:val="00F626E5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5</Pages>
  <Words>1364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6</cp:revision>
  <cp:lastPrinted>2022-11-09T07:12:00Z</cp:lastPrinted>
  <dcterms:created xsi:type="dcterms:W3CDTF">2021-11-29T13:36:00Z</dcterms:created>
  <dcterms:modified xsi:type="dcterms:W3CDTF">2022-11-09T07:13:00Z</dcterms:modified>
</cp:coreProperties>
</file>