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2FB00" w14:textId="2CAD921E" w:rsidR="005103B9" w:rsidRPr="00D86593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D86593">
        <w:rPr>
          <w:bCs/>
          <w:i w:val="0"/>
          <w:szCs w:val="24"/>
        </w:rPr>
        <w:t xml:space="preserve">Załącznik nr </w:t>
      </w:r>
      <w:r w:rsidR="00D86593">
        <w:rPr>
          <w:bCs/>
          <w:i w:val="0"/>
          <w:szCs w:val="24"/>
        </w:rPr>
        <w:t>3</w:t>
      </w:r>
      <w:r w:rsidR="00B36ABD" w:rsidRPr="00D86593">
        <w:rPr>
          <w:bCs/>
          <w:i w:val="0"/>
          <w:szCs w:val="24"/>
        </w:rPr>
        <w:t xml:space="preserve"> do SWZ</w:t>
      </w:r>
    </w:p>
    <w:p w14:paraId="25140159" w14:textId="77777777" w:rsidR="00C4103F" w:rsidRPr="00D86593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b/>
          <w:sz w:val="24"/>
          <w:szCs w:val="24"/>
        </w:rPr>
        <w:t>Zamawiający</w:t>
      </w:r>
      <w:r w:rsidR="007936D6" w:rsidRPr="00D86593">
        <w:rPr>
          <w:rFonts w:ascii="Times New Roman" w:hAnsi="Times New Roman"/>
          <w:b/>
          <w:sz w:val="24"/>
          <w:szCs w:val="24"/>
        </w:rPr>
        <w:t>:</w:t>
      </w:r>
    </w:p>
    <w:p w14:paraId="0B847EB7" w14:textId="77777777" w:rsidR="006676AE" w:rsidRPr="00D86593" w:rsidRDefault="001E7AB3" w:rsidP="00E24546">
      <w:pPr>
        <w:pStyle w:val="Tekstpodstawowy"/>
        <w:spacing w:after="0"/>
        <w:ind w:left="4111"/>
      </w:pPr>
      <w:r w:rsidRPr="00D86593">
        <w:t>SZPITAL WOJEWÓDZKI W POZNANIU</w:t>
      </w:r>
    </w:p>
    <w:p w14:paraId="74FDDB9D" w14:textId="56AC914B" w:rsidR="006676AE" w:rsidRPr="00D86593" w:rsidRDefault="00D86593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1E7AB3" w:rsidRPr="00D86593">
        <w:t>Juraszów</w:t>
      </w:r>
      <w:r w:rsidR="006676AE" w:rsidRPr="00D86593">
        <w:t xml:space="preserve"> </w:t>
      </w:r>
      <w:r w:rsidR="001E7AB3" w:rsidRPr="00D86593">
        <w:t>7/19</w:t>
      </w:r>
      <w:r w:rsidR="006676AE" w:rsidRPr="00D86593">
        <w:t xml:space="preserve"> </w:t>
      </w:r>
    </w:p>
    <w:p w14:paraId="49DF0B86" w14:textId="77777777" w:rsidR="00F90CD1" w:rsidRPr="00D86593" w:rsidRDefault="001E7AB3" w:rsidP="00F90CD1">
      <w:pPr>
        <w:pStyle w:val="Tekstpodstawowy"/>
        <w:spacing w:after="0" w:line="276" w:lineRule="auto"/>
        <w:ind w:left="4111"/>
      </w:pPr>
      <w:r w:rsidRPr="00D86593">
        <w:t>60-479</w:t>
      </w:r>
      <w:r w:rsidR="006676AE" w:rsidRPr="00D86593">
        <w:t xml:space="preserve"> </w:t>
      </w:r>
      <w:r w:rsidRPr="00D86593">
        <w:t>Poznań</w:t>
      </w:r>
    </w:p>
    <w:p w14:paraId="698E85CB" w14:textId="354EDA6A" w:rsidR="00C4103F" w:rsidRPr="00D86593" w:rsidRDefault="00C4103F" w:rsidP="00F90CD1">
      <w:pPr>
        <w:pStyle w:val="Tekstpodstawowy"/>
        <w:spacing w:after="0" w:line="276" w:lineRule="auto"/>
        <w:ind w:left="4111"/>
      </w:pPr>
    </w:p>
    <w:p w14:paraId="1BAFB3BC" w14:textId="77777777" w:rsidR="00C4103F" w:rsidRPr="00D86593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b/>
          <w:sz w:val="24"/>
          <w:szCs w:val="24"/>
        </w:rPr>
        <w:t>Wykonawca</w:t>
      </w:r>
      <w:r w:rsidR="007936D6" w:rsidRPr="00D86593">
        <w:rPr>
          <w:rFonts w:ascii="Times New Roman" w:hAnsi="Times New Roman"/>
          <w:b/>
          <w:sz w:val="24"/>
          <w:szCs w:val="24"/>
        </w:rPr>
        <w:t>:</w:t>
      </w:r>
    </w:p>
    <w:p w14:paraId="3E8EF7DB" w14:textId="6FD20390" w:rsidR="00757EFB" w:rsidRPr="00D86593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D86593">
        <w:rPr>
          <w:rFonts w:ascii="Times New Roman" w:hAnsi="Times New Roman"/>
          <w:sz w:val="24"/>
          <w:szCs w:val="24"/>
        </w:rPr>
        <w:t>…………………………</w:t>
      </w:r>
      <w:r w:rsidRPr="00D86593">
        <w:rPr>
          <w:rFonts w:ascii="Times New Roman" w:hAnsi="Times New Roman"/>
          <w:sz w:val="24"/>
          <w:szCs w:val="24"/>
        </w:rPr>
        <w:t>…</w:t>
      </w:r>
    </w:p>
    <w:p w14:paraId="0DC76E1E" w14:textId="77777777" w:rsidR="007118F0" w:rsidRPr="00D86593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D86593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D86593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D86593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D86593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D86593">
        <w:rPr>
          <w:rFonts w:ascii="Times New Roman" w:hAnsi="Times New Roman"/>
          <w:i/>
          <w:sz w:val="24"/>
          <w:szCs w:val="24"/>
        </w:rPr>
        <w:t>KRS/CEiDG)</w:t>
      </w:r>
    </w:p>
    <w:p w14:paraId="36D83B68" w14:textId="77777777" w:rsidR="00C4103F" w:rsidRPr="00D86593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D86593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06BDBB3" w14:textId="77777777" w:rsidR="00757EFB" w:rsidRPr="00D86593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D86593">
        <w:rPr>
          <w:rFonts w:ascii="Times New Roman" w:hAnsi="Times New Roman"/>
          <w:sz w:val="24"/>
          <w:szCs w:val="24"/>
        </w:rPr>
        <w:t>……</w:t>
      </w:r>
      <w:r w:rsidRPr="00D86593">
        <w:rPr>
          <w:rFonts w:ascii="Times New Roman" w:hAnsi="Times New Roman"/>
          <w:sz w:val="24"/>
          <w:szCs w:val="24"/>
        </w:rPr>
        <w:t>…</w:t>
      </w:r>
    </w:p>
    <w:p w14:paraId="64D8307A" w14:textId="77777777" w:rsidR="00484F88" w:rsidRPr="00D8659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D86593">
        <w:rPr>
          <w:rFonts w:ascii="Times New Roman" w:hAnsi="Times New Roman"/>
          <w:i/>
          <w:sz w:val="24"/>
          <w:szCs w:val="24"/>
        </w:rPr>
        <w:t>(imię, n</w:t>
      </w:r>
      <w:r w:rsidR="00825A09" w:rsidRPr="00D86593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D86593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D86593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D86593">
        <w:rPr>
          <w:rFonts w:ascii="Times New Roman" w:hAnsi="Times New Roman"/>
          <w:i/>
          <w:sz w:val="24"/>
          <w:szCs w:val="24"/>
        </w:rPr>
        <w:t>reprezentacji</w:t>
      </w:r>
      <w:r w:rsidRPr="00D86593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E7AB3" w:rsidRPr="00D86593" w14:paraId="23992973" w14:textId="77777777" w:rsidTr="009F2617">
        <w:tc>
          <w:tcPr>
            <w:tcW w:w="9104" w:type="dxa"/>
            <w:shd w:val="clear" w:color="auto" w:fill="D9D9D9"/>
          </w:tcPr>
          <w:p w14:paraId="54C898FA" w14:textId="77777777" w:rsidR="001E7AB3" w:rsidRPr="00D86593" w:rsidRDefault="001E7AB3" w:rsidP="009F261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2EA194CD" w14:textId="77777777" w:rsidR="001E7AB3" w:rsidRPr="00D86593" w:rsidRDefault="001E7AB3" w:rsidP="009F26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07D6381F" w14:textId="77777777" w:rsidR="001E7AB3" w:rsidRPr="00D86593" w:rsidRDefault="001E7AB3" w:rsidP="009F261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4033A0DA" w14:textId="77777777" w:rsidR="001E7AB3" w:rsidRPr="00D86593" w:rsidRDefault="001E7AB3" w:rsidP="009F2617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17AEAFC0" w14:textId="77777777" w:rsidR="001E7AB3" w:rsidRPr="00D86593" w:rsidRDefault="001E7AB3" w:rsidP="009F2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5D7EC4E" w14:textId="77777777" w:rsidR="00E50194" w:rsidRPr="00D8659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Na potrzeby postę</w:t>
      </w:r>
      <w:r w:rsidR="008D0487" w:rsidRPr="00D8659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D86593">
        <w:rPr>
          <w:rFonts w:ascii="Times New Roman" w:hAnsi="Times New Roman"/>
          <w:sz w:val="24"/>
          <w:szCs w:val="24"/>
        </w:rPr>
        <w:t>zamówienia publicznego</w:t>
      </w:r>
      <w:r w:rsidR="00E50194" w:rsidRPr="00D86593">
        <w:rPr>
          <w:rFonts w:ascii="Times New Roman" w:hAnsi="Times New Roman"/>
          <w:sz w:val="24"/>
          <w:szCs w:val="24"/>
        </w:rPr>
        <w:t xml:space="preserve"> pn.:</w:t>
      </w:r>
    </w:p>
    <w:p w14:paraId="079149C6" w14:textId="77777777" w:rsidR="00E50194" w:rsidRPr="00D86593" w:rsidRDefault="001E7AB3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b/>
          <w:sz w:val="24"/>
          <w:szCs w:val="24"/>
        </w:rPr>
        <w:t>Sukcesywna dostawa środków do mycia, dezynfekcji i higieny na potrzeby Szpitala Wojewódzkiego w Poznaniu</w:t>
      </w:r>
    </w:p>
    <w:p w14:paraId="6BC7F7CF" w14:textId="77777777" w:rsidR="00A44833" w:rsidRPr="00D86593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Znak sprawy:</w:t>
      </w:r>
      <w:r w:rsidRPr="00D86593">
        <w:rPr>
          <w:rFonts w:ascii="Times New Roman" w:hAnsi="Times New Roman"/>
          <w:b/>
          <w:sz w:val="24"/>
          <w:szCs w:val="24"/>
        </w:rPr>
        <w:t xml:space="preserve"> </w:t>
      </w:r>
      <w:r w:rsidR="001E7AB3" w:rsidRPr="00D86593">
        <w:rPr>
          <w:rFonts w:ascii="Times New Roman" w:hAnsi="Times New Roman"/>
          <w:b/>
          <w:sz w:val="24"/>
          <w:szCs w:val="24"/>
        </w:rPr>
        <w:t>SZW/DZP/86/2022</w:t>
      </w:r>
    </w:p>
    <w:p w14:paraId="717AB9F4" w14:textId="66DF9C74" w:rsidR="00F90CD1" w:rsidRPr="00D86593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prowadzonego przez </w:t>
      </w:r>
      <w:r w:rsidR="001E7AB3" w:rsidRPr="00D86593">
        <w:rPr>
          <w:rFonts w:ascii="Times New Roman" w:hAnsi="Times New Roman"/>
          <w:b/>
          <w:sz w:val="24"/>
          <w:szCs w:val="24"/>
        </w:rPr>
        <w:t>SZPITAL WOJEWÓDZKI W POZNANIU</w:t>
      </w:r>
      <w:r w:rsidRPr="00D86593">
        <w:rPr>
          <w:rFonts w:ascii="Times New Roman" w:hAnsi="Times New Roman"/>
          <w:b/>
          <w:sz w:val="24"/>
          <w:szCs w:val="24"/>
        </w:rPr>
        <w:t>,</w:t>
      </w:r>
      <w:r w:rsidR="002B2AD9" w:rsidRPr="00D86593">
        <w:rPr>
          <w:rFonts w:ascii="Times New Roman" w:hAnsi="Times New Roman"/>
          <w:sz w:val="24"/>
          <w:szCs w:val="24"/>
        </w:rPr>
        <w:t xml:space="preserve"> </w:t>
      </w:r>
      <w:r w:rsidR="00E65685" w:rsidRPr="00D86593">
        <w:rPr>
          <w:rFonts w:ascii="Times New Roman" w:hAnsi="Times New Roman"/>
          <w:sz w:val="24"/>
          <w:szCs w:val="24"/>
        </w:rPr>
        <w:t>oświa</w:t>
      </w:r>
      <w:r w:rsidR="00825A09" w:rsidRPr="00D86593">
        <w:rPr>
          <w:rFonts w:ascii="Times New Roman" w:hAnsi="Times New Roman"/>
          <w:sz w:val="24"/>
          <w:szCs w:val="24"/>
        </w:rPr>
        <w:t>dczam</w:t>
      </w:r>
      <w:r w:rsidR="00E65685" w:rsidRPr="00D86593">
        <w:rPr>
          <w:rFonts w:ascii="Times New Roman" w:hAnsi="Times New Roman"/>
          <w:sz w:val="24"/>
          <w:szCs w:val="24"/>
        </w:rPr>
        <w:t>,</w:t>
      </w:r>
      <w:r w:rsidR="002B2AD9" w:rsidRPr="00D86593">
        <w:rPr>
          <w:rFonts w:ascii="Times New Roman" w:hAnsi="Times New Roman"/>
          <w:sz w:val="24"/>
          <w:szCs w:val="24"/>
        </w:rPr>
        <w:t xml:space="preserve"> </w:t>
      </w:r>
      <w:r w:rsidR="00D86593">
        <w:rPr>
          <w:rFonts w:ascii="Times New Roman" w:hAnsi="Times New Roman"/>
          <w:sz w:val="24"/>
          <w:szCs w:val="24"/>
        </w:rPr>
        <w:br/>
      </w:r>
      <w:r w:rsidR="002B2AD9" w:rsidRPr="00D86593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86593" w14:paraId="1375F619" w14:textId="77777777" w:rsidTr="00650D6C">
        <w:tc>
          <w:tcPr>
            <w:tcW w:w="9104" w:type="dxa"/>
            <w:shd w:val="clear" w:color="auto" w:fill="D9D9D9"/>
          </w:tcPr>
          <w:p w14:paraId="0C3CCC4A" w14:textId="77777777" w:rsidR="00E50194" w:rsidRPr="00D86593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F6ECDF0" w14:textId="77777777" w:rsidR="00C113BF" w:rsidRPr="00D86593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D86593">
        <w:rPr>
          <w:rFonts w:ascii="Times New Roman" w:hAnsi="Times New Roman"/>
          <w:sz w:val="24"/>
          <w:szCs w:val="24"/>
        </w:rPr>
        <w:t xml:space="preserve">dstawie </w:t>
      </w:r>
      <w:r w:rsidR="002C4137" w:rsidRPr="00D8659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D86593">
        <w:rPr>
          <w:rFonts w:ascii="Times New Roman" w:hAnsi="Times New Roman"/>
          <w:sz w:val="24"/>
          <w:szCs w:val="24"/>
        </w:rPr>
        <w:t>108</w:t>
      </w:r>
      <w:r w:rsidR="002C4137" w:rsidRPr="00D86593">
        <w:rPr>
          <w:rFonts w:ascii="Times New Roman" w:hAnsi="Times New Roman"/>
          <w:sz w:val="24"/>
          <w:szCs w:val="24"/>
        </w:rPr>
        <w:t xml:space="preserve"> ust 1 </w:t>
      </w:r>
      <w:r w:rsidRPr="00D86593">
        <w:rPr>
          <w:rFonts w:ascii="Times New Roman" w:hAnsi="Times New Roman"/>
          <w:sz w:val="24"/>
          <w:szCs w:val="24"/>
        </w:rPr>
        <w:t>ustawy Pzp</w:t>
      </w:r>
      <w:r w:rsidR="00641874" w:rsidRPr="00D86593">
        <w:rPr>
          <w:rFonts w:ascii="Times New Roman" w:hAnsi="Times New Roman"/>
          <w:sz w:val="24"/>
          <w:szCs w:val="24"/>
        </w:rPr>
        <w:t>.</w:t>
      </w:r>
    </w:p>
    <w:p w14:paraId="48DF3426" w14:textId="77777777" w:rsidR="002426FF" w:rsidRPr="00D86593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35E065FB" w14:textId="77777777" w:rsidR="00023477" w:rsidRPr="00D86593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7CB50F4B" w14:textId="77777777" w:rsidR="00023477" w:rsidRPr="00D8659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918AA87" w14:textId="69F89034" w:rsidR="00992BD8" w:rsidRPr="00D8659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86593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D86593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D86593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D86593">
        <w:rPr>
          <w:rFonts w:ascii="Times New Roman" w:hAnsi="Times New Roman"/>
          <w:color w:val="0070C0"/>
          <w:sz w:val="24"/>
          <w:szCs w:val="24"/>
        </w:rPr>
        <w:br/>
      </w:r>
      <w:r w:rsidRPr="00D86593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D86593">
        <w:rPr>
          <w:rFonts w:ascii="Times New Roman" w:hAnsi="Times New Roman"/>
          <w:color w:val="0070C0"/>
          <w:sz w:val="24"/>
          <w:szCs w:val="24"/>
        </w:rPr>
        <w:t>W</w:t>
      </w:r>
      <w:r w:rsidRPr="00D86593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5252E7AA" w14:textId="29909592" w:rsidR="00023477" w:rsidRPr="00D86593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D86593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D86593">
        <w:rPr>
          <w:rFonts w:ascii="Times New Roman" w:hAnsi="Times New Roman"/>
          <w:i/>
          <w:sz w:val="24"/>
          <w:szCs w:val="24"/>
        </w:rPr>
        <w:t>.</w:t>
      </w:r>
      <w:r w:rsidRPr="00D86593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D86593">
        <w:rPr>
          <w:rFonts w:ascii="Times New Roman" w:hAnsi="Times New Roman"/>
          <w:sz w:val="24"/>
          <w:szCs w:val="24"/>
        </w:rPr>
        <w:t>110</w:t>
      </w:r>
      <w:r w:rsidRPr="00D86593">
        <w:rPr>
          <w:rFonts w:ascii="Times New Roman" w:hAnsi="Times New Roman"/>
          <w:sz w:val="24"/>
          <w:szCs w:val="24"/>
        </w:rPr>
        <w:t xml:space="preserve"> </w:t>
      </w:r>
      <w:r w:rsidR="00F057DA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 xml:space="preserve">ust. </w:t>
      </w:r>
      <w:r w:rsidR="00710937" w:rsidRPr="00D86593">
        <w:rPr>
          <w:rFonts w:ascii="Times New Roman" w:hAnsi="Times New Roman"/>
          <w:sz w:val="24"/>
          <w:szCs w:val="24"/>
        </w:rPr>
        <w:t>2</w:t>
      </w:r>
      <w:r w:rsidRPr="00D86593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D86593">
        <w:rPr>
          <w:rFonts w:ascii="Times New Roman" w:hAnsi="Times New Roman"/>
          <w:sz w:val="24"/>
          <w:szCs w:val="24"/>
        </w:rPr>
        <w:t xml:space="preserve"> i zapobiegawcze</w:t>
      </w:r>
      <w:r w:rsidRPr="00D8659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D86593">
        <w:rPr>
          <w:rFonts w:ascii="Times New Roman" w:hAnsi="Times New Roman"/>
          <w:sz w:val="24"/>
          <w:szCs w:val="24"/>
        </w:rPr>
        <w:t>..</w:t>
      </w:r>
      <w:r w:rsidRPr="00D86593">
        <w:rPr>
          <w:rFonts w:ascii="Times New Roman" w:hAnsi="Times New Roman"/>
          <w:sz w:val="24"/>
          <w:szCs w:val="24"/>
        </w:rPr>
        <w:t>……………</w:t>
      </w:r>
      <w:r w:rsidR="00023477" w:rsidRPr="00D86593">
        <w:rPr>
          <w:rFonts w:ascii="Times New Roman" w:hAnsi="Times New Roman"/>
          <w:sz w:val="24"/>
          <w:szCs w:val="24"/>
        </w:rPr>
        <w:t>…</w:t>
      </w:r>
      <w:r w:rsidRPr="00D86593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D86593">
        <w:rPr>
          <w:rFonts w:ascii="Times New Roman" w:hAnsi="Times New Roman"/>
          <w:sz w:val="24"/>
          <w:szCs w:val="24"/>
        </w:rPr>
        <w:t>.</w:t>
      </w:r>
      <w:r w:rsidRPr="00D86593">
        <w:rPr>
          <w:rFonts w:ascii="Times New Roman" w:hAnsi="Times New Roman"/>
          <w:sz w:val="24"/>
          <w:szCs w:val="24"/>
        </w:rPr>
        <w:t>…</w:t>
      </w:r>
      <w:r w:rsidR="007A2BCB" w:rsidRPr="00D86593">
        <w:rPr>
          <w:rFonts w:ascii="Times New Roman" w:hAnsi="Times New Roman"/>
          <w:sz w:val="24"/>
          <w:szCs w:val="24"/>
        </w:rPr>
        <w:t>.</w:t>
      </w:r>
    </w:p>
    <w:p w14:paraId="518E50CE" w14:textId="77777777" w:rsidR="007A2BCB" w:rsidRPr="00D86593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5BBEC5D4" w14:textId="2C1BAEFB" w:rsidR="0011306C" w:rsidRPr="00D86593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D86593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D86593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86593" w14:paraId="74671DDC" w14:textId="77777777" w:rsidTr="00CD4DD1">
        <w:tc>
          <w:tcPr>
            <w:tcW w:w="9104" w:type="dxa"/>
            <w:shd w:val="clear" w:color="auto" w:fill="D9D9D9"/>
          </w:tcPr>
          <w:p w14:paraId="40B82B6F" w14:textId="77777777" w:rsidR="0011306C" w:rsidRPr="00D86593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D86593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2F16746" w14:textId="3D1495DF" w:rsidR="00D2702A" w:rsidRPr="00D86593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Oświadczam,</w:t>
      </w:r>
      <w:r w:rsidR="00313417" w:rsidRPr="00D8659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D8659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D86593">
        <w:rPr>
          <w:rFonts w:ascii="Times New Roman" w:hAnsi="Times New Roman"/>
          <w:sz w:val="24"/>
          <w:szCs w:val="24"/>
        </w:rPr>
        <w:t xml:space="preserve"> warunki udziału </w:t>
      </w:r>
      <w:r w:rsidR="00D86593">
        <w:rPr>
          <w:rFonts w:ascii="Times New Roman" w:hAnsi="Times New Roman"/>
          <w:sz w:val="24"/>
          <w:szCs w:val="24"/>
        </w:rPr>
        <w:br/>
      </w:r>
      <w:r w:rsidR="004541F9" w:rsidRPr="00D8659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86593" w14:paraId="59DA7F3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3C710" w14:textId="77777777" w:rsidR="00D2702A" w:rsidRPr="00D8659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9A75" w14:textId="77777777" w:rsidR="00D2702A" w:rsidRPr="00D8659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1E7AB3" w:rsidRPr="00D86593" w14:paraId="1D3019D0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EBBBE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5374D" w14:textId="77777777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AA73F32" w14:textId="59C658D0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E7AB3" w:rsidRPr="00D86593" w14:paraId="5CBD310C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B0053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86019" w14:textId="77777777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0EFB60CC" w14:textId="294A045F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E7AB3" w:rsidRPr="00D86593" w14:paraId="74C00F9D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8960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616EC" w14:textId="77777777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67A168D" w14:textId="17967E11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E7AB3" w:rsidRPr="00D86593" w14:paraId="11A7B8B9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E590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6B9B" w14:textId="036F0595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D86593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016EC5D2" w14:textId="5535C978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</w:tbl>
    <w:p w14:paraId="70462C2B" w14:textId="5B5454A7" w:rsidR="00E21BB4" w:rsidRPr="00D86593" w:rsidRDefault="00257E73" w:rsidP="00D86593">
      <w:pPr>
        <w:spacing w:before="240" w:after="24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D86593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D86593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D86593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D86593">
        <w:rPr>
          <w:rFonts w:ascii="Times New Roman" w:hAnsi="Times New Roman"/>
          <w:color w:val="0070C0"/>
          <w:sz w:val="24"/>
          <w:szCs w:val="24"/>
        </w:rPr>
        <w:t>W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D86593">
        <w:rPr>
          <w:rFonts w:ascii="Times New Roman" w:hAnsi="Times New Roman"/>
          <w:color w:val="0070C0"/>
          <w:sz w:val="24"/>
          <w:szCs w:val="24"/>
        </w:rPr>
        <w:t>W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4F195CAA" w14:textId="2AC6BBCF" w:rsidR="00C62F57" w:rsidRPr="00D8659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D86593">
        <w:rPr>
          <w:rFonts w:ascii="Times New Roman" w:hAnsi="Times New Roman"/>
          <w:sz w:val="24"/>
          <w:szCs w:val="24"/>
        </w:rPr>
        <w:t>Z</w:t>
      </w:r>
      <w:r w:rsidRPr="00D86593">
        <w:rPr>
          <w:rFonts w:ascii="Times New Roman" w:hAnsi="Times New Roman"/>
          <w:sz w:val="24"/>
          <w:szCs w:val="24"/>
        </w:rPr>
        <w:t xml:space="preserve">amawiającego </w:t>
      </w:r>
      <w:r w:rsidR="00F057DA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>w  następującym zakresie:</w:t>
      </w:r>
    </w:p>
    <w:p w14:paraId="1B04C718" w14:textId="77777777" w:rsidR="00C62F57" w:rsidRPr="00D8659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21569553" w14:textId="77777777" w:rsidR="00721D87" w:rsidRPr="00D86593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86593">
        <w:rPr>
          <w:rFonts w:ascii="Times New Roman" w:hAnsi="Times New Roman"/>
          <w:sz w:val="24"/>
          <w:szCs w:val="24"/>
        </w:rPr>
        <w:t>ego/</w:t>
      </w:r>
      <w:r w:rsidRPr="00D86593">
        <w:rPr>
          <w:rFonts w:ascii="Times New Roman" w:hAnsi="Times New Roman"/>
          <w:sz w:val="24"/>
          <w:szCs w:val="24"/>
        </w:rPr>
        <w:t xml:space="preserve">ych zasoby: </w:t>
      </w:r>
    </w:p>
    <w:p w14:paraId="11AB4E12" w14:textId="77777777" w:rsidR="00721D87" w:rsidRPr="00D8659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</w:t>
      </w:r>
      <w:r w:rsidR="00721D87" w:rsidRPr="00D86593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73DED5DD" w14:textId="77777777" w:rsidR="00721D87" w:rsidRPr="00D8659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46BF6A82" w14:textId="77777777" w:rsidR="00721D87" w:rsidRPr="00D86593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3865D45E" w14:textId="77777777" w:rsidR="00E21BB4" w:rsidRPr="00D8659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</w:t>
      </w:r>
      <w:r w:rsidR="00721D87" w:rsidRPr="00D86593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D86593">
        <w:rPr>
          <w:rFonts w:ascii="Times New Roman" w:hAnsi="Times New Roman"/>
          <w:sz w:val="24"/>
          <w:szCs w:val="24"/>
        </w:rPr>
        <w:t>………………………….</w:t>
      </w:r>
    </w:p>
    <w:p w14:paraId="3590FD81" w14:textId="77777777" w:rsidR="00E21BB4" w:rsidRPr="00D8659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165A1229" w14:textId="77777777" w:rsidR="00C62F57" w:rsidRPr="00D8659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86593" w14:paraId="3902714B" w14:textId="77777777" w:rsidTr="00CD4DD1">
        <w:tc>
          <w:tcPr>
            <w:tcW w:w="9104" w:type="dxa"/>
            <w:shd w:val="clear" w:color="auto" w:fill="D9D9D9"/>
          </w:tcPr>
          <w:p w14:paraId="18776FA3" w14:textId="77777777" w:rsidR="00BE6F04" w:rsidRPr="00D86593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DC1231D" w14:textId="66D8082B" w:rsidR="00FE4E2B" w:rsidRPr="00D86593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D86593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86593" w14:paraId="1AF4BF92" w14:textId="77777777" w:rsidTr="00847232">
        <w:tc>
          <w:tcPr>
            <w:tcW w:w="9104" w:type="dxa"/>
            <w:shd w:val="clear" w:color="auto" w:fill="D9D9D9"/>
          </w:tcPr>
          <w:p w14:paraId="656CD358" w14:textId="77777777" w:rsidR="00E426EB" w:rsidRPr="00D86593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A660D65" w14:textId="77777777" w:rsidR="00E426EB" w:rsidRPr="00D8659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81CAEDC" w14:textId="77777777" w:rsidR="00E426EB" w:rsidRPr="00D86593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F6D1F96" w14:textId="77777777" w:rsidR="00E426EB" w:rsidRPr="00D865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861AC77" w14:textId="77777777" w:rsidR="00E426EB" w:rsidRPr="00D865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76220527" w14:textId="77777777" w:rsidR="00E426EB" w:rsidRPr="00D865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22CA4A7" w14:textId="77777777" w:rsidR="00E426EB" w:rsidRPr="00D865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lastRenderedPageBreak/>
        <w:t>(wskazać podmiotowy środek dowodowy, adres internetowy, wydający urząd lub organ, dokładne dane referencyjne dokumentacji)</w:t>
      </w:r>
    </w:p>
    <w:p w14:paraId="55B55B55" w14:textId="77777777" w:rsidR="00E426EB" w:rsidRPr="00D8659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97D9C5B" w14:textId="77777777" w:rsidR="0012157F" w:rsidRPr="00D86593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2E405AE" w14:textId="77777777" w:rsidR="00524951" w:rsidRPr="00D8659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</w:p>
    <w:p w14:paraId="10BACE03" w14:textId="77777777" w:rsidR="00524951" w:rsidRPr="00D8659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697E0ED9" w14:textId="57DEE175" w:rsidR="00FE4E2B" w:rsidRPr="00D8659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  </w:t>
      </w:r>
      <w:r w:rsidR="006D536F" w:rsidRPr="00D86593">
        <w:rPr>
          <w:rFonts w:ascii="Times New Roman" w:hAnsi="Times New Roman"/>
          <w:sz w:val="24"/>
          <w:szCs w:val="24"/>
        </w:rPr>
        <w:t>………..</w:t>
      </w:r>
      <w:r w:rsidR="00FE4E2B" w:rsidRPr="00D86593">
        <w:rPr>
          <w:rFonts w:ascii="Times New Roman" w:hAnsi="Times New Roman"/>
          <w:sz w:val="24"/>
          <w:szCs w:val="24"/>
        </w:rPr>
        <w:t>…</w:t>
      </w:r>
      <w:r w:rsidR="006D536F" w:rsidRPr="00D86593">
        <w:rPr>
          <w:rFonts w:ascii="Times New Roman" w:hAnsi="Times New Roman"/>
          <w:sz w:val="24"/>
          <w:szCs w:val="24"/>
        </w:rPr>
        <w:t>………..….</w:t>
      </w:r>
      <w:r w:rsidR="00FE4E2B" w:rsidRPr="00D86593">
        <w:rPr>
          <w:rFonts w:ascii="Times New Roman" w:hAnsi="Times New Roman"/>
          <w:sz w:val="24"/>
          <w:szCs w:val="24"/>
        </w:rPr>
        <w:t>…………………………………</w:t>
      </w:r>
    </w:p>
    <w:p w14:paraId="240C78CB" w14:textId="77777777" w:rsidR="00484F88" w:rsidRPr="00D86593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D86593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D86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526F3" w14:textId="77777777" w:rsidR="00AB5AC6" w:rsidRDefault="00AB5AC6" w:rsidP="0038231F">
      <w:pPr>
        <w:spacing w:after="0" w:line="240" w:lineRule="auto"/>
      </w:pPr>
      <w:r>
        <w:separator/>
      </w:r>
    </w:p>
  </w:endnote>
  <w:endnote w:type="continuationSeparator" w:id="0">
    <w:p w14:paraId="4D8088E9" w14:textId="77777777" w:rsidR="00AB5AC6" w:rsidRDefault="00AB5A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AB3E1" w14:textId="77777777" w:rsidR="001E7AB3" w:rsidRDefault="001E7A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61F8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9462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0B35" w14:textId="77777777" w:rsidR="001E7AB3" w:rsidRDefault="001E7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2EDA7" w14:textId="77777777" w:rsidR="00AB5AC6" w:rsidRDefault="00AB5AC6" w:rsidP="0038231F">
      <w:pPr>
        <w:spacing w:after="0" w:line="240" w:lineRule="auto"/>
      </w:pPr>
      <w:r>
        <w:separator/>
      </w:r>
    </w:p>
  </w:footnote>
  <w:footnote w:type="continuationSeparator" w:id="0">
    <w:p w14:paraId="76D8AC00" w14:textId="77777777" w:rsidR="00AB5AC6" w:rsidRDefault="00AB5AC6" w:rsidP="0038231F">
      <w:pPr>
        <w:spacing w:after="0" w:line="240" w:lineRule="auto"/>
      </w:pPr>
      <w:r>
        <w:continuationSeparator/>
      </w:r>
    </w:p>
  </w:footnote>
  <w:footnote w:id="1">
    <w:p w14:paraId="007624F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F74CA7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87C33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959230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40F04" w14:textId="77777777" w:rsidR="001E7AB3" w:rsidRDefault="001E7A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B4E3" w14:textId="77777777" w:rsidR="001E7AB3" w:rsidRDefault="001E7A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57F02" w14:textId="77777777" w:rsidR="001E7AB3" w:rsidRDefault="001E7A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846808">
    <w:abstractNumId w:val="11"/>
  </w:num>
  <w:num w:numId="2" w16cid:durableId="469251117">
    <w:abstractNumId w:val="0"/>
  </w:num>
  <w:num w:numId="3" w16cid:durableId="1343312760">
    <w:abstractNumId w:val="10"/>
  </w:num>
  <w:num w:numId="4" w16cid:durableId="1716663422">
    <w:abstractNumId w:val="13"/>
  </w:num>
  <w:num w:numId="5" w16cid:durableId="36710987">
    <w:abstractNumId w:val="12"/>
  </w:num>
  <w:num w:numId="6" w16cid:durableId="1101411559">
    <w:abstractNumId w:val="9"/>
  </w:num>
  <w:num w:numId="7" w16cid:durableId="1284993204">
    <w:abstractNumId w:val="1"/>
  </w:num>
  <w:num w:numId="8" w16cid:durableId="1961181866">
    <w:abstractNumId w:val="6"/>
  </w:num>
  <w:num w:numId="9" w16cid:durableId="1036084243">
    <w:abstractNumId w:val="4"/>
  </w:num>
  <w:num w:numId="10" w16cid:durableId="195898092">
    <w:abstractNumId w:val="7"/>
  </w:num>
  <w:num w:numId="11" w16cid:durableId="1411809169">
    <w:abstractNumId w:val="5"/>
  </w:num>
  <w:num w:numId="12" w16cid:durableId="922837543">
    <w:abstractNumId w:val="8"/>
  </w:num>
  <w:num w:numId="13" w16cid:durableId="943731701">
    <w:abstractNumId w:val="3"/>
  </w:num>
  <w:num w:numId="14" w16cid:durableId="21831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61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E7AB3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5AC6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6593"/>
    <w:rsid w:val="00DA6EC7"/>
    <w:rsid w:val="00DC6614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57DA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A532D"/>
  <w15:docId w15:val="{C3B0736F-3C94-45C8-8E80-3522C2ECB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725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2022-10-21T11:18:00Z</dcterms:created>
  <dcterms:modified xsi:type="dcterms:W3CDTF">2022-11-09T08:17:00Z</dcterms:modified>
</cp:coreProperties>
</file>