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A297EA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4D119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02DF712E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C1C090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4D119F">
        <w:rPr>
          <w:rFonts w:ascii="Times New Roman" w:eastAsia="Times New Roman" w:hAnsi="Times New Roman"/>
          <w:b/>
          <w:lang w:eastAsia="pl-PL"/>
        </w:rPr>
        <w:t>84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144D4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3999453D" w:rsidR="00E27ABB" w:rsidRDefault="00144D4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1470C" w14:textId="77777777" w:rsidR="001C24B3" w:rsidRDefault="001C24B3" w:rsidP="00025386">
      <w:pPr>
        <w:spacing w:after="0" w:line="240" w:lineRule="auto"/>
      </w:pPr>
      <w:r>
        <w:separator/>
      </w:r>
    </w:p>
  </w:endnote>
  <w:endnote w:type="continuationSeparator" w:id="0">
    <w:p w14:paraId="4AC8134B" w14:textId="77777777" w:rsidR="001C24B3" w:rsidRDefault="001C24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6B0E1" w14:textId="77777777" w:rsidR="001C24B3" w:rsidRDefault="001C24B3" w:rsidP="00025386">
      <w:pPr>
        <w:spacing w:after="0" w:line="240" w:lineRule="auto"/>
      </w:pPr>
      <w:r>
        <w:separator/>
      </w:r>
    </w:p>
  </w:footnote>
  <w:footnote w:type="continuationSeparator" w:id="0">
    <w:p w14:paraId="52482D31" w14:textId="77777777" w:rsidR="001C24B3" w:rsidRDefault="001C24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915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44D43"/>
    <w:rsid w:val="0016158F"/>
    <w:rsid w:val="001C2314"/>
    <w:rsid w:val="001C24B3"/>
    <w:rsid w:val="00213980"/>
    <w:rsid w:val="003D110A"/>
    <w:rsid w:val="004374F2"/>
    <w:rsid w:val="00460705"/>
    <w:rsid w:val="00485239"/>
    <w:rsid w:val="004D119F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dcterms:created xsi:type="dcterms:W3CDTF">2022-02-22T06:55:00Z</dcterms:created>
  <dcterms:modified xsi:type="dcterms:W3CDTF">2022-10-19T08:53:00Z</dcterms:modified>
</cp:coreProperties>
</file>