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E9D3" w14:textId="77777777" w:rsidR="00D665F5" w:rsidRPr="00BB547B" w:rsidRDefault="00C96E9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96E9A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C96E9A">
        <w:rPr>
          <w:rFonts w:ascii="Arial" w:hAnsi="Arial" w:cs="Arial"/>
          <w:sz w:val="24"/>
          <w:szCs w:val="24"/>
        </w:rPr>
        <w:t>2022-11-03</w:t>
      </w:r>
    </w:p>
    <w:p w14:paraId="5AED206A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6015767" w14:textId="77777777" w:rsidR="00D665F5" w:rsidRPr="00BB547B" w:rsidRDefault="00C96E9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96E9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C82DC8B" w14:textId="77777777" w:rsidR="00D665F5" w:rsidRPr="00BB547B" w:rsidRDefault="00C96E9A" w:rsidP="00D665F5">
      <w:pPr>
        <w:rPr>
          <w:rFonts w:ascii="Arial" w:hAnsi="Arial" w:cs="Arial"/>
          <w:sz w:val="24"/>
          <w:szCs w:val="24"/>
        </w:rPr>
      </w:pPr>
      <w:r w:rsidRPr="00C96E9A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96E9A">
        <w:rPr>
          <w:rFonts w:ascii="Arial" w:hAnsi="Arial" w:cs="Arial"/>
          <w:sz w:val="24"/>
          <w:szCs w:val="24"/>
        </w:rPr>
        <w:t>66</w:t>
      </w:r>
    </w:p>
    <w:p w14:paraId="135376F9" w14:textId="77777777" w:rsidR="00D665F5" w:rsidRPr="00BB547B" w:rsidRDefault="00C96E9A" w:rsidP="00D665F5">
      <w:pPr>
        <w:rPr>
          <w:rFonts w:ascii="Arial" w:hAnsi="Arial" w:cs="Arial"/>
          <w:sz w:val="24"/>
          <w:szCs w:val="24"/>
        </w:rPr>
      </w:pPr>
      <w:r w:rsidRPr="00C96E9A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96E9A">
        <w:rPr>
          <w:rFonts w:ascii="Arial" w:hAnsi="Arial" w:cs="Arial"/>
          <w:sz w:val="24"/>
          <w:szCs w:val="24"/>
        </w:rPr>
        <w:t>Kraków</w:t>
      </w:r>
    </w:p>
    <w:p w14:paraId="0407E3F6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C0FC0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2F908F93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7E0D2BE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701A2C8" w14:textId="140582F9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D10CF8">
        <w:rPr>
          <w:rFonts w:ascii="Arial" w:hAnsi="Arial" w:cs="Arial"/>
          <w:b/>
          <w:sz w:val="24"/>
          <w:szCs w:val="24"/>
        </w:rPr>
        <w:t>S</w:t>
      </w:r>
      <w:r w:rsidR="00C96E9A" w:rsidRPr="00C96E9A">
        <w:rPr>
          <w:rFonts w:ascii="Arial" w:hAnsi="Arial" w:cs="Arial"/>
          <w:b/>
          <w:sz w:val="24"/>
          <w:szCs w:val="24"/>
        </w:rPr>
        <w:t>ZP</w:t>
      </w:r>
      <w:r w:rsidR="00D10CF8">
        <w:rPr>
          <w:rFonts w:ascii="Arial" w:hAnsi="Arial" w:cs="Arial"/>
          <w:b/>
          <w:sz w:val="24"/>
          <w:szCs w:val="24"/>
        </w:rPr>
        <w:t>.271.885</w:t>
      </w:r>
      <w:r w:rsidR="00C96E9A" w:rsidRPr="00C96E9A">
        <w:rPr>
          <w:rFonts w:ascii="Arial" w:hAnsi="Arial" w:cs="Arial"/>
          <w:b/>
          <w:sz w:val="24"/>
          <w:szCs w:val="24"/>
        </w:rPr>
        <w:t>/27/2022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4CEB1B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8858CC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75B3E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C84C04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BD11F3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0A73608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96E9A" w:rsidRPr="00C96E9A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49D09B76" w14:textId="77777777" w:rsidR="00A80738" w:rsidRPr="00BB547B" w:rsidRDefault="00C96E9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96E9A">
        <w:rPr>
          <w:rFonts w:ascii="Arial" w:hAnsi="Arial" w:cs="Arial"/>
          <w:b/>
          <w:szCs w:val="24"/>
        </w:rPr>
        <w:t>Świadczenie usług żywienia pacjentów szpitala.</w:t>
      </w:r>
    </w:p>
    <w:p w14:paraId="62E8CD70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96E9A" w:rsidRPr="00C96E9A">
        <w:rPr>
          <w:rFonts w:ascii="Arial" w:hAnsi="Arial" w:cs="Arial"/>
          <w:sz w:val="24"/>
          <w:szCs w:val="24"/>
        </w:rPr>
        <w:t>(</w:t>
      </w:r>
      <w:proofErr w:type="spellStart"/>
      <w:r w:rsidR="00C96E9A" w:rsidRPr="00C96E9A">
        <w:rPr>
          <w:rFonts w:ascii="Arial" w:hAnsi="Arial" w:cs="Arial"/>
          <w:sz w:val="24"/>
          <w:szCs w:val="24"/>
        </w:rPr>
        <w:t>t.j</w:t>
      </w:r>
      <w:proofErr w:type="spellEnd"/>
      <w:r w:rsidR="00C96E9A" w:rsidRPr="00C96E9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96E9A" w:rsidRPr="00C96E9A">
        <w:rPr>
          <w:rFonts w:ascii="Arial" w:hAnsi="Arial" w:cs="Arial"/>
          <w:sz w:val="24"/>
          <w:szCs w:val="24"/>
        </w:rPr>
        <w:t>późn</w:t>
      </w:r>
      <w:proofErr w:type="spellEnd"/>
      <w:r w:rsidR="00C96E9A" w:rsidRPr="00C96E9A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81E3E25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96E9A" w:rsidRPr="00C96E9A">
        <w:rPr>
          <w:rFonts w:ascii="Arial" w:hAnsi="Arial" w:cs="Arial"/>
          <w:sz w:val="24"/>
          <w:szCs w:val="24"/>
        </w:rPr>
        <w:t>03/11/2022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96E9A" w:rsidRPr="00C96E9A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2C153C2" w14:textId="77777777" w:rsidTr="00C82837">
        <w:tc>
          <w:tcPr>
            <w:tcW w:w="993" w:type="dxa"/>
            <w:shd w:val="clear" w:color="auto" w:fill="auto"/>
            <w:vAlign w:val="center"/>
          </w:tcPr>
          <w:p w14:paraId="5B42DFF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96EE5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C42FAEA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A0C56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C96E9A" w:rsidRPr="00BB547B" w14:paraId="4C9B6054" w14:textId="77777777" w:rsidTr="0069504F">
        <w:tc>
          <w:tcPr>
            <w:tcW w:w="993" w:type="dxa"/>
            <w:shd w:val="clear" w:color="auto" w:fill="auto"/>
            <w:vAlign w:val="center"/>
          </w:tcPr>
          <w:p w14:paraId="7DB72FC9" w14:textId="77777777" w:rsidR="00C96E9A" w:rsidRPr="00BB547B" w:rsidRDefault="00C96E9A" w:rsidP="0069504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B12B07" w14:textId="77777777" w:rsidR="00C96E9A" w:rsidRPr="00BB547B" w:rsidRDefault="00C96E9A" w:rsidP="0069504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2CC92DE" w14:textId="77777777" w:rsidR="00C96E9A" w:rsidRPr="00BB547B" w:rsidRDefault="00C96E9A" w:rsidP="0069504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96E9A">
              <w:rPr>
                <w:rFonts w:ascii="Arial" w:hAnsi="Arial" w:cs="Arial"/>
              </w:rPr>
              <w:t>Catermed</w:t>
            </w:r>
            <w:proofErr w:type="spellEnd"/>
            <w:r w:rsidRPr="00C96E9A">
              <w:rPr>
                <w:rFonts w:ascii="Arial" w:hAnsi="Arial" w:cs="Arial"/>
              </w:rPr>
              <w:t xml:space="preserve"> Sp. z o.o.</w:t>
            </w:r>
          </w:p>
          <w:p w14:paraId="5D2B3B11" w14:textId="77777777" w:rsidR="00C96E9A" w:rsidRPr="00BB547B" w:rsidRDefault="00C96E9A" w:rsidP="0069504F">
            <w:pPr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Traktorowa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96E9A">
              <w:rPr>
                <w:rFonts w:ascii="Arial" w:hAnsi="Arial" w:cs="Arial"/>
              </w:rPr>
              <w:t>126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85F502" w14:textId="77777777" w:rsidR="00C96E9A" w:rsidRPr="00BB547B" w:rsidRDefault="00C96E9A" w:rsidP="0069504F">
            <w:pPr>
              <w:spacing w:after="80"/>
              <w:jc w:val="both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91-204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96E9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1534E7" w14:textId="77777777" w:rsidR="00C96E9A" w:rsidRPr="00BB547B" w:rsidRDefault="00C96E9A" w:rsidP="0069504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12 044 314.84 zł</w:t>
            </w:r>
          </w:p>
        </w:tc>
      </w:tr>
      <w:tr w:rsidR="00C96E9A" w:rsidRPr="00BB547B" w14:paraId="76FD755D" w14:textId="77777777" w:rsidTr="0069504F">
        <w:tc>
          <w:tcPr>
            <w:tcW w:w="993" w:type="dxa"/>
            <w:shd w:val="clear" w:color="auto" w:fill="auto"/>
            <w:vAlign w:val="center"/>
          </w:tcPr>
          <w:p w14:paraId="7FCB4B42" w14:textId="77777777" w:rsidR="00C96E9A" w:rsidRPr="00BB547B" w:rsidRDefault="00C96E9A" w:rsidP="0069504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130D87" w14:textId="77777777" w:rsidR="00C96E9A" w:rsidRPr="00BB547B" w:rsidRDefault="00C96E9A" w:rsidP="0069504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6FAB2E9" w14:textId="77777777" w:rsidR="00C96E9A" w:rsidRPr="00BB547B" w:rsidRDefault="00C96E9A" w:rsidP="0069504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96E9A">
              <w:rPr>
                <w:rFonts w:ascii="Arial" w:hAnsi="Arial" w:cs="Arial"/>
              </w:rPr>
              <w:t>Catermed</w:t>
            </w:r>
            <w:proofErr w:type="spellEnd"/>
            <w:r w:rsidRPr="00C96E9A">
              <w:rPr>
                <w:rFonts w:ascii="Arial" w:hAnsi="Arial" w:cs="Arial"/>
              </w:rPr>
              <w:t xml:space="preserve"> Sp. z o.o.</w:t>
            </w:r>
          </w:p>
          <w:p w14:paraId="4AAE5755" w14:textId="77777777" w:rsidR="00C96E9A" w:rsidRPr="00BB547B" w:rsidRDefault="00C96E9A" w:rsidP="0069504F">
            <w:pPr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Traktorowa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96E9A">
              <w:rPr>
                <w:rFonts w:ascii="Arial" w:hAnsi="Arial" w:cs="Arial"/>
              </w:rPr>
              <w:t>126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5924AF" w14:textId="77777777" w:rsidR="00C96E9A" w:rsidRPr="00BB547B" w:rsidRDefault="00C96E9A" w:rsidP="0069504F">
            <w:pPr>
              <w:spacing w:after="80"/>
              <w:jc w:val="both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91-204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96E9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E10804" w14:textId="77777777" w:rsidR="00C96E9A" w:rsidRPr="00BB547B" w:rsidRDefault="00C96E9A" w:rsidP="0069504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3 503 586.64 zł</w:t>
            </w:r>
          </w:p>
        </w:tc>
      </w:tr>
      <w:tr w:rsidR="00C96E9A" w:rsidRPr="00BB547B" w14:paraId="47CFBB3A" w14:textId="77777777" w:rsidTr="0069504F">
        <w:tc>
          <w:tcPr>
            <w:tcW w:w="993" w:type="dxa"/>
            <w:shd w:val="clear" w:color="auto" w:fill="auto"/>
            <w:vAlign w:val="center"/>
          </w:tcPr>
          <w:p w14:paraId="748C70FC" w14:textId="77777777" w:rsidR="00C96E9A" w:rsidRPr="00BB547B" w:rsidRDefault="00C96E9A" w:rsidP="0069504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D76BA8" w14:textId="77777777" w:rsidR="00C96E9A" w:rsidRPr="00BB547B" w:rsidRDefault="00C96E9A" w:rsidP="0069504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549EC77" w14:textId="77777777" w:rsidR="00C96E9A" w:rsidRPr="00BB547B" w:rsidRDefault="00C96E9A" w:rsidP="0069504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96E9A">
              <w:rPr>
                <w:rFonts w:ascii="Arial" w:hAnsi="Arial" w:cs="Arial"/>
              </w:rPr>
              <w:t>Catermed</w:t>
            </w:r>
            <w:proofErr w:type="spellEnd"/>
            <w:r w:rsidRPr="00C96E9A">
              <w:rPr>
                <w:rFonts w:ascii="Arial" w:hAnsi="Arial" w:cs="Arial"/>
              </w:rPr>
              <w:t xml:space="preserve"> Sp. z o.o.</w:t>
            </w:r>
          </w:p>
          <w:p w14:paraId="4001624E" w14:textId="77777777" w:rsidR="00C96E9A" w:rsidRPr="00BB547B" w:rsidRDefault="00C96E9A" w:rsidP="0069504F">
            <w:pPr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Traktorowa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96E9A">
              <w:rPr>
                <w:rFonts w:ascii="Arial" w:hAnsi="Arial" w:cs="Arial"/>
              </w:rPr>
              <w:t>126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251258" w14:textId="77777777" w:rsidR="00C96E9A" w:rsidRPr="00BB547B" w:rsidRDefault="00C96E9A" w:rsidP="0069504F">
            <w:pPr>
              <w:spacing w:after="80"/>
              <w:jc w:val="both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91-204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96E9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3D82CC" w14:textId="77777777" w:rsidR="00C96E9A" w:rsidRPr="00BB547B" w:rsidRDefault="00C96E9A" w:rsidP="0069504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96E9A">
              <w:rPr>
                <w:rFonts w:ascii="Arial" w:hAnsi="Arial" w:cs="Arial"/>
              </w:rPr>
              <w:t>64 065.60 zł</w:t>
            </w:r>
          </w:p>
        </w:tc>
      </w:tr>
    </w:tbl>
    <w:p w14:paraId="074E884D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ACF987C" w14:textId="327E3B29" w:rsidR="00C236D3" w:rsidRPr="00BB547B" w:rsidRDefault="00C96E9A" w:rsidP="00173B20">
      <w:pPr>
        <w:jc w:val="right"/>
        <w:rPr>
          <w:rFonts w:ascii="Arial" w:hAnsi="Arial" w:cs="Arial"/>
          <w:sz w:val="22"/>
          <w:szCs w:val="22"/>
        </w:rPr>
      </w:pPr>
      <w:r w:rsidRPr="00C96E9A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F2B2F" w14:textId="77777777" w:rsidR="00A3275A" w:rsidRDefault="00A3275A">
      <w:r>
        <w:separator/>
      </w:r>
    </w:p>
  </w:endnote>
  <w:endnote w:type="continuationSeparator" w:id="0">
    <w:p w14:paraId="25229793" w14:textId="77777777" w:rsidR="00A3275A" w:rsidRDefault="00A32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F85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B123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82D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8748E2">
        <v:line id="_x0000_s1025" style="position:absolute;left:0;text-align:left;z-index:1" from="-3.85pt,8.7pt" to="455.15pt,8.7pt"/>
      </w:pict>
    </w:r>
  </w:p>
  <w:p w14:paraId="0403D1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545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14F997" w14:textId="77777777" w:rsidR="009F189D" w:rsidRDefault="009F189D">
    <w:pPr>
      <w:pStyle w:val="Stopka"/>
      <w:tabs>
        <w:tab w:val="clear" w:pos="4536"/>
      </w:tabs>
      <w:jc w:val="center"/>
    </w:pPr>
  </w:p>
  <w:p w14:paraId="79B7B6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8ECC8" w14:textId="77777777" w:rsidR="00A3275A" w:rsidRDefault="00A3275A">
      <w:r>
        <w:separator/>
      </w:r>
    </w:p>
  </w:footnote>
  <w:footnote w:type="continuationSeparator" w:id="0">
    <w:p w14:paraId="249B9328" w14:textId="77777777" w:rsidR="00A3275A" w:rsidRDefault="00A32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10BAB" w14:textId="77777777" w:rsidR="00C96E9A" w:rsidRDefault="00C96E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D90FB" w14:textId="77777777" w:rsidR="00C96E9A" w:rsidRDefault="00C96E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EC063" w14:textId="77777777" w:rsidR="00C96E9A" w:rsidRDefault="00C96E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3CA"/>
    <w:rsid w:val="00007727"/>
    <w:rsid w:val="00017720"/>
    <w:rsid w:val="00035488"/>
    <w:rsid w:val="000D7F25"/>
    <w:rsid w:val="000E00E5"/>
    <w:rsid w:val="000F73CA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3275A"/>
    <w:rsid w:val="00A80738"/>
    <w:rsid w:val="00BB547B"/>
    <w:rsid w:val="00C236D3"/>
    <w:rsid w:val="00C659E2"/>
    <w:rsid w:val="00C82837"/>
    <w:rsid w:val="00C96E9A"/>
    <w:rsid w:val="00CA3D66"/>
    <w:rsid w:val="00CB0802"/>
    <w:rsid w:val="00D10CF8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CDAA9C"/>
  <w15:chartTrackingRefBased/>
  <w15:docId w15:val="{BE816D4B-2F2C-4D9D-B262-08EB0D11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2022-11-03T11:29:00Z</cp:lastPrinted>
  <dcterms:created xsi:type="dcterms:W3CDTF">2022-11-03T11:28:00Z</dcterms:created>
  <dcterms:modified xsi:type="dcterms:W3CDTF">2022-11-03T11:30:00Z</dcterms:modified>
</cp:coreProperties>
</file>