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B0C41" w14:textId="68719672" w:rsidR="00D168A7" w:rsidRDefault="0006005D">
      <w:pPr>
        <w:spacing w:line="360" w:lineRule="auto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2016FF" wp14:editId="1071A25A">
                <wp:simplePos x="0" y="0"/>
                <wp:positionH relativeFrom="column">
                  <wp:posOffset>-191135</wp:posOffset>
                </wp:positionH>
                <wp:positionV relativeFrom="paragraph">
                  <wp:posOffset>7620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F02B6A" w14:textId="77777777" w:rsidR="00D168A7" w:rsidRDefault="00D168A7"/>
                          <w:p w14:paraId="77BE605D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83CE7D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95713F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263D94" w14:textId="77777777"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A151961" w14:textId="77777777" w:rsidR="00D168A7" w:rsidRDefault="00D168A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67B6413" w14:textId="77777777" w:rsidR="00D168A7" w:rsidRDefault="00D168A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2016FF" id="AutoShape 2" o:spid="_x0000_s1026" style="position:absolute;left:0;text-align:left;margin-left:-15.05pt;margin-top: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" filled="f" strokeweight=".25pt">
                <v:textbox inset="1pt,1pt,1pt,1pt">
                  <w:txbxContent>
                    <w:p w14:paraId="6BF02B6A" w14:textId="77777777" w:rsidR="00D168A7" w:rsidRDefault="00D168A7"/>
                    <w:p w14:paraId="77BE605D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5D83CE7D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2495713F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14263D94" w14:textId="77777777" w:rsidR="00D168A7" w:rsidRDefault="00D168A7">
                      <w:pPr>
                        <w:rPr>
                          <w:sz w:val="12"/>
                        </w:rPr>
                      </w:pPr>
                    </w:p>
                    <w:p w14:paraId="1A151961" w14:textId="77777777" w:rsidR="00D168A7" w:rsidRDefault="00D168A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67B6413" w14:textId="77777777" w:rsidR="00D168A7" w:rsidRDefault="00D168A7"/>
                  </w:txbxContent>
                </v:textbox>
              </v:roundrect>
            </w:pict>
          </mc:Fallback>
        </mc:AlternateContent>
      </w:r>
      <w:r w:rsidR="00D168A7">
        <w:rPr>
          <w:b/>
          <w:sz w:val="28"/>
        </w:rPr>
        <w:t>FORMULARZ OFERTY</w:t>
      </w:r>
      <w:r w:rsidR="00D168A7">
        <w:rPr>
          <w:b/>
          <w:sz w:val="28"/>
          <w:u w:val="single"/>
        </w:rPr>
        <w:t xml:space="preserve"> </w:t>
      </w:r>
    </w:p>
    <w:p w14:paraId="69D20BF4" w14:textId="7F36F026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79A7D1E5" w14:textId="77777777" w:rsidR="0006005D" w:rsidRDefault="0006005D">
      <w:pPr>
        <w:spacing w:line="360" w:lineRule="auto"/>
        <w:ind w:left="709" w:hanging="425"/>
        <w:jc w:val="center"/>
        <w:rPr>
          <w:b/>
          <w:sz w:val="24"/>
        </w:rPr>
      </w:pPr>
    </w:p>
    <w:p w14:paraId="4F157F44" w14:textId="46406C52" w:rsidR="0006005D" w:rsidRPr="0006005D" w:rsidRDefault="0006005D" w:rsidP="0006005D">
      <w:pPr>
        <w:pStyle w:val="Bezodstpw"/>
        <w:rPr>
          <w:b/>
          <w:bCs/>
          <w:sz w:val="24"/>
          <w:szCs w:val="24"/>
        </w:rPr>
      </w:pPr>
      <w:r w:rsidRPr="0006005D">
        <w:rPr>
          <w:b/>
          <w:bCs/>
          <w:sz w:val="24"/>
          <w:szCs w:val="24"/>
        </w:rPr>
        <w:t>Znak sprawy: IBR.271.21.2022.KG</w:t>
      </w:r>
    </w:p>
    <w:p w14:paraId="043B7679" w14:textId="77777777" w:rsidR="00D168A7" w:rsidRDefault="002139F3" w:rsidP="0006005D">
      <w:pPr>
        <w:ind w:left="5670"/>
        <w:rPr>
          <w:b/>
          <w:sz w:val="24"/>
        </w:rPr>
      </w:pPr>
      <w:r w:rsidRPr="002139F3">
        <w:rPr>
          <w:b/>
          <w:sz w:val="24"/>
        </w:rPr>
        <w:t>Gmina Baruchowo</w:t>
      </w:r>
    </w:p>
    <w:p w14:paraId="783CAC89" w14:textId="77777777" w:rsidR="00D168A7" w:rsidRDefault="002139F3" w:rsidP="0006005D">
      <w:pPr>
        <w:ind w:left="5670"/>
        <w:rPr>
          <w:b/>
          <w:sz w:val="24"/>
        </w:rPr>
      </w:pPr>
      <w:r w:rsidRPr="002139F3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2139F3">
        <w:rPr>
          <w:b/>
          <w:sz w:val="24"/>
        </w:rPr>
        <w:t>54</w:t>
      </w:r>
    </w:p>
    <w:p w14:paraId="4AB406E5" w14:textId="77777777" w:rsidR="00D168A7" w:rsidRDefault="002139F3" w:rsidP="0006005D">
      <w:pPr>
        <w:ind w:left="5670"/>
        <w:rPr>
          <w:b/>
          <w:sz w:val="24"/>
        </w:rPr>
      </w:pPr>
      <w:r w:rsidRPr="002139F3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2139F3">
        <w:rPr>
          <w:b/>
          <w:sz w:val="24"/>
        </w:rPr>
        <w:t>Baruchowo</w:t>
      </w:r>
    </w:p>
    <w:p w14:paraId="7779543B" w14:textId="77777777" w:rsidR="00D168A7" w:rsidRDefault="00D168A7">
      <w:pPr>
        <w:spacing w:line="360" w:lineRule="auto"/>
        <w:jc w:val="both"/>
        <w:rPr>
          <w:sz w:val="24"/>
        </w:rPr>
      </w:pPr>
    </w:p>
    <w:p w14:paraId="3E33E34E" w14:textId="77777777" w:rsidR="00D168A7" w:rsidRDefault="00D168A7">
      <w:pPr>
        <w:spacing w:line="360" w:lineRule="auto"/>
        <w:jc w:val="both"/>
        <w:rPr>
          <w:sz w:val="24"/>
        </w:rPr>
      </w:pPr>
    </w:p>
    <w:p w14:paraId="168F3266" w14:textId="3019E2A3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2139F3" w:rsidRPr="002139F3">
        <w:rPr>
          <w:b/>
          <w:sz w:val="24"/>
        </w:rPr>
        <w:t xml:space="preserve">Tryb podstawowy bez negocjacji - art. 275 pkt. 1 ustawy </w:t>
      </w:r>
      <w:proofErr w:type="spellStart"/>
      <w:r w:rsidR="002139F3" w:rsidRPr="002139F3">
        <w:rPr>
          <w:b/>
          <w:sz w:val="24"/>
        </w:rPr>
        <w:t>Pzp</w:t>
      </w:r>
      <w:proofErr w:type="spellEnd"/>
      <w:r>
        <w:rPr>
          <w:sz w:val="24"/>
        </w:rPr>
        <w:t>” na:</w:t>
      </w:r>
      <w:r w:rsidR="00980913">
        <w:rPr>
          <w:sz w:val="24"/>
        </w:rPr>
        <w:t xml:space="preserve"> </w:t>
      </w:r>
      <w:r>
        <w:rPr>
          <w:sz w:val="24"/>
        </w:rPr>
        <w:t>„</w:t>
      </w:r>
      <w:r w:rsidR="002139F3" w:rsidRPr="002139F3">
        <w:rPr>
          <w:b/>
          <w:sz w:val="24"/>
        </w:rPr>
        <w:t>Rozbudowa oraz modernizacja infrastruktury społecznej i edukacyjnej na terenie Gminy Baruchowo</w:t>
      </w:r>
      <w:r>
        <w:rPr>
          <w:sz w:val="24"/>
        </w:rPr>
        <w:t>”.</w:t>
      </w:r>
    </w:p>
    <w:p w14:paraId="0E8D27CF" w14:textId="77777777" w:rsidR="00E81593" w:rsidRDefault="00E81593" w:rsidP="00E81593">
      <w:pPr>
        <w:spacing w:line="360" w:lineRule="auto"/>
        <w:jc w:val="both"/>
        <w:rPr>
          <w:sz w:val="24"/>
        </w:rPr>
      </w:pPr>
    </w:p>
    <w:p w14:paraId="583CDEE1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323F3DC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11BFC90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58EF25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57F30E2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2272CA4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28C6028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………………………………………….</w:t>
      </w:r>
    </w:p>
    <w:p w14:paraId="4F5B792A" w14:textId="6128FB9A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………………………………………….</w:t>
      </w:r>
    </w:p>
    <w:p w14:paraId="3B940D68" w14:textId="77777777" w:rsidR="00980913" w:rsidRPr="00864DCB" w:rsidRDefault="00980913" w:rsidP="00980913">
      <w:pPr>
        <w:spacing w:line="360" w:lineRule="auto"/>
        <w:jc w:val="both"/>
        <w:rPr>
          <w:sz w:val="10"/>
          <w:szCs w:val="10"/>
        </w:rPr>
      </w:pPr>
    </w:p>
    <w:p w14:paraId="39D3295F" w14:textId="7594CBB6" w:rsidR="00980913" w:rsidRPr="00E81593" w:rsidRDefault="00980913" w:rsidP="00B31D3D">
      <w:pPr>
        <w:numPr>
          <w:ilvl w:val="0"/>
          <w:numId w:val="40"/>
        </w:numPr>
        <w:tabs>
          <w:tab w:val="clear" w:pos="720"/>
          <w:tab w:val="num" w:pos="426"/>
        </w:tabs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 wykonanie w/w zamówienia publicznego za cenę ryczałtową</w:t>
      </w:r>
      <w:r w:rsidR="00B31D3D">
        <w:rPr>
          <w:b/>
          <w:i/>
          <w:sz w:val="24"/>
        </w:rPr>
        <w:t xml:space="preserve"> </w:t>
      </w:r>
      <w:r w:rsidR="00B31D3D" w:rsidRPr="00B31D3D">
        <w:rPr>
          <w:b/>
          <w:i/>
          <w:sz w:val="24"/>
        </w:rPr>
        <w:t>(wypełnić tabelę dla zadania, na które składa  się ofertę)</w:t>
      </w:r>
      <w:r w:rsidRPr="00E81593">
        <w:rPr>
          <w:b/>
          <w:i/>
          <w:sz w:val="24"/>
        </w:rPr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950"/>
        <w:gridCol w:w="7571"/>
      </w:tblGrid>
      <w:tr w:rsidR="00980913" w14:paraId="5AA69F0B" w14:textId="77777777" w:rsidTr="00B31D3D">
        <w:trPr>
          <w:trHeight w:val="2826"/>
        </w:trPr>
        <w:tc>
          <w:tcPr>
            <w:tcW w:w="1985" w:type="dxa"/>
            <w:vAlign w:val="center"/>
          </w:tcPr>
          <w:p w14:paraId="74E6EC23" w14:textId="77777777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Zadanie nr 1</w:t>
            </w:r>
          </w:p>
          <w:p w14:paraId="59FDF79E" w14:textId="66C6ABF5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 w:rsidRPr="004F29B1">
              <w:rPr>
                <w:rFonts w:ascii="Tahoma" w:hAnsi="Tahoma" w:cs="Tahoma"/>
                <w:b/>
              </w:rPr>
              <w:t>Temat:</w:t>
            </w:r>
            <w:r w:rsidRPr="004F29B1">
              <w:rPr>
                <w:rFonts w:ascii="Tahoma" w:hAnsi="Tahoma" w:cs="Tahoma"/>
              </w:rPr>
              <w:t xml:space="preserve"> </w:t>
            </w:r>
            <w:r w:rsidR="006E256F" w:rsidRPr="006E256F">
              <w:rPr>
                <w:rFonts w:ascii="Tahoma" w:hAnsi="Tahoma" w:cs="Tahoma"/>
              </w:rPr>
              <w:t>Budowa budynku komunalnego w miejscowości Zakrzewo Parcele</w:t>
            </w:r>
          </w:p>
        </w:tc>
        <w:tc>
          <w:tcPr>
            <w:tcW w:w="7621" w:type="dxa"/>
          </w:tcPr>
          <w:p w14:paraId="7F1160CE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</w:p>
          <w:p w14:paraId="58BBBB11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netto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…………………….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35045B4F" w14:textId="77777777" w:rsidR="00980913" w:rsidRPr="00E81593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………………………………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………………………………………..</w:t>
            </w:r>
          </w:p>
          <w:p w14:paraId="032FC144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5A15FFD4" w14:textId="77777777" w:rsidR="00980913" w:rsidRPr="00E8159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stawka podatku VAT -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……...</w:t>
            </w:r>
            <w:r w:rsidRPr="00E81593">
              <w:rPr>
                <w:b/>
                <w:sz w:val="24"/>
              </w:rPr>
              <w:t xml:space="preserve"> %</w:t>
            </w:r>
          </w:p>
          <w:p w14:paraId="190455B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565914F6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brutto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32860626" w14:textId="77777777" w:rsidR="00980913" w:rsidRPr="00484F36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</w:t>
            </w:r>
            <w:r>
              <w:rPr>
                <w:i/>
                <w:sz w:val="22"/>
                <w:szCs w:val="22"/>
              </w:rPr>
              <w:t>………………………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………………………………………………………..</w:t>
            </w:r>
          </w:p>
        </w:tc>
      </w:tr>
      <w:tr w:rsidR="00980913" w14:paraId="193A1392" w14:textId="77777777" w:rsidTr="006E256F">
        <w:tc>
          <w:tcPr>
            <w:tcW w:w="1985" w:type="dxa"/>
            <w:vAlign w:val="center"/>
          </w:tcPr>
          <w:p w14:paraId="45304E86" w14:textId="77777777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Zadania nr 2</w:t>
            </w:r>
          </w:p>
          <w:p w14:paraId="6941493D" w14:textId="44F46831" w:rsidR="00980913" w:rsidRPr="00484F36" w:rsidRDefault="00980913" w:rsidP="006E256F">
            <w:pPr>
              <w:pStyle w:val="Tekstpodstawowy"/>
              <w:jc w:val="left"/>
              <w:rPr>
                <w:rFonts w:ascii="Tahoma" w:hAnsi="Tahoma" w:cs="Tahoma"/>
                <w:sz w:val="20"/>
              </w:rPr>
            </w:pPr>
            <w:r w:rsidRPr="004F29B1">
              <w:rPr>
                <w:rFonts w:ascii="Tahoma" w:hAnsi="Tahoma" w:cs="Tahoma"/>
                <w:b/>
                <w:sz w:val="20"/>
              </w:rPr>
              <w:t>Temat:</w:t>
            </w:r>
            <w:r w:rsidRPr="004F29B1">
              <w:rPr>
                <w:rFonts w:ascii="Tahoma" w:hAnsi="Tahoma" w:cs="Tahoma"/>
                <w:sz w:val="20"/>
              </w:rPr>
              <w:t xml:space="preserve"> </w:t>
            </w:r>
            <w:r w:rsidR="006E256F" w:rsidRPr="006E256F">
              <w:rPr>
                <w:rFonts w:ascii="Tahoma" w:hAnsi="Tahoma" w:cs="Tahoma"/>
                <w:sz w:val="20"/>
              </w:rPr>
              <w:t xml:space="preserve">Przebudowa infrastruktury edukacyjnej na </w:t>
            </w:r>
            <w:r w:rsidR="006E256F" w:rsidRPr="006E256F">
              <w:rPr>
                <w:rFonts w:ascii="Tahoma" w:hAnsi="Tahoma" w:cs="Tahoma"/>
                <w:sz w:val="20"/>
              </w:rPr>
              <w:lastRenderedPageBreak/>
              <w:t>terenie Gminy Baruchowo</w:t>
            </w:r>
          </w:p>
        </w:tc>
        <w:tc>
          <w:tcPr>
            <w:tcW w:w="7621" w:type="dxa"/>
          </w:tcPr>
          <w:p w14:paraId="08A38BD8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</w:p>
          <w:p w14:paraId="0538996A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netto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…………………….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676236F8" w14:textId="77777777" w:rsidR="00980913" w:rsidRPr="00E81593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…………………………………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……………………………………..</w:t>
            </w:r>
          </w:p>
          <w:p w14:paraId="3DE3C28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65AA873D" w14:textId="77777777" w:rsidR="00980913" w:rsidRPr="00E8159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stawka podatku VAT -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……...</w:t>
            </w:r>
            <w:r w:rsidRPr="00E81593">
              <w:rPr>
                <w:b/>
                <w:sz w:val="24"/>
              </w:rPr>
              <w:t xml:space="preserve"> %</w:t>
            </w:r>
          </w:p>
          <w:p w14:paraId="5A1312F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28CB6579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lastRenderedPageBreak/>
              <w:t xml:space="preserve">brutto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1E00A156" w14:textId="77777777" w:rsidR="00980913" w:rsidRPr="00484F36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………………………………………………………………..</w:t>
            </w:r>
          </w:p>
        </w:tc>
      </w:tr>
    </w:tbl>
    <w:p w14:paraId="640D8BC6" w14:textId="77777777" w:rsidR="00980913" w:rsidRPr="00D774AB" w:rsidRDefault="00980913" w:rsidP="00980913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lastRenderedPageBreak/>
        <w:t>Oferowane czynniki cenotwórcze, według których rozliczane będą ewentualne roboty dodatkowe:</w:t>
      </w:r>
    </w:p>
    <w:p w14:paraId="76B80C8F" w14:textId="77777777" w:rsidR="00980913" w:rsidRDefault="00980913" w:rsidP="00980913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>
        <w:rPr>
          <w:sz w:val="18"/>
          <w:szCs w:val="18"/>
        </w:rPr>
        <w:t xml:space="preserve">................................................................. </w:t>
      </w:r>
      <w:r>
        <w:rPr>
          <w:sz w:val="24"/>
        </w:rPr>
        <w:t>zł)</w:t>
      </w:r>
    </w:p>
    <w:p w14:paraId="0DC6BDCB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1C6BC155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CE49046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177FC8B1" w14:textId="77777777" w:rsidR="00980913" w:rsidRPr="00D24B80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>, że zamówienie wykonamy</w:t>
      </w:r>
      <w:r>
        <w:rPr>
          <w:sz w:val="24"/>
          <w:szCs w:val="24"/>
        </w:rPr>
        <w:t>:</w:t>
      </w:r>
    </w:p>
    <w:p w14:paraId="1C42DA23" w14:textId="77CF59A7" w:rsidR="00980913" w:rsidRDefault="00980913" w:rsidP="00980913">
      <w:pPr>
        <w:suppressAutoHyphens/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a) dla zadania nr 1</w:t>
      </w:r>
      <w:r w:rsidR="006E256F">
        <w:rPr>
          <w:sz w:val="24"/>
          <w:szCs w:val="24"/>
        </w:rPr>
        <w:t xml:space="preserve"> – </w:t>
      </w:r>
      <w:r w:rsidRPr="00C94858">
        <w:rPr>
          <w:b/>
          <w:bCs/>
          <w:sz w:val="24"/>
          <w:szCs w:val="24"/>
        </w:rPr>
        <w:t>w terminie ……………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miesięcy </w:t>
      </w:r>
      <w:r w:rsidRPr="00980913">
        <w:rPr>
          <w:bCs/>
          <w:sz w:val="24"/>
          <w:szCs w:val="24"/>
        </w:rPr>
        <w:t>od dnia udzielenia zamówienia</w:t>
      </w:r>
      <w:r>
        <w:rPr>
          <w:sz w:val="24"/>
          <w:szCs w:val="24"/>
        </w:rPr>
        <w:t>.</w:t>
      </w:r>
    </w:p>
    <w:p w14:paraId="4BB72E28" w14:textId="6C66AC5B" w:rsidR="00980913" w:rsidRPr="008216FA" w:rsidRDefault="00980913" w:rsidP="00980913">
      <w:pPr>
        <w:suppressAutoHyphens/>
        <w:spacing w:line="36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b) dla zadania nr 2 </w:t>
      </w:r>
      <w:r w:rsidR="006E256F">
        <w:rPr>
          <w:sz w:val="24"/>
          <w:szCs w:val="24"/>
        </w:rPr>
        <w:t xml:space="preserve">– </w:t>
      </w:r>
      <w:r w:rsidRPr="00C94858">
        <w:rPr>
          <w:b/>
          <w:bCs/>
          <w:sz w:val="24"/>
          <w:szCs w:val="24"/>
        </w:rPr>
        <w:t>w terminie ……………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miesięcy </w:t>
      </w:r>
      <w:r w:rsidRPr="00980913">
        <w:rPr>
          <w:bCs/>
          <w:sz w:val="24"/>
          <w:szCs w:val="24"/>
        </w:rPr>
        <w:t>od dnia udzielenia zamówienia</w:t>
      </w:r>
    </w:p>
    <w:p w14:paraId="4D728C46" w14:textId="36FBEA5A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ze specyfikacją warunków zamówienia i uznajemy się za związanych określonymi w niej zasadami postępowania,</w:t>
      </w:r>
    </w:p>
    <w:p w14:paraId="3E7C27CE" w14:textId="795A45F3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warunków zamówienia,</w:t>
      </w:r>
    </w:p>
    <w:p w14:paraId="65317521" w14:textId="081919DB" w:rsidR="00980913" w:rsidRP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udzielamy gwarancji</w:t>
      </w:r>
      <w:r w:rsidRPr="00916F29">
        <w:rPr>
          <w:sz w:val="24"/>
        </w:rPr>
        <w:t>:</w:t>
      </w:r>
    </w:p>
    <w:p w14:paraId="3C0FE387" w14:textId="21A9ABE4" w:rsidR="00980913" w:rsidRDefault="00980913" w:rsidP="00980913">
      <w:pPr>
        <w:numPr>
          <w:ilvl w:val="0"/>
          <w:numId w:val="42"/>
        </w:num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dla zadania nr 1 </w:t>
      </w:r>
      <w:r w:rsidR="006E256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6F29">
        <w:rPr>
          <w:sz w:val="24"/>
        </w:rPr>
        <w:t xml:space="preserve">na </w:t>
      </w:r>
      <w:r w:rsidR="00916F29" w:rsidRPr="00C94858">
        <w:rPr>
          <w:b/>
          <w:bCs/>
          <w:sz w:val="24"/>
        </w:rPr>
        <w:t>okres</w:t>
      </w:r>
      <w:r w:rsidRPr="00C94858">
        <w:rPr>
          <w:b/>
          <w:bCs/>
          <w:sz w:val="24"/>
        </w:rPr>
        <w:t xml:space="preserve"> .......... miesięcy</w:t>
      </w:r>
      <w:r>
        <w:rPr>
          <w:sz w:val="24"/>
        </w:rPr>
        <w:t xml:space="preserve"> licząc od daty odbioru końcowego.</w:t>
      </w:r>
    </w:p>
    <w:p w14:paraId="3E437375" w14:textId="380D798D" w:rsidR="00916F29" w:rsidRPr="00916F29" w:rsidRDefault="00980913" w:rsidP="00916F29">
      <w:pPr>
        <w:numPr>
          <w:ilvl w:val="0"/>
          <w:numId w:val="42"/>
        </w:num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dla zadania nr 2 </w:t>
      </w:r>
      <w:r w:rsidR="006E256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6F29">
        <w:rPr>
          <w:sz w:val="24"/>
        </w:rPr>
        <w:t xml:space="preserve">na </w:t>
      </w:r>
      <w:r w:rsidR="00916F29" w:rsidRPr="00C94858">
        <w:rPr>
          <w:b/>
          <w:bCs/>
          <w:sz w:val="24"/>
        </w:rPr>
        <w:t>okres</w:t>
      </w:r>
      <w:r w:rsidR="00916F29">
        <w:rPr>
          <w:b/>
          <w:bCs/>
          <w:sz w:val="24"/>
        </w:rPr>
        <w:t xml:space="preserve"> </w:t>
      </w:r>
      <w:r w:rsidRPr="00C94858">
        <w:rPr>
          <w:b/>
          <w:bCs/>
          <w:sz w:val="24"/>
        </w:rPr>
        <w:t>.......... miesięcy</w:t>
      </w:r>
      <w:r>
        <w:rPr>
          <w:sz w:val="24"/>
        </w:rPr>
        <w:t xml:space="preserve"> licząc od daty odbioru końcowego.</w:t>
      </w:r>
    </w:p>
    <w:p w14:paraId="78515A12" w14:textId="12B687B6" w:rsidR="00916F29" w:rsidRPr="00916F29" w:rsidRDefault="00916F29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489875C7" w14:textId="2D001C7B" w:rsidR="00980913" w:rsidRPr="00241361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1BEB34ED" w14:textId="77777777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295A3593" w14:textId="0FEF87A1" w:rsidR="00980913" w:rsidRDefault="00980913" w:rsidP="00980913">
      <w:pPr>
        <w:pStyle w:val="Bezodstpw"/>
        <w:rPr>
          <w:sz w:val="24"/>
        </w:rPr>
      </w:pPr>
      <w:r w:rsidRPr="00D774AB">
        <w:t>.............................................................................</w:t>
      </w:r>
      <w:r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04C61B34" w14:textId="77777777" w:rsidR="00980913" w:rsidRPr="00D774AB" w:rsidRDefault="00980913" w:rsidP="00980913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* </w:t>
      </w:r>
      <w:r w:rsidRPr="00D774AB">
        <w:rPr>
          <w:i/>
        </w:rPr>
        <w:t>dotyczy tych Wykonawców, którzy wnoszą wadium gotówką</w:t>
      </w:r>
    </w:p>
    <w:p w14:paraId="3F0E425A" w14:textId="0F566E5D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Oświadczamy, że zapoznaliśmy się z postanowieniami umowy, które zostały </w:t>
      </w:r>
      <w:r w:rsidR="006E256F">
        <w:rPr>
          <w:sz w:val="24"/>
        </w:rPr>
        <w:t xml:space="preserve">przedstawione we  wzorze umowy </w:t>
      </w:r>
      <w:r>
        <w:rPr>
          <w:sz w:val="24"/>
        </w:rPr>
        <w:t>i zobowiązujemy się w przypadku wyboru naszej oferty do zawarcia umowy na zawartych tam warunkach w miejscu i terminie wyznaczonym przez Zamawiającego.</w:t>
      </w:r>
    </w:p>
    <w:p w14:paraId="211453D5" w14:textId="77777777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23E0E3C1" w14:textId="77777777" w:rsidR="00980913" w:rsidRDefault="00980913" w:rsidP="00980913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058E20A2" w14:textId="77777777" w:rsidR="00980913" w:rsidRPr="00F75D4F" w:rsidRDefault="00980913" w:rsidP="00980913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5BDC0ADC" w14:textId="0DC7482D" w:rsidR="00916F29" w:rsidRDefault="00916F29" w:rsidP="00916F29">
      <w:pPr>
        <w:numPr>
          <w:ilvl w:val="0"/>
          <w:numId w:val="40"/>
        </w:numPr>
        <w:tabs>
          <w:tab w:val="clear" w:pos="720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..................................................................* </w:t>
      </w:r>
    </w:p>
    <w:p w14:paraId="23998E83" w14:textId="77777777" w:rsidR="00916F29" w:rsidRDefault="00916F29" w:rsidP="00916F29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lastRenderedPageBreak/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38869F33" w14:textId="7059C28A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980913" w14:paraId="12FC3C6C" w14:textId="77777777" w:rsidTr="0013092A">
        <w:tc>
          <w:tcPr>
            <w:tcW w:w="425" w:type="dxa"/>
            <w:vAlign w:val="center"/>
          </w:tcPr>
          <w:p w14:paraId="1F9631C9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60009FB8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6C452490" w14:textId="77777777" w:rsidTr="0013092A">
        <w:tc>
          <w:tcPr>
            <w:tcW w:w="425" w:type="dxa"/>
            <w:vAlign w:val="center"/>
          </w:tcPr>
          <w:p w14:paraId="71A6C842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265D81B1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66368A89" w14:textId="77777777" w:rsidTr="0013092A">
        <w:tc>
          <w:tcPr>
            <w:tcW w:w="425" w:type="dxa"/>
            <w:vAlign w:val="center"/>
          </w:tcPr>
          <w:p w14:paraId="33988A2C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7DF97626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2B2F909F" w14:textId="77777777" w:rsidTr="0013092A">
        <w:tc>
          <w:tcPr>
            <w:tcW w:w="425" w:type="dxa"/>
            <w:vAlign w:val="center"/>
          </w:tcPr>
          <w:p w14:paraId="556D97FD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86CA62A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5D1472FA" w14:textId="77777777" w:rsidTr="0013092A">
        <w:tc>
          <w:tcPr>
            <w:tcW w:w="425" w:type="dxa"/>
            <w:vAlign w:val="center"/>
          </w:tcPr>
          <w:p w14:paraId="5ACBE4CC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5B15596C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16E6528C" w14:textId="77777777" w:rsidTr="0013092A">
        <w:tc>
          <w:tcPr>
            <w:tcW w:w="425" w:type="dxa"/>
            <w:vAlign w:val="center"/>
          </w:tcPr>
          <w:p w14:paraId="748BCC7D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3230D84A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76BC1331" w14:textId="77777777" w:rsidTr="0013092A">
        <w:tc>
          <w:tcPr>
            <w:tcW w:w="425" w:type="dxa"/>
            <w:vAlign w:val="center"/>
          </w:tcPr>
          <w:p w14:paraId="1CF97929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29A9EB7E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218B4477" w14:textId="77777777" w:rsidTr="0013092A">
        <w:tc>
          <w:tcPr>
            <w:tcW w:w="425" w:type="dxa"/>
            <w:vAlign w:val="center"/>
          </w:tcPr>
          <w:p w14:paraId="28393783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3613680B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76CE543B" w14:textId="77777777" w:rsidR="00980913" w:rsidRDefault="00980913" w:rsidP="0098091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648254D1" w14:textId="77777777" w:rsidR="00980913" w:rsidRDefault="00980913" w:rsidP="0098091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76FCB9A7" w14:textId="77777777" w:rsidR="00980913" w:rsidRDefault="00980913" w:rsidP="00980913">
      <w:pPr>
        <w:spacing w:line="360" w:lineRule="auto"/>
        <w:jc w:val="both"/>
        <w:rPr>
          <w:sz w:val="24"/>
        </w:rPr>
      </w:pPr>
    </w:p>
    <w:p w14:paraId="586B32CE" w14:textId="03CFDD6F" w:rsidR="00980913" w:rsidRDefault="00980913" w:rsidP="006E256F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>
        <w:rPr>
          <w:sz w:val="18"/>
          <w:szCs w:val="18"/>
        </w:rPr>
        <w:t>….…..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2388DB7C" w14:textId="77777777" w:rsidR="00980913" w:rsidRDefault="00980913" w:rsidP="0098091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458E4EF" w14:textId="77777777" w:rsidR="00980913" w:rsidRDefault="00980913" w:rsidP="00980913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p w14:paraId="06D885DC" w14:textId="77777777" w:rsidR="00980913" w:rsidRDefault="00980913" w:rsidP="00E81593">
      <w:pPr>
        <w:spacing w:line="360" w:lineRule="auto"/>
        <w:jc w:val="both"/>
        <w:rPr>
          <w:sz w:val="24"/>
        </w:rPr>
      </w:pPr>
    </w:p>
    <w:sectPr w:rsidR="00980913" w:rsidSect="006E25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991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C93A5" w14:textId="77777777" w:rsidR="002F12C4" w:rsidRDefault="002F12C4">
      <w:r>
        <w:separator/>
      </w:r>
    </w:p>
  </w:endnote>
  <w:endnote w:type="continuationSeparator" w:id="0">
    <w:p w14:paraId="7D85D000" w14:textId="77777777" w:rsidR="002F12C4" w:rsidRDefault="002F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E4B5" w14:textId="77777777" w:rsidR="002139F3" w:rsidRDefault="00213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7036" w14:textId="77777777" w:rsidR="002139F3" w:rsidRDefault="002139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3061" w14:textId="77777777" w:rsidR="002139F3" w:rsidRDefault="00213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3A52D" w14:textId="77777777" w:rsidR="002F12C4" w:rsidRDefault="002F12C4">
      <w:r>
        <w:separator/>
      </w:r>
    </w:p>
  </w:footnote>
  <w:footnote w:type="continuationSeparator" w:id="0">
    <w:p w14:paraId="78FCFEF1" w14:textId="77777777" w:rsidR="002F12C4" w:rsidRDefault="002F12C4">
      <w:r>
        <w:continuationSeparator/>
      </w:r>
    </w:p>
  </w:footnote>
  <w:footnote w:id="1">
    <w:p w14:paraId="71538A33" w14:textId="559F7B39" w:rsidR="00980913" w:rsidRDefault="00980913" w:rsidP="00980913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</w:t>
      </w:r>
      <w:r w:rsidR="00916F29">
        <w:t>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7FE6" w14:textId="77777777" w:rsidR="002139F3" w:rsidRDefault="00213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5C455" w14:textId="77777777" w:rsidR="002139F3" w:rsidRDefault="00213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51235" w14:textId="77777777" w:rsidR="002139F3" w:rsidRDefault="002139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C4B18"/>
    <w:multiLevelType w:val="hybridMultilevel"/>
    <w:tmpl w:val="8848A0AA"/>
    <w:lvl w:ilvl="0" w:tplc="0AE097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C023EB5"/>
    <w:multiLevelType w:val="hybridMultilevel"/>
    <w:tmpl w:val="2250CF08"/>
    <w:lvl w:ilvl="0" w:tplc="96B044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37369650">
    <w:abstractNumId w:val="12"/>
  </w:num>
  <w:num w:numId="2" w16cid:durableId="1606378358">
    <w:abstractNumId w:val="10"/>
  </w:num>
  <w:num w:numId="3" w16cid:durableId="2012102844">
    <w:abstractNumId w:val="21"/>
  </w:num>
  <w:num w:numId="4" w16cid:durableId="786970288">
    <w:abstractNumId w:val="24"/>
  </w:num>
  <w:num w:numId="5" w16cid:durableId="1035428565">
    <w:abstractNumId w:val="6"/>
  </w:num>
  <w:num w:numId="6" w16cid:durableId="1375349175">
    <w:abstractNumId w:val="27"/>
  </w:num>
  <w:num w:numId="7" w16cid:durableId="98531547">
    <w:abstractNumId w:val="7"/>
  </w:num>
  <w:num w:numId="8" w16cid:durableId="1242638092">
    <w:abstractNumId w:val="8"/>
  </w:num>
  <w:num w:numId="9" w16cid:durableId="533343618">
    <w:abstractNumId w:val="33"/>
  </w:num>
  <w:num w:numId="10" w16cid:durableId="202519101">
    <w:abstractNumId w:val="4"/>
  </w:num>
  <w:num w:numId="11" w16cid:durableId="124280417">
    <w:abstractNumId w:val="30"/>
  </w:num>
  <w:num w:numId="12" w16cid:durableId="1722364294">
    <w:abstractNumId w:val="14"/>
  </w:num>
  <w:num w:numId="13" w16cid:durableId="392898725">
    <w:abstractNumId w:val="16"/>
  </w:num>
  <w:num w:numId="14" w16cid:durableId="2114006681">
    <w:abstractNumId w:val="39"/>
  </w:num>
  <w:num w:numId="15" w16cid:durableId="1912084708">
    <w:abstractNumId w:val="25"/>
  </w:num>
  <w:num w:numId="16" w16cid:durableId="543252112">
    <w:abstractNumId w:val="40"/>
  </w:num>
  <w:num w:numId="17" w16cid:durableId="211428904">
    <w:abstractNumId w:val="23"/>
  </w:num>
  <w:num w:numId="18" w16cid:durableId="131604229">
    <w:abstractNumId w:val="38"/>
  </w:num>
  <w:num w:numId="19" w16cid:durableId="1096483083">
    <w:abstractNumId w:val="11"/>
  </w:num>
  <w:num w:numId="20" w16cid:durableId="818612768">
    <w:abstractNumId w:val="17"/>
  </w:num>
  <w:num w:numId="21" w16cid:durableId="590701684">
    <w:abstractNumId w:val="36"/>
  </w:num>
  <w:num w:numId="22" w16cid:durableId="2242778">
    <w:abstractNumId w:val="20"/>
  </w:num>
  <w:num w:numId="23" w16cid:durableId="1404840572">
    <w:abstractNumId w:val="35"/>
  </w:num>
  <w:num w:numId="24" w16cid:durableId="512960182">
    <w:abstractNumId w:val="15"/>
  </w:num>
  <w:num w:numId="25" w16cid:durableId="1479179848">
    <w:abstractNumId w:val="0"/>
  </w:num>
  <w:num w:numId="26" w16cid:durableId="1756777874">
    <w:abstractNumId w:val="9"/>
  </w:num>
  <w:num w:numId="27" w16cid:durableId="253980396">
    <w:abstractNumId w:val="19"/>
  </w:num>
  <w:num w:numId="28" w16cid:durableId="846560297">
    <w:abstractNumId w:val="29"/>
  </w:num>
  <w:num w:numId="29" w16cid:durableId="251664251">
    <w:abstractNumId w:val="28"/>
  </w:num>
  <w:num w:numId="30" w16cid:durableId="107937854">
    <w:abstractNumId w:val="5"/>
  </w:num>
  <w:num w:numId="31" w16cid:durableId="1792547957">
    <w:abstractNumId w:val="13"/>
  </w:num>
  <w:num w:numId="32" w16cid:durableId="2067144582">
    <w:abstractNumId w:val="32"/>
  </w:num>
  <w:num w:numId="33" w16cid:durableId="489256634">
    <w:abstractNumId w:val="31"/>
  </w:num>
  <w:num w:numId="34" w16cid:durableId="170728382">
    <w:abstractNumId w:val="2"/>
  </w:num>
  <w:num w:numId="35" w16cid:durableId="1939752007">
    <w:abstractNumId w:val="22"/>
  </w:num>
  <w:num w:numId="36" w16cid:durableId="436220686">
    <w:abstractNumId w:val="1"/>
  </w:num>
  <w:num w:numId="37" w16cid:durableId="1330597831">
    <w:abstractNumId w:val="34"/>
  </w:num>
  <w:num w:numId="38" w16cid:durableId="1435318849">
    <w:abstractNumId w:val="26"/>
  </w:num>
  <w:num w:numId="39" w16cid:durableId="302780506">
    <w:abstractNumId w:val="3"/>
  </w:num>
  <w:num w:numId="40" w16cid:durableId="227612040">
    <w:abstractNumId w:val="18"/>
  </w:num>
  <w:num w:numId="41" w16cid:durableId="635767370">
    <w:abstractNumId w:val="37"/>
  </w:num>
  <w:num w:numId="42" w16cid:durableId="1670519547">
    <w:abstractNumId w:val="41"/>
  </w:num>
  <w:num w:numId="43" w16cid:durableId="83237535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E8"/>
    <w:rsid w:val="0006005D"/>
    <w:rsid w:val="00206540"/>
    <w:rsid w:val="002139F3"/>
    <w:rsid w:val="00213FE5"/>
    <w:rsid w:val="002F12C4"/>
    <w:rsid w:val="006E256F"/>
    <w:rsid w:val="007765E8"/>
    <w:rsid w:val="00916F29"/>
    <w:rsid w:val="00980913"/>
    <w:rsid w:val="00B31D3D"/>
    <w:rsid w:val="00D168A7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0C381"/>
  <w15:chartTrackingRefBased/>
  <w15:docId w15:val="{545CAEC2-92FA-4096-A551-0C3AB4BA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basedOn w:val="Domylnaczcionkaakapitu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13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39F3"/>
  </w:style>
  <w:style w:type="character" w:customStyle="1" w:styleId="TekstpodstawowyZnak">
    <w:name w:val="Tekst podstawowy Znak"/>
    <w:link w:val="Tekstpodstawowy"/>
    <w:rsid w:val="00980913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0913"/>
  </w:style>
  <w:style w:type="paragraph" w:styleId="Bezodstpw">
    <w:name w:val="No Spacing"/>
    <w:uiPriority w:val="1"/>
    <w:qFormat/>
    <w:rsid w:val="00980913"/>
  </w:style>
  <w:style w:type="table" w:styleId="Tabela-Siatka">
    <w:name w:val="Table Grid"/>
    <w:basedOn w:val="Standardowy"/>
    <w:uiPriority w:val="59"/>
    <w:rsid w:val="00980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483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2</cp:revision>
  <cp:lastPrinted>2001-01-09T17:10:00Z</cp:lastPrinted>
  <dcterms:created xsi:type="dcterms:W3CDTF">2022-10-28T06:33:00Z</dcterms:created>
  <dcterms:modified xsi:type="dcterms:W3CDTF">2022-10-28T06:33:00Z</dcterms:modified>
</cp:coreProperties>
</file>