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D1B77" w14:textId="1751EA3D" w:rsidR="00335D2A" w:rsidRPr="00180364" w:rsidRDefault="00657A47" w:rsidP="00180364">
      <w:pPr>
        <w:pStyle w:val="Nagwek4"/>
        <w:spacing w:after="240" w:line="276" w:lineRule="auto"/>
        <w:rPr>
          <w:bCs/>
          <w:iCs/>
          <w:sz w:val="18"/>
          <w:szCs w:val="18"/>
        </w:rPr>
      </w:pPr>
      <w:bookmarkStart w:id="0" w:name="_Hlk60301409"/>
      <w:r w:rsidRPr="00180364">
        <w:rPr>
          <w:bCs/>
          <w:iCs/>
          <w:sz w:val="18"/>
          <w:szCs w:val="18"/>
        </w:rPr>
        <w:t xml:space="preserve">Załącznik </w:t>
      </w:r>
      <w:r w:rsidR="00335D2A" w:rsidRPr="00180364">
        <w:rPr>
          <w:bCs/>
          <w:iCs/>
          <w:sz w:val="18"/>
          <w:szCs w:val="18"/>
        </w:rPr>
        <w:t>N</w:t>
      </w:r>
      <w:r w:rsidRPr="00180364">
        <w:rPr>
          <w:bCs/>
          <w:iCs/>
          <w:sz w:val="18"/>
          <w:szCs w:val="18"/>
        </w:rPr>
        <w:t xml:space="preserve">r </w:t>
      </w:r>
      <w:r w:rsidR="00F35849">
        <w:rPr>
          <w:bCs/>
          <w:iCs/>
          <w:sz w:val="18"/>
          <w:szCs w:val="18"/>
        </w:rPr>
        <w:t>3</w:t>
      </w:r>
      <w:r w:rsidR="007666D6" w:rsidRPr="00180364">
        <w:rPr>
          <w:bCs/>
          <w:iCs/>
          <w:sz w:val="18"/>
          <w:szCs w:val="18"/>
        </w:rPr>
        <w:t xml:space="preserve"> do SWZ</w:t>
      </w:r>
    </w:p>
    <w:p w14:paraId="7FEFCED4" w14:textId="73FC2FCF" w:rsidR="00335D2A" w:rsidRPr="00180364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F21EF6" w:rsidRPr="00F21EF6">
        <w:rPr>
          <w:rFonts w:ascii="Times New Roman" w:hAnsi="Times New Roman"/>
          <w:b/>
        </w:rPr>
        <w:t>PCUW.261.</w:t>
      </w:r>
      <w:r w:rsidR="00F35849">
        <w:rPr>
          <w:rFonts w:ascii="Times New Roman" w:hAnsi="Times New Roman"/>
          <w:b/>
        </w:rPr>
        <w:t>2.1</w:t>
      </w:r>
      <w:r w:rsidR="00F3385E">
        <w:rPr>
          <w:rFonts w:ascii="Times New Roman" w:hAnsi="Times New Roman"/>
          <w:b/>
        </w:rPr>
        <w:t>4</w:t>
      </w:r>
      <w:r w:rsidR="00F21EF6" w:rsidRPr="00F21EF6">
        <w:rPr>
          <w:rFonts w:ascii="Times New Roman" w:hAnsi="Times New Roman"/>
          <w:b/>
        </w:rPr>
        <w:t>.2022</w:t>
      </w:r>
    </w:p>
    <w:p w14:paraId="07DA56B0" w14:textId="6CB1B4B4" w:rsidR="00335D2A" w:rsidRPr="00DE3B21" w:rsidRDefault="00E27ABB" w:rsidP="0018036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7FCAE8C6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650EB11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956BDD3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5FBD088A" w14:textId="77777777" w:rsidR="00E27ABB" w:rsidRPr="00AA558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71FD7B82" w14:textId="77777777" w:rsidR="00E27ABB" w:rsidRPr="00AA558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A558E">
        <w:rPr>
          <w:rFonts w:ascii="Times New Roman" w:eastAsia="Times New Roman" w:hAnsi="Times New Roman"/>
          <w:lang w:eastAsia="pl-PL"/>
        </w:rPr>
        <w:t>d</w:t>
      </w:r>
      <w:r w:rsidR="00620476" w:rsidRPr="00AA558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AA558E">
        <w:rPr>
          <w:rFonts w:ascii="Times New Roman" w:eastAsia="Times New Roman" w:hAnsi="Times New Roman"/>
          <w:lang w:eastAsia="pl-PL"/>
        </w:rPr>
        <w:t>:</w:t>
      </w:r>
    </w:p>
    <w:p w14:paraId="24782137" w14:textId="77777777" w:rsidR="00E27ABB" w:rsidRPr="00AA558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F9EFF8B" w14:textId="77777777" w:rsidR="00E27ABB" w:rsidRPr="00AA558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558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01BE32B2" w14:textId="007F7801" w:rsidR="00E27ABB" w:rsidRPr="00AA558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</w:t>
      </w:r>
      <w:r w:rsidR="00335D2A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adres podmiotu</w:t>
      </w:r>
      <w:r w:rsidR="00824D73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udostępniającego zasoby</w:t>
      </w:r>
      <w:r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78AB76CE" w14:textId="4ECD5940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5F1F2F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F0A69" w:rsidRPr="00CF0A69">
        <w:rPr>
          <w:rFonts w:ascii="Times New Roman" w:hAnsi="Times New Roman"/>
        </w:rPr>
        <w:t>(</w:t>
      </w:r>
      <w:r w:rsidR="00180364">
        <w:rPr>
          <w:rFonts w:ascii="Times New Roman" w:hAnsi="Times New Roman"/>
        </w:rPr>
        <w:t>t</w:t>
      </w:r>
      <w:r w:rsidR="00F21EF6">
        <w:rPr>
          <w:rFonts w:ascii="Times New Roman" w:hAnsi="Times New Roman"/>
        </w:rPr>
        <w:t>.</w:t>
      </w:r>
      <w:r w:rsidR="00180364">
        <w:rPr>
          <w:rFonts w:ascii="Times New Roman" w:hAnsi="Times New Roman"/>
        </w:rPr>
        <w:t xml:space="preserve">j. </w:t>
      </w:r>
      <w:r w:rsidR="00CF0A69" w:rsidRPr="00CF0A69">
        <w:rPr>
          <w:rFonts w:ascii="Times New Roman" w:hAnsi="Times New Roman"/>
        </w:rPr>
        <w:t xml:space="preserve">Dz.U. </w:t>
      </w:r>
      <w:r w:rsidR="00AA558E">
        <w:rPr>
          <w:rFonts w:ascii="Times New Roman" w:hAnsi="Times New Roman"/>
        </w:rPr>
        <w:t>z 2</w:t>
      </w:r>
      <w:r w:rsidR="00180364">
        <w:rPr>
          <w:rFonts w:ascii="Times New Roman" w:hAnsi="Times New Roman"/>
        </w:rPr>
        <w:t>02</w:t>
      </w:r>
      <w:r w:rsidR="00F35849">
        <w:rPr>
          <w:rFonts w:ascii="Times New Roman" w:hAnsi="Times New Roman"/>
        </w:rPr>
        <w:t>2</w:t>
      </w:r>
      <w:r w:rsidR="00AA558E">
        <w:rPr>
          <w:rFonts w:ascii="Times New Roman" w:hAnsi="Times New Roman"/>
        </w:rPr>
        <w:t xml:space="preserve"> r.</w:t>
      </w:r>
      <w:r w:rsidR="00180364">
        <w:rPr>
          <w:rFonts w:ascii="Times New Roman" w:hAnsi="Times New Roman"/>
        </w:rPr>
        <w:t xml:space="preserve"> </w:t>
      </w:r>
      <w:r w:rsidR="00CF0A69" w:rsidRPr="00CF0A69">
        <w:rPr>
          <w:rFonts w:ascii="Times New Roman" w:hAnsi="Times New Roman"/>
        </w:rPr>
        <w:t xml:space="preserve">poz. </w:t>
      </w:r>
      <w:r w:rsidR="00F35849">
        <w:rPr>
          <w:rFonts w:ascii="Times New Roman" w:hAnsi="Times New Roman"/>
        </w:rPr>
        <w:t>1710</w:t>
      </w:r>
      <w:r w:rsidR="00EC21A1">
        <w:rPr>
          <w:rFonts w:ascii="Times New Roman" w:hAnsi="Times New Roman"/>
        </w:rPr>
        <w:t xml:space="preserve"> ze zm.</w:t>
      </w:r>
      <w:r w:rsidR="00CF0A69" w:rsidRPr="00CF0A69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64F9BA1E" w14:textId="77777777" w:rsidR="00E27ABB" w:rsidRPr="00F3584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F3584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F35849">
        <w:rPr>
          <w:rFonts w:ascii="Times New Roman" w:eastAsia="Times New Roman" w:hAnsi="Times New Roman"/>
          <w:lang w:eastAsia="pl-PL"/>
        </w:rPr>
        <w:t>…...</w:t>
      </w:r>
    </w:p>
    <w:p w14:paraId="5B65F66D" w14:textId="77777777" w:rsidR="00E27ABB" w:rsidRPr="00F3584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F35849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F35849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F35849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71AB922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E12EB36" w14:textId="77777777" w:rsidR="00DC652A" w:rsidRPr="00F3584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F3584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16D65900" w14:textId="77777777" w:rsidR="00DC652A" w:rsidRPr="00F3584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F35849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38211B6F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7E1EE41" w14:textId="4C74A55E" w:rsidR="00F35849" w:rsidRPr="00F35849" w:rsidRDefault="00F22DAA" w:rsidP="00F35849">
      <w:pPr>
        <w:spacing w:after="120" w:line="276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 xml:space="preserve">Strzelnica wirtualna w ramach projektu pn. „Strzelnica w powiecie 2022” realizowanego </w:t>
      </w:r>
      <w:r>
        <w:rPr>
          <w:rFonts w:ascii="Times New Roman" w:hAnsi="Times New Roman"/>
          <w:b/>
          <w:bCs/>
          <w:i/>
          <w:sz w:val="24"/>
          <w:szCs w:val="24"/>
        </w:rPr>
        <w:br/>
        <w:t xml:space="preserve">dla I Liceum Ogólnokształcącego w Rawiczu </w:t>
      </w:r>
      <w:r w:rsidR="00415B4A">
        <w:rPr>
          <w:rFonts w:ascii="Times New Roman" w:eastAsia="Times New Roman" w:hAnsi="Times New Roman"/>
          <w:b/>
          <w:bCs/>
          <w:lang w:eastAsia="pl-PL"/>
        </w:rPr>
        <w:t>– Część …..</w:t>
      </w:r>
    </w:p>
    <w:p w14:paraId="7BA2ECFF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346AF949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EA28BC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60296526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9B61092" w14:textId="11A18BE6" w:rsidR="00335D2A" w:rsidRPr="0093388F" w:rsidRDefault="0093388F" w:rsidP="0018036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1F0DBB2A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CD1FB5E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EA53F6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D9BD7C0" w14:textId="0094ACAF" w:rsidR="00335D2A" w:rsidRPr="00180364" w:rsidRDefault="00830970" w:rsidP="0018036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0C6AD07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bookmarkEnd w:id="0"/>
    <w:p w14:paraId="5DC5A13F" w14:textId="39ACBEB0" w:rsidR="00F35849" w:rsidRPr="00E5204E" w:rsidRDefault="00F35849" w:rsidP="00F35849">
      <w:pPr>
        <w:pStyle w:val="Akapitzlist"/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ind w:left="644"/>
        <w:rPr>
          <w:sz w:val="16"/>
          <w:szCs w:val="16"/>
        </w:rPr>
      </w:pPr>
      <w:r w:rsidRPr="00E5204E">
        <w:rPr>
          <w:b/>
          <w:bCs/>
          <w:color w:val="000000"/>
          <w:sz w:val="16"/>
          <w:szCs w:val="16"/>
        </w:rPr>
        <w:t>UWAGA:</w:t>
      </w:r>
      <w:r w:rsidRPr="00E5204E">
        <w:rPr>
          <w:sz w:val="16"/>
          <w:szCs w:val="16"/>
        </w:rPr>
        <w:t xml:space="preserve"> </w:t>
      </w:r>
      <w:r w:rsidR="00D67663">
        <w:rPr>
          <w:bCs/>
          <w:color w:val="000000"/>
          <w:sz w:val="16"/>
          <w:szCs w:val="16"/>
        </w:rPr>
        <w:t>Zobowiązanie</w:t>
      </w:r>
      <w:r w:rsidRPr="00E5204E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p w14:paraId="541E67FF" w14:textId="03357F3E" w:rsidR="00025386" w:rsidRPr="00AA558E" w:rsidRDefault="00025386" w:rsidP="00F35849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025386" w:rsidRPr="00AA558E" w:rsidSect="00062B3D">
      <w:headerReference w:type="default" r:id="rId7"/>
      <w:footerReference w:type="default" r:id="rId8"/>
      <w:pgSz w:w="11906" w:h="16838"/>
      <w:pgMar w:top="568" w:right="1417" w:bottom="568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BB1039" w14:textId="77777777" w:rsidR="00981F88" w:rsidRDefault="00981F88" w:rsidP="00025386">
      <w:pPr>
        <w:spacing w:after="0" w:line="240" w:lineRule="auto"/>
      </w:pPr>
      <w:r>
        <w:separator/>
      </w:r>
    </w:p>
  </w:endnote>
  <w:endnote w:type="continuationSeparator" w:id="0">
    <w:p w14:paraId="0F516F4C" w14:textId="77777777" w:rsidR="00981F88" w:rsidRDefault="00981F8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29CEF" w14:textId="7CDA33F9" w:rsidR="00025386" w:rsidRDefault="007C78B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B841299" wp14:editId="493E79F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CCDA7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698B7FA6" w14:textId="65DBA7F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1EF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1EF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7ACE2D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6DE3C" w14:textId="77777777" w:rsidR="00981F88" w:rsidRDefault="00981F88" w:rsidP="00025386">
      <w:pPr>
        <w:spacing w:after="0" w:line="240" w:lineRule="auto"/>
      </w:pPr>
      <w:r>
        <w:separator/>
      </w:r>
    </w:p>
  </w:footnote>
  <w:footnote w:type="continuationSeparator" w:id="0">
    <w:p w14:paraId="32FFDCC4" w14:textId="77777777" w:rsidR="00981F88" w:rsidRDefault="00981F8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9418B" w14:textId="77777777" w:rsidR="00BD1F93" w:rsidRPr="00BD1F93" w:rsidRDefault="00BD1F93" w:rsidP="00BD1F93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16"/>
        <w:szCs w:val="16"/>
        <w:lang w:eastAsia="pl-PL"/>
      </w:rPr>
    </w:pPr>
    <w:r w:rsidRPr="00BD1F93">
      <w:rPr>
        <w:rFonts w:ascii="Times New Roman" w:eastAsia="Times New Roman" w:hAnsi="Times New Roman"/>
        <w:sz w:val="16"/>
        <w:szCs w:val="16"/>
        <w:lang w:eastAsia="pl-PL"/>
      </w:rPr>
      <w:t>Zadanie realizowane w ramach projektu dofinansowywanego ze środków budżetu państwa, w ramach Konkursu Ofert prowadzonego przez Ministra Obrony Narodowej pn.: „Strzelnica w powiecie 2022” nr 3/2022/CWCR</w:t>
    </w:r>
  </w:p>
  <w:p w14:paraId="21C72368" w14:textId="04EB7021" w:rsidR="009D5AF0" w:rsidRDefault="009D5AF0">
    <w:pPr>
      <w:pStyle w:val="Nagwek"/>
    </w:pPr>
  </w:p>
  <w:p w14:paraId="6884B38F" w14:textId="77777777" w:rsidR="00CF0A69" w:rsidRDefault="00CF0A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1891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9FA"/>
    <w:rsid w:val="00025386"/>
    <w:rsid w:val="000423B9"/>
    <w:rsid w:val="00062B3D"/>
    <w:rsid w:val="00084786"/>
    <w:rsid w:val="000F0741"/>
    <w:rsid w:val="0016158F"/>
    <w:rsid w:val="00180364"/>
    <w:rsid w:val="00191376"/>
    <w:rsid w:val="001C2314"/>
    <w:rsid w:val="00213980"/>
    <w:rsid w:val="00335D2A"/>
    <w:rsid w:val="0036160B"/>
    <w:rsid w:val="003C504B"/>
    <w:rsid w:val="00415B4A"/>
    <w:rsid w:val="004374F2"/>
    <w:rsid w:val="00460705"/>
    <w:rsid w:val="00485239"/>
    <w:rsid w:val="004E27D7"/>
    <w:rsid w:val="004F607A"/>
    <w:rsid w:val="0055145C"/>
    <w:rsid w:val="005624D8"/>
    <w:rsid w:val="005E6746"/>
    <w:rsid w:val="005F1F2F"/>
    <w:rsid w:val="005F3925"/>
    <w:rsid w:val="00600FC6"/>
    <w:rsid w:val="00620476"/>
    <w:rsid w:val="00657A47"/>
    <w:rsid w:val="00676060"/>
    <w:rsid w:val="006769FA"/>
    <w:rsid w:val="006B007E"/>
    <w:rsid w:val="00745A44"/>
    <w:rsid w:val="007666D6"/>
    <w:rsid w:val="007C78B6"/>
    <w:rsid w:val="00803C7C"/>
    <w:rsid w:val="00824D73"/>
    <w:rsid w:val="00830970"/>
    <w:rsid w:val="008B797E"/>
    <w:rsid w:val="008C19BE"/>
    <w:rsid w:val="008F2498"/>
    <w:rsid w:val="0093388F"/>
    <w:rsid w:val="00937924"/>
    <w:rsid w:val="00981F88"/>
    <w:rsid w:val="009D5AF0"/>
    <w:rsid w:val="00A20182"/>
    <w:rsid w:val="00A27721"/>
    <w:rsid w:val="00A56A6F"/>
    <w:rsid w:val="00A87380"/>
    <w:rsid w:val="00A96F6C"/>
    <w:rsid w:val="00AA558E"/>
    <w:rsid w:val="00AC6360"/>
    <w:rsid w:val="00AF7375"/>
    <w:rsid w:val="00B77707"/>
    <w:rsid w:val="00BD1F93"/>
    <w:rsid w:val="00BE3BCE"/>
    <w:rsid w:val="00C04E8B"/>
    <w:rsid w:val="00C628AA"/>
    <w:rsid w:val="00C668FB"/>
    <w:rsid w:val="00CB29AC"/>
    <w:rsid w:val="00CE0A94"/>
    <w:rsid w:val="00CF0A69"/>
    <w:rsid w:val="00CF740D"/>
    <w:rsid w:val="00D55FC4"/>
    <w:rsid w:val="00D67663"/>
    <w:rsid w:val="00D9320D"/>
    <w:rsid w:val="00DA084D"/>
    <w:rsid w:val="00DC4842"/>
    <w:rsid w:val="00DC587A"/>
    <w:rsid w:val="00DC652A"/>
    <w:rsid w:val="00DE3B21"/>
    <w:rsid w:val="00DE73DD"/>
    <w:rsid w:val="00E05BCF"/>
    <w:rsid w:val="00E27ABB"/>
    <w:rsid w:val="00E67109"/>
    <w:rsid w:val="00E77C4F"/>
    <w:rsid w:val="00E86D3B"/>
    <w:rsid w:val="00EA1F02"/>
    <w:rsid w:val="00EC21A1"/>
    <w:rsid w:val="00EF3368"/>
    <w:rsid w:val="00F21EF6"/>
    <w:rsid w:val="00F22DAA"/>
    <w:rsid w:val="00F334B4"/>
    <w:rsid w:val="00F3385E"/>
    <w:rsid w:val="00F353CD"/>
    <w:rsid w:val="00F35849"/>
    <w:rsid w:val="00FB6B5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6BFBDF"/>
  <w15:chartTrackingRefBased/>
  <w15:docId w15:val="{E17ECD9B-3583-41E9-BF82-40A685433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913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13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91376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13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91376"/>
    <w:rPr>
      <w:b/>
      <w:bCs/>
      <w:lang w:eastAsia="en-US"/>
    </w:rPr>
  </w:style>
  <w:style w:type="paragraph" w:styleId="Poprawka">
    <w:name w:val="Revision"/>
    <w:hidden/>
    <w:uiPriority w:val="99"/>
    <w:semiHidden/>
    <w:rsid w:val="005E6746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358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042347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031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66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3523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1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234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7</cp:revision>
  <dcterms:created xsi:type="dcterms:W3CDTF">2022-10-07T09:00:00Z</dcterms:created>
  <dcterms:modified xsi:type="dcterms:W3CDTF">2022-10-24T08:25:00Z</dcterms:modified>
</cp:coreProperties>
</file>