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0833D" w14:textId="6694BA69" w:rsidR="006A5DF1" w:rsidRPr="00F5136A" w:rsidRDefault="00A61C5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5136A">
        <w:rPr>
          <w:rFonts w:ascii="Arial" w:hAnsi="Arial" w:cs="Arial"/>
          <w:sz w:val="24"/>
          <w:szCs w:val="24"/>
        </w:rPr>
        <w:t>Kraków</w:t>
      </w:r>
      <w:r w:rsidR="006A5DF1" w:rsidRPr="00F5136A">
        <w:rPr>
          <w:rFonts w:ascii="Arial" w:hAnsi="Arial" w:cs="Arial"/>
          <w:sz w:val="24"/>
          <w:szCs w:val="24"/>
        </w:rPr>
        <w:t xml:space="preserve"> dnia: </w:t>
      </w:r>
      <w:r w:rsidRPr="00F5136A">
        <w:rPr>
          <w:rFonts w:ascii="Arial" w:hAnsi="Arial" w:cs="Arial"/>
          <w:sz w:val="24"/>
          <w:szCs w:val="24"/>
        </w:rPr>
        <w:t>2022-10-</w:t>
      </w:r>
      <w:r w:rsidR="00F5136A">
        <w:rPr>
          <w:rFonts w:ascii="Arial" w:hAnsi="Arial" w:cs="Arial"/>
          <w:sz w:val="24"/>
          <w:szCs w:val="24"/>
        </w:rPr>
        <w:t>2</w:t>
      </w:r>
      <w:r w:rsidR="00876EF1">
        <w:rPr>
          <w:rFonts w:ascii="Arial" w:hAnsi="Arial" w:cs="Arial"/>
          <w:sz w:val="24"/>
          <w:szCs w:val="24"/>
        </w:rPr>
        <w:t>4</w:t>
      </w:r>
    </w:p>
    <w:p w14:paraId="37979CDF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E69DC18" w14:textId="77777777" w:rsidR="006A5DF1" w:rsidRPr="009003D1" w:rsidRDefault="00A61C56" w:rsidP="006A5DF1">
      <w:pPr>
        <w:rPr>
          <w:rFonts w:ascii="Arial" w:hAnsi="Arial" w:cs="Arial"/>
          <w:b/>
          <w:bCs/>
          <w:sz w:val="24"/>
          <w:szCs w:val="24"/>
        </w:rPr>
      </w:pPr>
      <w:r w:rsidRPr="00A61C5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E2D70B1" w14:textId="77777777" w:rsidR="006A5DF1" w:rsidRPr="009003D1" w:rsidRDefault="00A61C56" w:rsidP="006A5DF1">
      <w:pPr>
        <w:rPr>
          <w:rFonts w:ascii="Arial" w:hAnsi="Arial" w:cs="Arial"/>
          <w:sz w:val="24"/>
          <w:szCs w:val="24"/>
        </w:rPr>
      </w:pPr>
      <w:r w:rsidRPr="00A61C56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61C56">
        <w:rPr>
          <w:rFonts w:ascii="Arial" w:hAnsi="Arial" w:cs="Arial"/>
          <w:sz w:val="24"/>
          <w:szCs w:val="24"/>
        </w:rPr>
        <w:t>66</w:t>
      </w:r>
    </w:p>
    <w:p w14:paraId="40490653" w14:textId="77777777" w:rsidR="006A5DF1" w:rsidRPr="009003D1" w:rsidRDefault="00A61C56" w:rsidP="006A5DF1">
      <w:pPr>
        <w:rPr>
          <w:rFonts w:ascii="Arial" w:hAnsi="Arial" w:cs="Arial"/>
          <w:sz w:val="24"/>
          <w:szCs w:val="24"/>
        </w:rPr>
      </w:pPr>
      <w:r w:rsidRPr="00A61C56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61C56">
        <w:rPr>
          <w:rFonts w:ascii="Arial" w:hAnsi="Arial" w:cs="Arial"/>
          <w:sz w:val="24"/>
          <w:szCs w:val="24"/>
        </w:rPr>
        <w:t>Kraków</w:t>
      </w:r>
    </w:p>
    <w:p w14:paraId="4C8477B1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0F09D77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79D5A1BD" w14:textId="77777777" w:rsidR="006A5DF1" w:rsidRPr="00E36F80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  <w:szCs w:val="24"/>
        </w:rPr>
      </w:pPr>
    </w:p>
    <w:p w14:paraId="13AAC2C1" w14:textId="67FF2EF1" w:rsidR="006A5DF1" w:rsidRPr="00F5136A" w:rsidRDefault="00E36F80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5136A">
        <w:rPr>
          <w:rFonts w:ascii="Arial" w:hAnsi="Arial" w:cs="Arial"/>
          <w:sz w:val="24"/>
          <w:szCs w:val="24"/>
        </w:rPr>
        <w:t>Znak pisma: SZP.271</w:t>
      </w:r>
      <w:r w:rsidR="00C141DA">
        <w:rPr>
          <w:rFonts w:ascii="Arial" w:hAnsi="Arial" w:cs="Arial"/>
          <w:sz w:val="24"/>
          <w:szCs w:val="24"/>
        </w:rPr>
        <w:t>.826</w:t>
      </w:r>
      <w:r w:rsidR="00F5136A" w:rsidRPr="00F5136A">
        <w:rPr>
          <w:rFonts w:ascii="Arial" w:hAnsi="Arial" w:cs="Arial"/>
          <w:sz w:val="24"/>
          <w:szCs w:val="24"/>
        </w:rPr>
        <w:t>/</w:t>
      </w:r>
      <w:r w:rsidRPr="00F5136A">
        <w:rPr>
          <w:rFonts w:ascii="Arial" w:hAnsi="Arial" w:cs="Arial"/>
          <w:sz w:val="24"/>
          <w:szCs w:val="24"/>
        </w:rPr>
        <w:t>27/2022</w:t>
      </w:r>
      <w:r w:rsidR="006A5DF1" w:rsidRPr="00F5136A">
        <w:rPr>
          <w:rFonts w:ascii="Arial" w:hAnsi="Arial" w:cs="Arial"/>
          <w:sz w:val="24"/>
          <w:szCs w:val="24"/>
        </w:rPr>
        <w:tab/>
        <w:t xml:space="preserve"> </w:t>
      </w:r>
    </w:p>
    <w:p w14:paraId="18FE1997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7288786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15A552E" w14:textId="3B564A5F" w:rsidR="00876EF1" w:rsidRDefault="006A5DF1" w:rsidP="00CA598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86FE3D1" w14:textId="77777777" w:rsidR="00CA598D" w:rsidRDefault="00CA598D" w:rsidP="00CA598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</w:p>
    <w:p w14:paraId="4EA05817" w14:textId="05D4D775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61C56" w:rsidRPr="00A61C56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61C56" w:rsidRPr="00A61C56">
        <w:rPr>
          <w:rFonts w:ascii="Arial" w:hAnsi="Arial" w:cs="Arial"/>
          <w:b/>
          <w:bCs/>
          <w:sz w:val="24"/>
          <w:szCs w:val="24"/>
        </w:rPr>
        <w:t>Świadczenie usług żywienia pacjentów szpitala.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61C56" w:rsidRPr="00A61C56">
        <w:rPr>
          <w:rFonts w:ascii="Arial" w:hAnsi="Arial" w:cs="Arial"/>
          <w:b/>
          <w:sz w:val="24"/>
          <w:szCs w:val="24"/>
        </w:rPr>
        <w:t>ZP/27/2022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86040D2" w14:textId="71F915C5" w:rsidR="0012774F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61C56" w:rsidRPr="00A61C56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876EF1">
        <w:rPr>
          <w:rFonts w:ascii="Arial" w:hAnsi="Arial" w:cs="Arial"/>
          <w:sz w:val="24"/>
          <w:szCs w:val="24"/>
        </w:rPr>
        <w:t>informuje</w:t>
      </w:r>
      <w:r w:rsidR="00CA598D">
        <w:rPr>
          <w:rFonts w:ascii="Arial" w:hAnsi="Arial" w:cs="Arial"/>
          <w:sz w:val="24"/>
          <w:szCs w:val="24"/>
        </w:rPr>
        <w:t>,</w:t>
      </w:r>
      <w:r w:rsidR="00876EF1">
        <w:rPr>
          <w:rFonts w:ascii="Arial" w:hAnsi="Arial" w:cs="Arial"/>
          <w:sz w:val="24"/>
          <w:szCs w:val="24"/>
        </w:rPr>
        <w:t xml:space="preserve"> że w formularzu ofertowym stanowiącym załącznik nr 2 do SWZ </w:t>
      </w:r>
      <w:r w:rsidR="00A7630A">
        <w:rPr>
          <w:rFonts w:ascii="Arial" w:hAnsi="Arial" w:cs="Arial"/>
          <w:sz w:val="24"/>
          <w:szCs w:val="24"/>
        </w:rPr>
        <w:t xml:space="preserve"> w pozycji J. zapasy żywnościowe </w:t>
      </w:r>
      <w:r w:rsidR="00876EF1">
        <w:rPr>
          <w:rFonts w:ascii="Arial" w:hAnsi="Arial" w:cs="Arial"/>
          <w:sz w:val="24"/>
          <w:szCs w:val="24"/>
        </w:rPr>
        <w:t>nastąpiła omyłka pisarska:</w:t>
      </w:r>
    </w:p>
    <w:p w14:paraId="39AC855D" w14:textId="5691478D" w:rsidR="00876EF1" w:rsidRDefault="00876EF1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Jest:</w:t>
      </w:r>
    </w:p>
    <w:tbl>
      <w:tblPr>
        <w:tblW w:w="9210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852"/>
        <w:gridCol w:w="708"/>
        <w:gridCol w:w="851"/>
        <w:gridCol w:w="708"/>
        <w:gridCol w:w="1133"/>
        <w:gridCol w:w="850"/>
        <w:gridCol w:w="851"/>
        <w:gridCol w:w="1133"/>
        <w:gridCol w:w="1274"/>
      </w:tblGrid>
      <w:tr w:rsidR="00876EF1" w14:paraId="3C4F4753" w14:textId="77777777" w:rsidTr="00876EF1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9A8360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Produkt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AEF117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Na 1 miesiąc ilość sztuk/g/ porcja /opakowanie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63B288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sz w:val="16"/>
                <w:szCs w:val="16"/>
              </w:rPr>
              <w:t>Na 1 rok ilość sztuk/g/ porcja /opakowanie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C4E792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25F48F8D" w14:textId="77777777" w:rsidR="00876EF1" w:rsidRDefault="00876EF1">
            <w:pPr>
              <w:pStyle w:val="TableContents"/>
              <w:rPr>
                <w:rFonts w:cs="Times New Roman" w:hint="eastAsia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 kol. 2)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3E0F3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  <w:p w14:paraId="0B49A41F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29E493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19328E6E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(suma kol. 4 x stawka VAT)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8EE030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(kol. 3 x 5 na miesiąc)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3B5D30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(kol. 6 x 3 na miesiąc)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2ECC8" w14:textId="77777777" w:rsidR="00876EF1" w:rsidRDefault="00876EF1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46F26F2D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7 x 36 miesiące)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9FE5DE" w14:textId="77777777" w:rsidR="00876EF1" w:rsidRDefault="00876EF1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5A424B4A" w14:textId="77777777" w:rsidR="00876EF1" w:rsidRDefault="00876EF1">
            <w:pPr>
              <w:pStyle w:val="TableContents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8 x 36 miesięcy)</w:t>
            </w:r>
          </w:p>
        </w:tc>
      </w:tr>
      <w:tr w:rsidR="00876EF1" w14:paraId="43E93356" w14:textId="77777777" w:rsidTr="00876EF1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701524" w14:textId="77777777" w:rsidR="00876EF1" w:rsidRDefault="00876EF1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E7E5B1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636215" w14:textId="77777777" w:rsidR="00876EF1" w:rsidRDefault="00876EF1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B6B4F8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952F4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0031B6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7FC923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54427F" w14:textId="77777777" w:rsidR="00876EF1" w:rsidRDefault="00876EF1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87C280" w14:textId="77777777" w:rsidR="00876EF1" w:rsidRDefault="00876EF1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3D8377" w14:textId="77777777" w:rsidR="00876EF1" w:rsidRDefault="00876EF1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</w:tr>
    </w:tbl>
    <w:p w14:paraId="1E72BE59" w14:textId="41732B4C" w:rsidR="00876EF1" w:rsidRDefault="00876EF1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14:paraId="7A50D387" w14:textId="576A7775" w:rsidR="00876EF1" w:rsidRDefault="00876EF1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Winno być:</w:t>
      </w:r>
    </w:p>
    <w:tbl>
      <w:tblPr>
        <w:tblW w:w="8931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1419"/>
        <w:gridCol w:w="850"/>
        <w:gridCol w:w="1134"/>
        <w:gridCol w:w="1134"/>
        <w:gridCol w:w="1134"/>
        <w:gridCol w:w="992"/>
        <w:gridCol w:w="1418"/>
      </w:tblGrid>
      <w:tr w:rsidR="006108FC" w14:paraId="0E9495FA" w14:textId="77777777" w:rsidTr="006108FC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48F3FB" w14:textId="77777777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 w:rsidRPr="00A7630A">
              <w:rPr>
                <w:sz w:val="16"/>
                <w:szCs w:val="16"/>
              </w:rPr>
              <w:t>Produkt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C4C777" w14:textId="77777777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 w:rsidRPr="00A7630A">
              <w:rPr>
                <w:sz w:val="16"/>
                <w:szCs w:val="16"/>
              </w:rPr>
              <w:t>Na 1 miesiąc ilość sztuk/g/ porcja /opakowanie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7F826" w14:textId="77777777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 xml:space="preserve">Cena netto za 1        </w:t>
            </w:r>
            <w:r w:rsidRPr="00A7630A">
              <w:rPr>
                <w:sz w:val="16"/>
                <w:szCs w:val="16"/>
              </w:rPr>
              <w:t>sztuk/ g/ porcja</w:t>
            </w:r>
          </w:p>
          <w:p w14:paraId="7324ED8E" w14:textId="392370AA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trike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AB68F8" w14:textId="77777777" w:rsidR="00A7630A" w:rsidRDefault="006108FC" w:rsidP="00A7630A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 xml:space="preserve">Cena netto za 1 miesiąc </w:t>
            </w:r>
          </w:p>
          <w:p w14:paraId="07FB1B58" w14:textId="2F777AB6" w:rsidR="006108FC" w:rsidRPr="00A7630A" w:rsidRDefault="006108FC" w:rsidP="00A7630A">
            <w:pPr>
              <w:pStyle w:val="TableContents"/>
              <w:jc w:val="center"/>
              <w:rPr>
                <w:rFonts w:cs="Times New Roman" w:hint="eastAsia"/>
                <w:b/>
                <w:bCs/>
                <w:strike/>
                <w:sz w:val="18"/>
                <w:szCs w:val="18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>(kol. 2x3)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1018D" w14:textId="77777777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  <w:p w14:paraId="18BBA0AA" w14:textId="5A686C7A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9A2E97" w14:textId="77777777" w:rsidR="006108FC" w:rsidRPr="00A7630A" w:rsidRDefault="006108FC" w:rsidP="00A7630A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750F9193" w14:textId="1516CC2D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</w:t>
            </w:r>
            <w:r w:rsidR="00A7630A"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miesięcy</w:t>
            </w: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CA3C47" w14:textId="77777777" w:rsidR="00A7630A" w:rsidRDefault="006108FC" w:rsidP="00A7630A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>Wartość  VAT</w:t>
            </w:r>
            <w:r w:rsidR="00A7630A" w:rsidRPr="00A7630A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  <w:p w14:paraId="7150B3B4" w14:textId="37D4EE64" w:rsidR="006108FC" w:rsidRPr="00A7630A" w:rsidRDefault="00A7630A" w:rsidP="00A7630A">
            <w:pPr>
              <w:pStyle w:val="TableContents"/>
              <w:jc w:val="center"/>
              <w:rPr>
                <w:rFonts w:hint="eastAsia"/>
                <w:strike/>
                <w:sz w:val="16"/>
                <w:szCs w:val="16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>(kol. 5x6</w:t>
            </w:r>
            <w:r w:rsidR="006108FC" w:rsidRPr="00A7630A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D8189" w14:textId="77777777" w:rsidR="006108FC" w:rsidRPr="00A7630A" w:rsidRDefault="006108FC" w:rsidP="00A7630A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 w:rsidRPr="00A7630A"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400AF19C" w14:textId="769CF7EA" w:rsidR="006108FC" w:rsidRPr="00A7630A" w:rsidRDefault="006108FC" w:rsidP="00A7630A">
            <w:pPr>
              <w:pStyle w:val="TableContents"/>
              <w:jc w:val="center"/>
              <w:rPr>
                <w:rFonts w:hint="eastAsia"/>
                <w:strike/>
                <w:sz w:val="16"/>
                <w:szCs w:val="16"/>
              </w:rPr>
            </w:pP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</w:t>
            </w:r>
            <w:r w:rsidR="00DB16F7"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6</w:t>
            </w:r>
            <w:r w:rsidRPr="00A7630A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+ 7)</w:t>
            </w:r>
          </w:p>
        </w:tc>
      </w:tr>
      <w:tr w:rsidR="006108FC" w14:paraId="064D8B4E" w14:textId="77777777" w:rsidTr="006108FC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4A42AD" w14:textId="77777777" w:rsidR="006108FC" w:rsidRPr="00C141DA" w:rsidRDefault="006108FC">
            <w:pPr>
              <w:pStyle w:val="TableContents"/>
              <w:jc w:val="center"/>
              <w:rPr>
                <w:rFonts w:hint="eastAsia"/>
                <w:i/>
                <w:iCs/>
                <w:sz w:val="16"/>
                <w:szCs w:val="16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ECE327" w14:textId="77777777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33631" w14:textId="0EC56979" w:rsidR="006108FC" w:rsidRPr="00C141DA" w:rsidRDefault="006108FC">
            <w:pPr>
              <w:pStyle w:val="TableContents"/>
              <w:jc w:val="center"/>
              <w:rPr>
                <w:rFonts w:hint="eastAsia"/>
                <w:i/>
                <w:iCs/>
                <w:sz w:val="16"/>
                <w:szCs w:val="16"/>
              </w:rPr>
            </w:pPr>
            <w:r w:rsidRPr="00C141DA">
              <w:rPr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D2ECA3" w14:textId="359EBB14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CD0633" w14:textId="2AA9DCA4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73BC53" w14:textId="77777777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0CA846" w14:textId="77777777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06377" w14:textId="5BAF84B0" w:rsidR="006108FC" w:rsidRPr="00C141DA" w:rsidRDefault="006108FC">
            <w:pPr>
              <w:pStyle w:val="TableContents"/>
              <w:jc w:val="center"/>
              <w:rPr>
                <w:rFonts w:cs="Times New Roman" w:hint="eastAsia"/>
                <w:i/>
                <w:iCs/>
                <w:sz w:val="18"/>
                <w:szCs w:val="18"/>
              </w:rPr>
            </w:pPr>
            <w:r w:rsidRPr="00C141DA">
              <w:rPr>
                <w:rFonts w:cs="Times New Roman"/>
                <w:i/>
                <w:iCs/>
                <w:sz w:val="18"/>
                <w:szCs w:val="18"/>
              </w:rPr>
              <w:t>8</w:t>
            </w:r>
          </w:p>
        </w:tc>
      </w:tr>
      <w:tr w:rsidR="006108FC" w14:paraId="4C03B45F" w14:textId="77777777" w:rsidTr="006108FC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95552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AE3BC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F7EEF" w14:textId="77777777" w:rsidR="006108FC" w:rsidRPr="006108FC" w:rsidRDefault="006108FC">
            <w:pPr>
              <w:pStyle w:val="TableContents"/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57648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791BB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E8A27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26BE21" w14:textId="77777777" w:rsidR="006108FC" w:rsidRPr="006108FC" w:rsidRDefault="006108FC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8C829" w14:textId="77777777" w:rsidR="006108FC" w:rsidRDefault="006108FC">
            <w:pPr>
              <w:pStyle w:val="TableContents"/>
              <w:jc w:val="center"/>
              <w:rPr>
                <w:rFonts w:cs="Times New Roman" w:hint="eastAsia"/>
                <w:sz w:val="18"/>
                <w:szCs w:val="18"/>
              </w:rPr>
            </w:pPr>
          </w:p>
        </w:tc>
      </w:tr>
    </w:tbl>
    <w:p w14:paraId="510EF7B2" w14:textId="77777777" w:rsidR="00CA598D" w:rsidRPr="00876EF1" w:rsidRDefault="00CA598D" w:rsidP="00D8461B">
      <w:pPr>
        <w:spacing w:after="24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A70CFFB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8B689" w14:textId="77777777" w:rsidR="007F2616" w:rsidRDefault="007F2616">
      <w:r>
        <w:separator/>
      </w:r>
    </w:p>
  </w:endnote>
  <w:endnote w:type="continuationSeparator" w:id="0">
    <w:p w14:paraId="4E0E3B7A" w14:textId="77777777" w:rsidR="007F2616" w:rsidRDefault="007F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09B0" w14:textId="77777777" w:rsidR="00002374" w:rsidRDefault="000023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095B1C" w14:textId="77777777" w:rsidR="00002374" w:rsidRDefault="0000237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E1E2A" w14:textId="70AD6EA7" w:rsidR="00002374" w:rsidRDefault="000023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079D40" wp14:editId="2D0D421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570B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4880D0B" w14:textId="77777777" w:rsidR="00002374" w:rsidRDefault="0000237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24CB3" w14:textId="77777777" w:rsidR="00002374" w:rsidRDefault="0000237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D562B7" w14:textId="77777777" w:rsidR="00002374" w:rsidRDefault="0000237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38F1B4" w14:textId="77777777" w:rsidR="00002374" w:rsidRDefault="00002374">
    <w:pPr>
      <w:pStyle w:val="Stopka"/>
      <w:tabs>
        <w:tab w:val="clear" w:pos="4536"/>
        <w:tab w:val="left" w:pos="6237"/>
      </w:tabs>
    </w:pPr>
  </w:p>
  <w:p w14:paraId="119D5D76" w14:textId="77777777" w:rsidR="00002374" w:rsidRDefault="0000237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79483" w14:textId="77777777" w:rsidR="007F2616" w:rsidRDefault="007F2616">
      <w:r>
        <w:separator/>
      </w:r>
    </w:p>
  </w:footnote>
  <w:footnote w:type="continuationSeparator" w:id="0">
    <w:p w14:paraId="6436A7D6" w14:textId="77777777" w:rsidR="007F2616" w:rsidRDefault="007F2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974C8" w14:textId="77777777" w:rsidR="00002374" w:rsidRDefault="000023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5D0D" w14:textId="77777777" w:rsidR="00002374" w:rsidRDefault="000023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479A9" w14:textId="77777777" w:rsidR="00002374" w:rsidRDefault="000023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b w:val="0"/>
        <w:kern w:val="1"/>
        <w:sz w:val="20"/>
        <w:szCs w:val="20"/>
      </w:rPr>
    </w:lvl>
  </w:abstractNum>
  <w:abstractNum w:abstractNumId="1" w15:restartNumberingAfterBreak="0">
    <w:nsid w:val="00000018"/>
    <w:multiLevelType w:val="multilevel"/>
    <w:tmpl w:val="9FEA56EC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423D5C"/>
    <w:multiLevelType w:val="multilevel"/>
    <w:tmpl w:val="74FC49D4"/>
    <w:styleLink w:val="WWNum8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NewRomanPSMT" w:hAnsi="Times New Roman" w:cs="Times New Roman"/>
        <w:b w:val="0"/>
        <w:kern w:val="3"/>
        <w:sz w:val="20"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 w15:restartNumberingAfterBreak="0">
    <w:nsid w:val="06B152E8"/>
    <w:multiLevelType w:val="hybridMultilevel"/>
    <w:tmpl w:val="237005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179FB"/>
    <w:multiLevelType w:val="hybridMultilevel"/>
    <w:tmpl w:val="23700508"/>
    <w:lvl w:ilvl="0" w:tplc="15E6936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24F4"/>
    <w:multiLevelType w:val="multilevel"/>
    <w:tmpl w:val="E1E6F758"/>
    <w:styleLink w:val="WWNum18"/>
    <w:lvl w:ilvl="0">
      <w:start w:val="1"/>
      <w:numFmt w:val="lowerLetter"/>
      <w:lvlText w:val="%1"/>
      <w:lvlJc w:val="left"/>
      <w:pPr>
        <w:ind w:left="0" w:firstLine="0"/>
      </w:pPr>
    </w:lvl>
    <w:lvl w:ilvl="1">
      <w:start w:val="1"/>
      <w:numFmt w:val="lowerLetter"/>
      <w:lvlText w:val="%1.%2"/>
      <w:lvlJc w:val="left"/>
      <w:pPr>
        <w:ind w:left="0" w:firstLine="0"/>
      </w:pPr>
    </w:lvl>
    <w:lvl w:ilvl="2">
      <w:start w:val="1"/>
      <w:numFmt w:val="lowerRoman"/>
      <w:lvlText w:val="%1.%2.%3"/>
      <w:lvlJc w:val="righ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lowerLetter"/>
      <w:lvlText w:val="%1.%2.%3.%4.%5"/>
      <w:lvlJc w:val="left"/>
      <w:pPr>
        <w:ind w:left="0" w:firstLine="0"/>
      </w:pPr>
    </w:lvl>
    <w:lvl w:ilvl="5">
      <w:start w:val="1"/>
      <w:numFmt w:val="lowerRoman"/>
      <w:lvlText w:val="%1.%2.%3.%4.%5.%6"/>
      <w:lvlJc w:val="righ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lowerLetter"/>
      <w:lvlText w:val="%1.%2.%3.%4.%5.%6.%7.%8"/>
      <w:lvlJc w:val="left"/>
      <w:pPr>
        <w:ind w:left="0" w:firstLine="0"/>
      </w:pPr>
    </w:lvl>
    <w:lvl w:ilvl="8">
      <w:start w:val="1"/>
      <w:numFmt w:val="lowerRoman"/>
      <w:lvlText w:val="%1.%2.%3.%4.%5.%6.%7.%8.%9"/>
      <w:lvlJc w:val="right"/>
      <w:pPr>
        <w:ind w:left="0" w:firstLine="0"/>
      </w:pPr>
    </w:lvl>
  </w:abstractNum>
  <w:abstractNum w:abstractNumId="6" w15:restartNumberingAfterBreak="0">
    <w:nsid w:val="1AF2713F"/>
    <w:multiLevelType w:val="hybridMultilevel"/>
    <w:tmpl w:val="237005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0BE5317"/>
    <w:multiLevelType w:val="hybridMultilevel"/>
    <w:tmpl w:val="542ED092"/>
    <w:lvl w:ilvl="0" w:tplc="310CE76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648018F"/>
    <w:multiLevelType w:val="hybridMultilevel"/>
    <w:tmpl w:val="DB6C72F8"/>
    <w:lvl w:ilvl="0" w:tplc="D9ECCB74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E7629FA"/>
    <w:multiLevelType w:val="hybridMultilevel"/>
    <w:tmpl w:val="237005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06660"/>
    <w:multiLevelType w:val="hybridMultilevel"/>
    <w:tmpl w:val="865AC38E"/>
    <w:lvl w:ilvl="0" w:tplc="324A989C">
      <w:start w:val="6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2E2071"/>
    <w:multiLevelType w:val="hybridMultilevel"/>
    <w:tmpl w:val="36D29C4C"/>
    <w:lvl w:ilvl="0" w:tplc="D8CCC6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7E3708"/>
    <w:multiLevelType w:val="hybridMultilevel"/>
    <w:tmpl w:val="6B3C6CB0"/>
    <w:lvl w:ilvl="0" w:tplc="8640E4E2">
      <w:start w:val="6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7CB11D6"/>
    <w:multiLevelType w:val="hybridMultilevel"/>
    <w:tmpl w:val="B066CD12"/>
    <w:lvl w:ilvl="0" w:tplc="01CE886A">
      <w:start w:val="13"/>
      <w:numFmt w:val="decimal"/>
      <w:lvlText w:val="%1."/>
      <w:lvlJc w:val="left"/>
      <w:pPr>
        <w:ind w:left="1440" w:hanging="360"/>
      </w:pPr>
      <w:rPr>
        <w:rFonts w:eastAsia="TimesNewRomanPSMT" w:hint="default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5325841">
    <w:abstractNumId w:val="12"/>
  </w:num>
  <w:num w:numId="2" w16cid:durableId="1829394060">
    <w:abstractNumId w:val="20"/>
  </w:num>
  <w:num w:numId="3" w16cid:durableId="1002926047">
    <w:abstractNumId w:val="10"/>
  </w:num>
  <w:num w:numId="4" w16cid:durableId="1166507294">
    <w:abstractNumId w:val="19"/>
  </w:num>
  <w:num w:numId="5" w16cid:durableId="80612277">
    <w:abstractNumId w:val="7"/>
  </w:num>
  <w:num w:numId="6" w16cid:durableId="1128930829">
    <w:abstractNumId w:val="9"/>
  </w:num>
  <w:num w:numId="7" w16cid:durableId="810050872">
    <w:abstractNumId w:val="17"/>
  </w:num>
  <w:num w:numId="8" w16cid:durableId="5417471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1863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0256108">
    <w:abstractNumId w:val="5"/>
  </w:num>
  <w:num w:numId="11" w16cid:durableId="14962655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36375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1114138">
    <w:abstractNumId w:val="2"/>
  </w:num>
  <w:num w:numId="14" w16cid:durableId="11251242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62870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0081635">
    <w:abstractNumId w:val="16"/>
    <w:lvlOverride w:ilvl="0">
      <w:startOverride w:val="6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5002373">
    <w:abstractNumId w:val="4"/>
  </w:num>
  <w:num w:numId="18" w16cid:durableId="1262756364">
    <w:abstractNumId w:val="6"/>
  </w:num>
  <w:num w:numId="19" w16cid:durableId="818232479">
    <w:abstractNumId w:val="13"/>
  </w:num>
  <w:num w:numId="20" w16cid:durableId="1515265025">
    <w:abstractNumId w:val="3"/>
  </w:num>
  <w:num w:numId="21" w16cid:durableId="849105690">
    <w:abstractNumId w:val="14"/>
  </w:num>
  <w:num w:numId="22" w16cid:durableId="1862431355">
    <w:abstractNumId w:val="1"/>
  </w:num>
  <w:num w:numId="23" w16cid:durableId="1571651398">
    <w:abstractNumId w:val="11"/>
  </w:num>
  <w:num w:numId="24" w16cid:durableId="1948346131">
    <w:abstractNumId w:val="0"/>
  </w:num>
  <w:num w:numId="25" w16cid:durableId="1232542731">
    <w:abstractNumId w:val="18"/>
  </w:num>
  <w:num w:numId="26" w16cid:durableId="16077376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FA"/>
    <w:rsid w:val="00002374"/>
    <w:rsid w:val="00020655"/>
    <w:rsid w:val="00031374"/>
    <w:rsid w:val="00047099"/>
    <w:rsid w:val="000539F3"/>
    <w:rsid w:val="0005467C"/>
    <w:rsid w:val="000713C7"/>
    <w:rsid w:val="000A1097"/>
    <w:rsid w:val="000C202B"/>
    <w:rsid w:val="000E2A8F"/>
    <w:rsid w:val="001165A4"/>
    <w:rsid w:val="0012774F"/>
    <w:rsid w:val="00144B7A"/>
    <w:rsid w:val="00152837"/>
    <w:rsid w:val="00180C6E"/>
    <w:rsid w:val="0018220C"/>
    <w:rsid w:val="001A3CCA"/>
    <w:rsid w:val="001E5CB3"/>
    <w:rsid w:val="00210EF0"/>
    <w:rsid w:val="00265A89"/>
    <w:rsid w:val="0026663A"/>
    <w:rsid w:val="00295992"/>
    <w:rsid w:val="0029606A"/>
    <w:rsid w:val="00325097"/>
    <w:rsid w:val="00330C31"/>
    <w:rsid w:val="00342120"/>
    <w:rsid w:val="00345412"/>
    <w:rsid w:val="003658FE"/>
    <w:rsid w:val="003820A1"/>
    <w:rsid w:val="003A71C3"/>
    <w:rsid w:val="003E30A2"/>
    <w:rsid w:val="00442918"/>
    <w:rsid w:val="0045683A"/>
    <w:rsid w:val="00467FB8"/>
    <w:rsid w:val="00473DE5"/>
    <w:rsid w:val="004848F3"/>
    <w:rsid w:val="004A75F2"/>
    <w:rsid w:val="005144A9"/>
    <w:rsid w:val="00520165"/>
    <w:rsid w:val="0055284F"/>
    <w:rsid w:val="005B1B08"/>
    <w:rsid w:val="006108FC"/>
    <w:rsid w:val="00613F1B"/>
    <w:rsid w:val="00627388"/>
    <w:rsid w:val="00632C3C"/>
    <w:rsid w:val="00662BDB"/>
    <w:rsid w:val="006A5DF1"/>
    <w:rsid w:val="006A6E90"/>
    <w:rsid w:val="006B488E"/>
    <w:rsid w:val="006B7198"/>
    <w:rsid w:val="006C6D92"/>
    <w:rsid w:val="006D0BC1"/>
    <w:rsid w:val="006D4AB3"/>
    <w:rsid w:val="006D7DFA"/>
    <w:rsid w:val="006F3B81"/>
    <w:rsid w:val="0072792C"/>
    <w:rsid w:val="00747B70"/>
    <w:rsid w:val="00786A45"/>
    <w:rsid w:val="007C06F5"/>
    <w:rsid w:val="007D7198"/>
    <w:rsid w:val="007F2616"/>
    <w:rsid w:val="0081584B"/>
    <w:rsid w:val="008308B9"/>
    <w:rsid w:val="00870F9F"/>
    <w:rsid w:val="00876EF1"/>
    <w:rsid w:val="008804B6"/>
    <w:rsid w:val="00897AB0"/>
    <w:rsid w:val="008A3553"/>
    <w:rsid w:val="009003D1"/>
    <w:rsid w:val="009270DB"/>
    <w:rsid w:val="009275A4"/>
    <w:rsid w:val="00947A50"/>
    <w:rsid w:val="009D39BE"/>
    <w:rsid w:val="00A15999"/>
    <w:rsid w:val="00A61C56"/>
    <w:rsid w:val="00A7630A"/>
    <w:rsid w:val="00A905AC"/>
    <w:rsid w:val="00B04DA5"/>
    <w:rsid w:val="00B1255C"/>
    <w:rsid w:val="00B9798B"/>
    <w:rsid w:val="00BA6584"/>
    <w:rsid w:val="00BE7BFD"/>
    <w:rsid w:val="00C11583"/>
    <w:rsid w:val="00C141DA"/>
    <w:rsid w:val="00C370F2"/>
    <w:rsid w:val="00C43919"/>
    <w:rsid w:val="00C44EEC"/>
    <w:rsid w:val="00C8567E"/>
    <w:rsid w:val="00CA598D"/>
    <w:rsid w:val="00CB1CDF"/>
    <w:rsid w:val="00CB4B7E"/>
    <w:rsid w:val="00CE43A6"/>
    <w:rsid w:val="00D02722"/>
    <w:rsid w:val="00D22FFA"/>
    <w:rsid w:val="00D8461B"/>
    <w:rsid w:val="00D9049C"/>
    <w:rsid w:val="00D915F2"/>
    <w:rsid w:val="00DA71DE"/>
    <w:rsid w:val="00DB16F7"/>
    <w:rsid w:val="00DC6440"/>
    <w:rsid w:val="00DF32E8"/>
    <w:rsid w:val="00E0635B"/>
    <w:rsid w:val="00E21B49"/>
    <w:rsid w:val="00E2789F"/>
    <w:rsid w:val="00E36F80"/>
    <w:rsid w:val="00E51D65"/>
    <w:rsid w:val="00E72428"/>
    <w:rsid w:val="00EA14B3"/>
    <w:rsid w:val="00EA416E"/>
    <w:rsid w:val="00F5136A"/>
    <w:rsid w:val="00F67A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BB417"/>
  <w15:docId w15:val="{4F668835-FEF9-40A5-AD41-33D7613A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47B7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62738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62738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627388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Num18">
    <w:name w:val="WWNum18"/>
    <w:rsid w:val="00627388"/>
    <w:pPr>
      <w:numPr>
        <w:numId w:val="10"/>
      </w:numPr>
    </w:pPr>
  </w:style>
  <w:style w:type="numbering" w:customStyle="1" w:styleId="WWNum8">
    <w:name w:val="WWNum8"/>
    <w:rsid w:val="00627388"/>
    <w:pPr>
      <w:numPr>
        <w:numId w:val="13"/>
      </w:numPr>
    </w:pPr>
  </w:style>
  <w:style w:type="paragraph" w:customStyle="1" w:styleId="TableContents">
    <w:name w:val="Table Contents"/>
    <w:basedOn w:val="Standard"/>
    <w:rsid w:val="00B9798B"/>
    <w:pPr>
      <w:suppressLineNumbers/>
    </w:pPr>
  </w:style>
  <w:style w:type="paragraph" w:customStyle="1" w:styleId="Zawartotabeli">
    <w:name w:val="Zawartość tabeli"/>
    <w:basedOn w:val="Normalny"/>
    <w:rsid w:val="00876EF1"/>
    <w:pPr>
      <w:widowControl w:val="0"/>
      <w:suppressLineNumbers/>
      <w:suppressAutoHyphens/>
    </w:pPr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zp</dc:creator>
  <cp:lastModifiedBy>Elżbieta Jastrzębska-Kukawka</cp:lastModifiedBy>
  <cp:revision>3</cp:revision>
  <cp:lastPrinted>2022-10-24T12:49:00Z</cp:lastPrinted>
  <dcterms:created xsi:type="dcterms:W3CDTF">2022-10-25T07:05:00Z</dcterms:created>
  <dcterms:modified xsi:type="dcterms:W3CDTF">2022-10-25T07:07:00Z</dcterms:modified>
</cp:coreProperties>
</file>