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FBBDF" w14:textId="32D0888C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373C35">
        <w:rPr>
          <w:rFonts w:ascii="Times New Roman" w:hAnsi="Times New Roman"/>
          <w:sz w:val="22"/>
          <w:szCs w:val="22"/>
        </w:rPr>
        <w:t>2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554732BA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578A00AD" w14:textId="77777777" w:rsidTr="005844F6">
        <w:tc>
          <w:tcPr>
            <w:tcW w:w="9104" w:type="dxa"/>
            <w:shd w:val="clear" w:color="auto" w:fill="F2F2F2"/>
          </w:tcPr>
          <w:p w14:paraId="2771E5CF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6448DBD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5A25BB23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6B646C" w:rsidRPr="006B646C">
        <w:rPr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489223A" w14:textId="7777777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6B646C" w:rsidRPr="006B646C">
        <w:rPr>
          <w:b/>
          <w:sz w:val="22"/>
          <w:szCs w:val="22"/>
        </w:rPr>
        <w:t>Świadczenie usług żywienia pacjentów szpitala.</w:t>
      </w:r>
      <w:r w:rsidRPr="00525EFF">
        <w:rPr>
          <w:sz w:val="22"/>
          <w:szCs w:val="22"/>
        </w:rPr>
        <w:t>”</w:t>
      </w:r>
    </w:p>
    <w:p w14:paraId="4BF2F638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42DC9298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22F0994D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0335EEC6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7"/>
        <w:gridCol w:w="6167"/>
      </w:tblGrid>
      <w:tr w:rsidR="00AE2ACB" w:rsidRPr="007677F8" w14:paraId="2A1BB37F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4715E690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2E3B0AD7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1F8EE1C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3C1DD5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3F56048A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CF9B9F4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25D3890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F3DB29B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C3C16FC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535F90B8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43FBCD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FEC512E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584AB90E" w14:textId="77777777" w:rsidR="00AE2ACB" w:rsidRPr="007677F8" w:rsidRDefault="003355F1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6EECA908" w14:textId="77777777" w:rsidR="005D4F8B" w:rsidRDefault="003355F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3355F1">
              <w:t xml:space="preserve">Mikroprzedsiębiorstwo / </w:t>
            </w:r>
          </w:p>
          <w:p w14:paraId="6D8A5395" w14:textId="77777777" w:rsidR="005D4F8B" w:rsidRDefault="003355F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3355F1">
              <w:t xml:space="preserve">Małe przedsiębiorstwo / </w:t>
            </w:r>
          </w:p>
          <w:p w14:paraId="3F300CE8" w14:textId="77777777" w:rsidR="005D4F8B" w:rsidRDefault="003355F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3355F1">
              <w:t xml:space="preserve">Średnie przedsiębiorstwo / </w:t>
            </w:r>
          </w:p>
          <w:p w14:paraId="13E365E8" w14:textId="77777777" w:rsidR="005D4F8B" w:rsidRDefault="003355F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3355F1">
              <w:t xml:space="preserve">Jednoosobowa działalność gospodarcza / </w:t>
            </w:r>
          </w:p>
          <w:p w14:paraId="45AA4380" w14:textId="5657A57F" w:rsidR="00AE2ACB" w:rsidRPr="007677F8" w:rsidRDefault="003355F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3355F1">
              <w:t xml:space="preserve">Osoba fizyczna nieprowadząca działalności gospodarczej / Inny rodzaj </w:t>
            </w:r>
            <w:r w:rsidR="00AE2ACB" w:rsidRPr="005D4F8B">
              <w:rPr>
                <w:b/>
                <w:bCs/>
              </w:rPr>
              <w:t>*</w:t>
            </w:r>
            <w:r w:rsidR="005D4F8B" w:rsidRPr="005D4F8B">
              <w:rPr>
                <w:b/>
                <w:bCs/>
              </w:rPr>
              <w:t xml:space="preserve"> niepotrzebne skreślić</w:t>
            </w:r>
          </w:p>
        </w:tc>
      </w:tr>
      <w:tr w:rsidR="00534DC4" w:rsidRPr="007677F8" w14:paraId="11731D32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525249EF" w14:textId="56040E51" w:rsidR="00534DC4" w:rsidRDefault="00534DC4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34DC4">
              <w:rPr>
                <w:color w:val="000000"/>
                <w:sz w:val="20"/>
              </w:rPr>
              <w:t>Osoba odpowiedzialn</w:t>
            </w:r>
            <w:r>
              <w:rPr>
                <w:color w:val="000000"/>
                <w:sz w:val="20"/>
              </w:rPr>
              <w:t>a</w:t>
            </w:r>
            <w:r w:rsidRPr="00534DC4">
              <w:rPr>
                <w:color w:val="000000"/>
                <w:sz w:val="20"/>
              </w:rPr>
              <w:t xml:space="preserve"> za realizację Umowy</w:t>
            </w:r>
          </w:p>
        </w:tc>
        <w:tc>
          <w:tcPr>
            <w:tcW w:w="6237" w:type="dxa"/>
            <w:shd w:val="clear" w:color="auto" w:fill="auto"/>
          </w:tcPr>
          <w:p w14:paraId="1E592126" w14:textId="579CC203" w:rsidR="00534DC4" w:rsidRDefault="00534DC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Nazwisko i imię …………………………………</w:t>
            </w:r>
          </w:p>
          <w:p w14:paraId="601347AB" w14:textId="0B39F662" w:rsidR="00534DC4" w:rsidRDefault="00534DC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…………………………………….</w:t>
            </w:r>
          </w:p>
          <w:p w14:paraId="39EB42EC" w14:textId="600DB542" w:rsidR="00534DC4" w:rsidRPr="003355F1" w:rsidRDefault="00534DC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 xml:space="preserve"> e-mail………………………………………</w:t>
            </w:r>
          </w:p>
        </w:tc>
      </w:tr>
    </w:tbl>
    <w:p w14:paraId="17F316B9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3BB75D8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poszczególnych części 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29A4D9FA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7F3E87" w:rsidRPr="007F3E87" w14:paraId="65402A8C" w14:textId="77777777" w:rsidTr="00E1735C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14:paraId="344B24FC" w14:textId="77777777"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41D6B73B" w14:textId="77777777"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6B646C" w:rsidRPr="007F3E87" w14:paraId="1074DFEB" w14:textId="77777777" w:rsidTr="00B900ED">
        <w:tc>
          <w:tcPr>
            <w:tcW w:w="1559" w:type="dxa"/>
            <w:shd w:val="clear" w:color="auto" w:fill="auto"/>
            <w:vAlign w:val="center"/>
          </w:tcPr>
          <w:p w14:paraId="69AD2E13" w14:textId="77777777" w:rsidR="006B646C" w:rsidRPr="007F3E87" w:rsidRDefault="006B646C" w:rsidP="00B900E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B646C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14:paraId="33CD7A5A" w14:textId="77777777" w:rsidR="006B646C" w:rsidRPr="007F3E87" w:rsidRDefault="006B646C" w:rsidP="00B900ED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6B646C">
              <w:rPr>
                <w:sz w:val="22"/>
                <w:szCs w:val="22"/>
              </w:rPr>
              <w:t>Kuchnia Ogólna Dorośli</w:t>
            </w:r>
          </w:p>
          <w:p w14:paraId="6CDB944D" w14:textId="48F0D587" w:rsidR="006B646C" w:rsidRPr="007F3E87" w:rsidRDefault="006B646C" w:rsidP="00B900E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6B646C">
              <w:rPr>
                <w:sz w:val="22"/>
                <w:szCs w:val="22"/>
              </w:rPr>
              <w:t>1</w:t>
            </w:r>
            <w:r w:rsidRPr="007F3E87">
              <w:rPr>
                <w:sz w:val="22"/>
                <w:szCs w:val="22"/>
              </w:rPr>
              <w:t xml:space="preserve"> </w:t>
            </w:r>
            <w:r w:rsidR="00DF4C22">
              <w:rPr>
                <w:sz w:val="22"/>
                <w:szCs w:val="22"/>
              </w:rPr>
              <w:t xml:space="preserve"> (A+B+C+D</w:t>
            </w:r>
            <w:r w:rsidR="0065039D">
              <w:rPr>
                <w:sz w:val="22"/>
                <w:szCs w:val="22"/>
              </w:rPr>
              <w:t>+J</w:t>
            </w:r>
            <w:r w:rsidR="00DF4C22">
              <w:rPr>
                <w:sz w:val="22"/>
                <w:szCs w:val="22"/>
              </w:rPr>
              <w:t xml:space="preserve">) </w:t>
            </w:r>
            <w:r w:rsidRPr="007F3E87">
              <w:rPr>
                <w:sz w:val="22"/>
                <w:szCs w:val="22"/>
              </w:rPr>
              <w:t>wynosi kwotę netto</w:t>
            </w:r>
          </w:p>
          <w:p w14:paraId="3ED5445C" w14:textId="77777777" w:rsidR="006B646C" w:rsidRPr="007F3E87" w:rsidRDefault="006B646C" w:rsidP="00B900E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16AC56F7" w14:textId="77777777" w:rsidR="006B646C" w:rsidRPr="007F3E87" w:rsidRDefault="006B646C" w:rsidP="00B900ED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3EE5CD01" w14:textId="77777777" w:rsidR="006B646C" w:rsidRDefault="006B646C" w:rsidP="00B900ED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  <w:p w14:paraId="6C90F787" w14:textId="3A4D348D" w:rsidR="0050413D" w:rsidRPr="007F3E87" w:rsidRDefault="0050413D" w:rsidP="00B900ED">
            <w:pPr>
              <w:spacing w:after="60" w:line="360" w:lineRule="auto"/>
              <w:rPr>
                <w:sz w:val="22"/>
                <w:szCs w:val="22"/>
              </w:rPr>
            </w:pPr>
          </w:p>
        </w:tc>
      </w:tr>
      <w:tr w:rsidR="006B646C" w:rsidRPr="007F3E87" w14:paraId="1CDB46A5" w14:textId="77777777" w:rsidTr="00B900ED">
        <w:tc>
          <w:tcPr>
            <w:tcW w:w="1559" w:type="dxa"/>
            <w:shd w:val="clear" w:color="auto" w:fill="auto"/>
            <w:vAlign w:val="center"/>
          </w:tcPr>
          <w:p w14:paraId="6EBF072C" w14:textId="77777777" w:rsidR="006B646C" w:rsidRPr="007F3E87" w:rsidRDefault="006B646C" w:rsidP="00B900E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B646C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7229" w:type="dxa"/>
            <w:shd w:val="clear" w:color="auto" w:fill="auto"/>
          </w:tcPr>
          <w:p w14:paraId="318303CB" w14:textId="77777777" w:rsidR="006B646C" w:rsidRPr="007F3E87" w:rsidRDefault="006B646C" w:rsidP="00B900ED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6B646C">
              <w:rPr>
                <w:sz w:val="22"/>
                <w:szCs w:val="22"/>
              </w:rPr>
              <w:t>Kuchnia Ogólna dzieci od 1 - 18 roku życia</w:t>
            </w:r>
          </w:p>
          <w:p w14:paraId="0A35504D" w14:textId="6F27DF14" w:rsidR="006B646C" w:rsidRPr="007F3E87" w:rsidRDefault="006B646C" w:rsidP="00B900E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6B646C">
              <w:rPr>
                <w:sz w:val="22"/>
                <w:szCs w:val="22"/>
              </w:rPr>
              <w:t>2</w:t>
            </w:r>
            <w:r w:rsidRPr="007F3E87">
              <w:rPr>
                <w:sz w:val="22"/>
                <w:szCs w:val="22"/>
              </w:rPr>
              <w:t xml:space="preserve"> </w:t>
            </w:r>
            <w:r w:rsidR="00DF4C22">
              <w:rPr>
                <w:sz w:val="22"/>
                <w:szCs w:val="22"/>
              </w:rPr>
              <w:t>(E+F</w:t>
            </w:r>
            <w:r w:rsidR="00FC4F01">
              <w:rPr>
                <w:sz w:val="22"/>
                <w:szCs w:val="22"/>
              </w:rPr>
              <w:t>+J</w:t>
            </w:r>
            <w:r w:rsidR="00DF4C22">
              <w:rPr>
                <w:sz w:val="22"/>
                <w:szCs w:val="22"/>
              </w:rPr>
              <w:t xml:space="preserve">) </w:t>
            </w:r>
            <w:r w:rsidRPr="007F3E87">
              <w:rPr>
                <w:sz w:val="22"/>
                <w:szCs w:val="22"/>
              </w:rPr>
              <w:t>wynosi kwotę netto</w:t>
            </w:r>
          </w:p>
          <w:p w14:paraId="3A564D60" w14:textId="77777777" w:rsidR="006B646C" w:rsidRPr="007F3E87" w:rsidRDefault="006B646C" w:rsidP="00B900E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1BE32695" w14:textId="77777777" w:rsidR="006B646C" w:rsidRPr="007F3E87" w:rsidRDefault="006B646C" w:rsidP="00B900ED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744BD946" w14:textId="77777777" w:rsidR="006B646C" w:rsidRPr="007F3E87" w:rsidRDefault="006B646C" w:rsidP="00B900ED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  <w:tr w:rsidR="006B646C" w:rsidRPr="007F3E87" w14:paraId="3AB69F27" w14:textId="77777777" w:rsidTr="00B900ED">
        <w:tc>
          <w:tcPr>
            <w:tcW w:w="1559" w:type="dxa"/>
            <w:shd w:val="clear" w:color="auto" w:fill="auto"/>
            <w:vAlign w:val="center"/>
          </w:tcPr>
          <w:p w14:paraId="2331F74B" w14:textId="77777777" w:rsidR="006B646C" w:rsidRPr="007F3E87" w:rsidRDefault="006B646C" w:rsidP="00B900ED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6B646C">
              <w:rPr>
                <w:sz w:val="22"/>
                <w:szCs w:val="22"/>
              </w:rPr>
              <w:t>3</w:t>
            </w:r>
          </w:p>
        </w:tc>
        <w:tc>
          <w:tcPr>
            <w:tcW w:w="7229" w:type="dxa"/>
            <w:shd w:val="clear" w:color="auto" w:fill="auto"/>
          </w:tcPr>
          <w:p w14:paraId="4EE8B96F" w14:textId="77777777" w:rsidR="006B646C" w:rsidRPr="007F3E87" w:rsidRDefault="006B646C" w:rsidP="00B900ED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6B646C">
              <w:rPr>
                <w:sz w:val="22"/>
                <w:szCs w:val="22"/>
              </w:rPr>
              <w:t xml:space="preserve"> Kuchnia mleczna dzieci od 0-1 roku</w:t>
            </w:r>
          </w:p>
          <w:p w14:paraId="511EB236" w14:textId="65F57D87" w:rsidR="006B646C" w:rsidRPr="007F3E87" w:rsidRDefault="006B646C" w:rsidP="00B900E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cena (C) za wykonanie z</w:t>
            </w:r>
            <w:r>
              <w:rPr>
                <w:sz w:val="22"/>
                <w:szCs w:val="22"/>
              </w:rPr>
              <w:t>a</w:t>
            </w:r>
            <w:r w:rsidRPr="007F3E87">
              <w:rPr>
                <w:sz w:val="22"/>
                <w:szCs w:val="22"/>
              </w:rPr>
              <w:t xml:space="preserve">dania nr </w:t>
            </w:r>
            <w:r w:rsidRPr="006B646C">
              <w:rPr>
                <w:sz w:val="22"/>
                <w:szCs w:val="22"/>
              </w:rPr>
              <w:t>3</w:t>
            </w:r>
            <w:r w:rsidRPr="007F3E87">
              <w:rPr>
                <w:sz w:val="22"/>
                <w:szCs w:val="22"/>
              </w:rPr>
              <w:t xml:space="preserve"> </w:t>
            </w:r>
            <w:r w:rsidR="00906AA9">
              <w:rPr>
                <w:sz w:val="22"/>
                <w:szCs w:val="22"/>
              </w:rPr>
              <w:t xml:space="preserve">(G+H+I) </w:t>
            </w:r>
            <w:r w:rsidRPr="007F3E87">
              <w:rPr>
                <w:sz w:val="22"/>
                <w:szCs w:val="22"/>
              </w:rPr>
              <w:t>wynosi kwotę netto</w:t>
            </w:r>
          </w:p>
          <w:p w14:paraId="21A7A81F" w14:textId="77777777" w:rsidR="006B646C" w:rsidRPr="007F3E87" w:rsidRDefault="006B646C" w:rsidP="00B900E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37E97352" w14:textId="77777777" w:rsidR="006B646C" w:rsidRPr="007F3E87" w:rsidRDefault="006B646C" w:rsidP="00B900ED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11F9E443" w14:textId="77777777" w:rsidR="006B646C" w:rsidRPr="007F3E87" w:rsidRDefault="006B646C" w:rsidP="00B900ED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</w:tbl>
    <w:p w14:paraId="71EDCEF8" w14:textId="3593724C" w:rsidR="00083C80" w:rsidRDefault="00083C80" w:rsidP="00083C80">
      <w:pPr>
        <w:numPr>
          <w:ilvl w:val="0"/>
          <w:numId w:val="1"/>
        </w:numPr>
        <w:spacing w:after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Przedstawiamy wykonanie poszczególnych części przedmiotu zamówienia zgodnie, ze Specyfikacją Istotnych Warunków Zamówienia, stosując niżej wymienione stawki:</w:t>
      </w:r>
    </w:p>
    <w:p w14:paraId="4B2A05B1" w14:textId="2E1572F2" w:rsidR="00083C80" w:rsidRDefault="00083C80" w:rsidP="00083C80">
      <w:pPr>
        <w:spacing w:after="60" w:line="276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GRUPA 1 </w:t>
      </w:r>
      <w:r w:rsidR="00534DC4" w:rsidRPr="006B646C">
        <w:rPr>
          <w:sz w:val="22"/>
          <w:szCs w:val="22"/>
        </w:rPr>
        <w:t>Kuchnia Ogólna Dorośli</w:t>
      </w:r>
    </w:p>
    <w:p w14:paraId="26292C0C" w14:textId="77777777" w:rsidR="00083C80" w:rsidRDefault="00083C80" w:rsidP="00083C80">
      <w:pPr>
        <w:pStyle w:val="Akapitzlist"/>
        <w:numPr>
          <w:ilvl w:val="0"/>
          <w:numId w:val="6"/>
        </w:numPr>
        <w:spacing w:after="60" w:line="276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DIETA MAMY</w:t>
      </w:r>
    </w:p>
    <w:tbl>
      <w:tblPr>
        <w:tblW w:w="901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4"/>
        <w:gridCol w:w="1134"/>
        <w:gridCol w:w="1418"/>
        <w:gridCol w:w="1276"/>
        <w:gridCol w:w="1134"/>
        <w:gridCol w:w="1134"/>
        <w:gridCol w:w="1275"/>
      </w:tblGrid>
      <w:tr w:rsidR="00083C80" w14:paraId="3A9262ED" w14:textId="77777777" w:rsidTr="00083C80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8B8C8C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netto za 1 osobodzień świadczenia usługi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9B9593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C60385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 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81B400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 (kol. 1 x 1200 posiłków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0E31DB2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miesiąc świadczenia usługi (kol. 3 x 1200 posiłków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F70A42" w14:textId="7C171CBF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Wartość netto za 36 miesięcy</w:t>
            </w:r>
          </w:p>
          <w:p w14:paraId="17516297" w14:textId="633544D2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4 x 36 miesięcy)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284001D0" w14:textId="7CF73B32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Wartość brutto za 36 miesięcy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(kol 5 x 36 miesięcy)</w:t>
            </w:r>
          </w:p>
        </w:tc>
      </w:tr>
      <w:tr w:rsidR="00083C80" w14:paraId="207AD7CA" w14:textId="77777777" w:rsidTr="00083C80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CE9FA30" w14:textId="77777777" w:rsidR="00083C80" w:rsidRDefault="00083C80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72FBFFA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DE4D108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E33F95F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F286B5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269562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143DC352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083C80" w14:paraId="05B98AEE" w14:textId="77777777" w:rsidTr="00083C80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B5204C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6A4DB1F" w14:textId="77777777" w:rsidR="00083C80" w:rsidRDefault="00083C80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773A76" w14:textId="77777777" w:rsidR="00083C80" w:rsidRDefault="00083C8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0A80A1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F5906E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B2B40A" w14:textId="77777777" w:rsidR="00083C80" w:rsidRDefault="00083C80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CB1A2A6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083C80" w14:paraId="3FF921C4" w14:textId="77777777" w:rsidTr="00083C80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139105" w14:textId="77777777" w:rsidR="00083C80" w:rsidRDefault="00083C80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AF4E60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5E7F62" w14:textId="77777777" w:rsidR="00083C80" w:rsidRDefault="00083C80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749A984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53913CDC" w14:textId="77777777" w:rsidR="00083C80" w:rsidRDefault="00083C80" w:rsidP="00083C80">
      <w:pPr>
        <w:spacing w:line="276" w:lineRule="auto"/>
        <w:ind w:left="284"/>
        <w:contextualSpacing/>
        <w:jc w:val="both"/>
        <w:rPr>
          <w:sz w:val="22"/>
          <w:szCs w:val="22"/>
        </w:rPr>
      </w:pPr>
    </w:p>
    <w:p w14:paraId="05D8A9E7" w14:textId="77777777" w:rsidR="00083C80" w:rsidRDefault="00083C80" w:rsidP="00083C80">
      <w:pPr>
        <w:pStyle w:val="Akapitzlist"/>
        <w:numPr>
          <w:ilvl w:val="0"/>
          <w:numId w:val="6"/>
        </w:numPr>
        <w:spacing w:after="60" w:line="276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DIETA MAMY w opakowaniu jednorazowym</w:t>
      </w:r>
    </w:p>
    <w:tbl>
      <w:tblPr>
        <w:tblW w:w="901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4"/>
        <w:gridCol w:w="1134"/>
        <w:gridCol w:w="1418"/>
        <w:gridCol w:w="1276"/>
        <w:gridCol w:w="1134"/>
        <w:gridCol w:w="1134"/>
        <w:gridCol w:w="1275"/>
      </w:tblGrid>
      <w:tr w:rsidR="00083C80" w14:paraId="762F189B" w14:textId="77777777" w:rsidTr="00083C80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FABE8F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netto za 1 osobodzień świadczenia usługi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6D6445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0AC6941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 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4ED9AD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 (kol. 1 x 30 posiłków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9018D73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miesiąc świadczenia usługi (kol. 3 x 30 posiłków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9C592E" w14:textId="03C10F44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Wartość netto za 36 miesiące</w:t>
            </w:r>
          </w:p>
          <w:p w14:paraId="381622D6" w14:textId="77E465F3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4 x 36 miesięcy)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44433F96" w14:textId="0261CEE0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Wartość brutto za 36 miesiące</w:t>
            </w:r>
          </w:p>
          <w:p w14:paraId="62EB4125" w14:textId="440C4D6B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5 x 36 miesięcy)</w:t>
            </w:r>
          </w:p>
        </w:tc>
      </w:tr>
      <w:tr w:rsidR="00083C80" w14:paraId="3C462D8D" w14:textId="77777777" w:rsidTr="00083C80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CFEF4B" w14:textId="77777777" w:rsidR="00083C80" w:rsidRDefault="00083C80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1BC2D2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70DE36E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DAD770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887D3DA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D74F40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08082A29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083C80" w14:paraId="4DB49152" w14:textId="77777777" w:rsidTr="00083C80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4E5F13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A24879" w14:textId="77777777" w:rsidR="00083C80" w:rsidRDefault="00083C80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4C32B70" w14:textId="77777777" w:rsidR="00083C80" w:rsidRDefault="00083C8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664D98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BB74E6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804345" w14:textId="77777777" w:rsidR="00083C80" w:rsidRDefault="00083C80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AA16BE1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083C80" w14:paraId="7F3D1422" w14:textId="77777777" w:rsidTr="00083C80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337D6ED" w14:textId="77777777" w:rsidR="00083C80" w:rsidRDefault="00083C80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3CF74C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7F71A" w14:textId="77777777" w:rsidR="00083C80" w:rsidRDefault="00083C80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6FF67C7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653A4A32" w14:textId="77777777" w:rsidR="00083C80" w:rsidRDefault="00083C80" w:rsidP="00083C80">
      <w:pPr>
        <w:pStyle w:val="Akapitzlist"/>
        <w:spacing w:line="276" w:lineRule="auto"/>
        <w:ind w:left="1080"/>
        <w:jc w:val="both"/>
        <w:rPr>
          <w:color w:val="FF0000"/>
          <w:sz w:val="22"/>
          <w:szCs w:val="22"/>
        </w:rPr>
      </w:pPr>
    </w:p>
    <w:p w14:paraId="083D4519" w14:textId="268A596A" w:rsidR="00083C80" w:rsidRDefault="00083C80" w:rsidP="00083C80">
      <w:pPr>
        <w:pStyle w:val="Akapitzlist"/>
        <w:numPr>
          <w:ilvl w:val="0"/>
          <w:numId w:val="6"/>
        </w:numPr>
        <w:spacing w:line="276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DIETY SZPITALNE </w:t>
      </w:r>
    </w:p>
    <w:tbl>
      <w:tblPr>
        <w:tblW w:w="901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4"/>
        <w:gridCol w:w="1134"/>
        <w:gridCol w:w="1418"/>
        <w:gridCol w:w="1276"/>
        <w:gridCol w:w="1134"/>
        <w:gridCol w:w="1134"/>
        <w:gridCol w:w="1275"/>
      </w:tblGrid>
      <w:tr w:rsidR="00083C80" w14:paraId="3062CD5C" w14:textId="77777777" w:rsidTr="00083C80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9076E5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Cena netto za 1 osobodzień świadczenia usługi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E2E0C7B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A183A2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       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439321" w14:textId="126D5F0D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       (kol. 1 x 4650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D701215" w14:textId="54CF44FC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miesiąc świadczenia usługi (kol. 3 x 4650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729934" w14:textId="65505FF4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Wartość netto za 36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miesięcy</w:t>
            </w:r>
          </w:p>
          <w:p w14:paraId="7A6C372E" w14:textId="41980FD3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4 x 36 miesięcy)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248DD101" w14:textId="1E9E449B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Wartość brutto za 36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miesięcy</w:t>
            </w:r>
          </w:p>
          <w:p w14:paraId="6F97DF6A" w14:textId="7AFD7C10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5 x 36 miesięcy)</w:t>
            </w:r>
          </w:p>
        </w:tc>
      </w:tr>
      <w:tr w:rsidR="00083C80" w14:paraId="5C846983" w14:textId="77777777" w:rsidTr="00083C80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96D12F8" w14:textId="77777777" w:rsidR="00083C80" w:rsidRDefault="00083C80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87D980C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3EEA0A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A547C4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4BF04A4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21EAA1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033327A4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083C80" w14:paraId="76F469B1" w14:textId="77777777" w:rsidTr="00083C80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D0A380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51D5F56" w14:textId="77777777" w:rsidR="00083C80" w:rsidRDefault="00083C80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2DF270E" w14:textId="77777777" w:rsidR="00083C80" w:rsidRDefault="00083C8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EA227F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3A36E2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584049" w14:textId="77777777" w:rsidR="00083C80" w:rsidRDefault="00083C80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AA71598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083C80" w14:paraId="31CEB2AD" w14:textId="77777777" w:rsidTr="00083C80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987A6B6" w14:textId="77777777" w:rsidR="00083C80" w:rsidRDefault="00083C80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134DE4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39FD906" w14:textId="77777777" w:rsidR="00083C80" w:rsidRDefault="00083C80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655BA08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61A974A8" w14:textId="77777777" w:rsidR="00083C80" w:rsidRDefault="00083C80" w:rsidP="00083C80">
      <w:pPr>
        <w:pStyle w:val="Akapitzlist"/>
        <w:spacing w:line="276" w:lineRule="auto"/>
        <w:ind w:left="1080"/>
        <w:jc w:val="both"/>
        <w:rPr>
          <w:color w:val="FF0000"/>
          <w:sz w:val="22"/>
          <w:szCs w:val="22"/>
        </w:rPr>
      </w:pPr>
    </w:p>
    <w:p w14:paraId="3CED3AC1" w14:textId="5A8A7FC9" w:rsidR="00083C80" w:rsidRDefault="00083C80" w:rsidP="00083C80">
      <w:pPr>
        <w:pStyle w:val="Akapitzlist"/>
        <w:numPr>
          <w:ilvl w:val="0"/>
          <w:numId w:val="6"/>
        </w:numPr>
        <w:spacing w:line="276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DIETY SZPITALNE SPECJALNE</w:t>
      </w:r>
    </w:p>
    <w:tbl>
      <w:tblPr>
        <w:tblW w:w="901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4"/>
        <w:gridCol w:w="1134"/>
        <w:gridCol w:w="1418"/>
        <w:gridCol w:w="1276"/>
        <w:gridCol w:w="1134"/>
        <w:gridCol w:w="1134"/>
        <w:gridCol w:w="1275"/>
      </w:tblGrid>
      <w:tr w:rsidR="00083C80" w14:paraId="13ADAFAF" w14:textId="77777777" w:rsidTr="00DF4C22"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F3E343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Cena netto za 1 </w:t>
            </w:r>
            <w:r>
              <w:rPr>
                <w:rFonts w:cs="Times New Roman"/>
                <w:b/>
                <w:bCs/>
                <w:sz w:val="18"/>
                <w:szCs w:val="18"/>
              </w:rPr>
              <w:lastRenderedPageBreak/>
              <w:t xml:space="preserve">osobodzień świadczenia usługi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6289C8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lastRenderedPageBreak/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4CB504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Cena brutto za 1 </w:t>
            </w:r>
            <w:r>
              <w:rPr>
                <w:rFonts w:cs="Times New Roman"/>
                <w:b/>
                <w:bCs/>
                <w:sz w:val="18"/>
                <w:szCs w:val="18"/>
              </w:rPr>
              <w:lastRenderedPageBreak/>
              <w:t>osobodzień świadczenia usługi       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AC941ED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lastRenderedPageBreak/>
              <w:t xml:space="preserve">Cena netto za </w:t>
            </w:r>
            <w:r>
              <w:rPr>
                <w:rFonts w:cs="Times New Roman"/>
                <w:b/>
                <w:bCs/>
                <w:sz w:val="18"/>
                <w:szCs w:val="18"/>
              </w:rPr>
              <w:lastRenderedPageBreak/>
              <w:t>1 miesiąc świadczenia usługi       (kol. 1 x 1270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F31B62" w14:textId="7777777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lastRenderedPageBreak/>
              <w:t xml:space="preserve">Cena brutto </w:t>
            </w:r>
            <w:r>
              <w:rPr>
                <w:rFonts w:cs="Times New Roman"/>
                <w:b/>
                <w:bCs/>
                <w:sz w:val="18"/>
                <w:szCs w:val="18"/>
              </w:rPr>
              <w:lastRenderedPageBreak/>
              <w:t>za 1 miesiąc świadczenia usługi (kol. 3 x 1270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6E42DD" w14:textId="2B1DC36B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lastRenderedPageBreak/>
              <w:t xml:space="preserve">Wartość </w:t>
            </w:r>
            <w:r>
              <w:rPr>
                <w:rFonts w:cs="Times New Roman"/>
                <w:b/>
                <w:bCs/>
                <w:sz w:val="18"/>
                <w:szCs w:val="18"/>
              </w:rPr>
              <w:lastRenderedPageBreak/>
              <w:t xml:space="preserve">netto za 36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miesięcy</w:t>
            </w:r>
          </w:p>
          <w:p w14:paraId="6307DDF7" w14:textId="64823D80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4 x 36 miesiące)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3FDB4A16" w14:textId="699BB9F7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lastRenderedPageBreak/>
              <w:t xml:space="preserve">Wartość </w:t>
            </w:r>
            <w:r>
              <w:rPr>
                <w:rFonts w:cs="Times New Roman"/>
                <w:b/>
                <w:bCs/>
                <w:sz w:val="18"/>
                <w:szCs w:val="18"/>
              </w:rPr>
              <w:lastRenderedPageBreak/>
              <w:t xml:space="preserve">brutto za 36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miesięcy</w:t>
            </w:r>
          </w:p>
          <w:p w14:paraId="5AB60369" w14:textId="5C5AA886" w:rsidR="00083C80" w:rsidRDefault="00083C80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5 x 36 miesięcy)</w:t>
            </w:r>
          </w:p>
        </w:tc>
      </w:tr>
      <w:tr w:rsidR="00083C80" w14:paraId="6CE57FA1" w14:textId="77777777" w:rsidTr="00DF4C22">
        <w:tc>
          <w:tcPr>
            <w:tcW w:w="1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9398C91" w14:textId="77777777" w:rsidR="00083C80" w:rsidRDefault="00083C80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FD24ECB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25C3D2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D635B7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DD792EF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22CB26B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77C5734E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083C80" w14:paraId="5986C175" w14:textId="77777777" w:rsidTr="00DF4C22">
        <w:tc>
          <w:tcPr>
            <w:tcW w:w="1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5E2CEA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6EDD65D" w14:textId="77777777" w:rsidR="00083C80" w:rsidRDefault="00083C80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4580F5" w14:textId="77777777" w:rsidR="00083C80" w:rsidRDefault="00083C8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71024F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2593C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D5FFAF" w14:textId="77777777" w:rsidR="00083C80" w:rsidRDefault="00083C80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5BE887B" w14:textId="77777777" w:rsidR="00083C80" w:rsidRDefault="00083C80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2E8FC1C3" w14:textId="77777777" w:rsidR="00534DC4" w:rsidRPr="007F3E87" w:rsidRDefault="00DF4C22" w:rsidP="00534DC4">
      <w:pPr>
        <w:spacing w:before="60" w:line="360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GRUPA 2</w:t>
      </w:r>
      <w:r w:rsidR="00534DC4">
        <w:rPr>
          <w:sz w:val="22"/>
          <w:szCs w:val="22"/>
        </w:rPr>
        <w:t xml:space="preserve"> </w:t>
      </w:r>
      <w:r w:rsidR="00534DC4" w:rsidRPr="006B646C">
        <w:rPr>
          <w:sz w:val="22"/>
          <w:szCs w:val="22"/>
        </w:rPr>
        <w:t>Kuchnia Ogólna dzieci od 1 - 18 roku życia</w:t>
      </w:r>
    </w:p>
    <w:p w14:paraId="6C8155A1" w14:textId="5C092603" w:rsidR="00DF4C22" w:rsidRDefault="00DF4C22" w:rsidP="00DF4C22">
      <w:pPr>
        <w:spacing w:after="60" w:line="276" w:lineRule="auto"/>
        <w:ind w:left="720"/>
        <w:jc w:val="both"/>
        <w:rPr>
          <w:sz w:val="22"/>
          <w:szCs w:val="22"/>
        </w:rPr>
      </w:pPr>
    </w:p>
    <w:p w14:paraId="181F0C23" w14:textId="42F96582" w:rsidR="00DF4C22" w:rsidRDefault="00DF4C22" w:rsidP="00DF4C22">
      <w:pPr>
        <w:pStyle w:val="Akapitzlist"/>
        <w:numPr>
          <w:ilvl w:val="0"/>
          <w:numId w:val="6"/>
        </w:numPr>
        <w:spacing w:after="60" w:line="276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DIETY SZPITALNE</w:t>
      </w:r>
    </w:p>
    <w:tbl>
      <w:tblPr>
        <w:tblW w:w="901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4"/>
        <w:gridCol w:w="1134"/>
        <w:gridCol w:w="1418"/>
        <w:gridCol w:w="1276"/>
        <w:gridCol w:w="1134"/>
        <w:gridCol w:w="1134"/>
        <w:gridCol w:w="1275"/>
      </w:tblGrid>
      <w:tr w:rsidR="00DF4C22" w14:paraId="406C57CE" w14:textId="77777777" w:rsidTr="00B900ED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A2164AA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netto za 1 osobodzień świadczenia usługi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1FD8AC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C835B2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 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C0C734" w14:textId="31C54AAD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 (kol. 1 x 1395 posiłków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A6F20D" w14:textId="10C378E6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miesiąc świadczenia usługi (kol. 3 x 1395 posiłków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A0C699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Wartość netto za 36 miesięcy</w:t>
            </w:r>
          </w:p>
          <w:p w14:paraId="20EFA850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4 x 36 miesięcy)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2518B88A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Wartość brutto za 36 miesięcy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(kol 5 x 36 miesięcy)</w:t>
            </w:r>
          </w:p>
        </w:tc>
      </w:tr>
      <w:tr w:rsidR="00DF4C22" w14:paraId="0ED1376E" w14:textId="77777777" w:rsidTr="00B900ED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71533A" w14:textId="77777777" w:rsidR="00DF4C22" w:rsidRDefault="00DF4C22" w:rsidP="00B900ED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192A64B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2027D5D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49024D6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E20D98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330509E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7F91936A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DF4C22" w14:paraId="19472D83" w14:textId="77777777" w:rsidTr="00B900ED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483C6C" w14:textId="77777777" w:rsidR="00DF4C22" w:rsidRDefault="00DF4C22" w:rsidP="00B900ED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D42BD52" w14:textId="77777777" w:rsidR="00DF4C22" w:rsidRDefault="00DF4C22" w:rsidP="00B900ED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65D492" w14:textId="77777777" w:rsidR="00DF4C22" w:rsidRDefault="00DF4C22" w:rsidP="00B900E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98C087" w14:textId="77777777" w:rsidR="00DF4C22" w:rsidRDefault="00DF4C22" w:rsidP="00B900ED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1ECC91" w14:textId="77777777" w:rsidR="00DF4C22" w:rsidRDefault="00DF4C22" w:rsidP="00B900ED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9AA220" w14:textId="77777777" w:rsidR="00DF4C22" w:rsidRDefault="00DF4C22" w:rsidP="00B900ED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B4AA275" w14:textId="77777777" w:rsidR="00DF4C22" w:rsidRDefault="00DF4C22" w:rsidP="00B900ED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DF4C22" w14:paraId="7157B2FF" w14:textId="77777777" w:rsidTr="00B900ED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AA9A73F" w14:textId="77777777" w:rsidR="00DF4C22" w:rsidRDefault="00DF4C22" w:rsidP="00B900ED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81FF9E" w14:textId="77777777" w:rsidR="00DF4C22" w:rsidRDefault="00DF4C22" w:rsidP="00B900ED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38212C" w14:textId="77777777" w:rsidR="00DF4C22" w:rsidRDefault="00DF4C22" w:rsidP="00B900ED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35D677B" w14:textId="77777777" w:rsidR="00DF4C22" w:rsidRDefault="00DF4C22" w:rsidP="00B900ED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4C7ACE42" w14:textId="77777777" w:rsidR="00DF4C22" w:rsidRDefault="00DF4C22" w:rsidP="00DF4C22">
      <w:pPr>
        <w:spacing w:line="276" w:lineRule="auto"/>
        <w:ind w:left="284"/>
        <w:contextualSpacing/>
        <w:jc w:val="both"/>
        <w:rPr>
          <w:sz w:val="22"/>
          <w:szCs w:val="22"/>
        </w:rPr>
      </w:pPr>
    </w:p>
    <w:p w14:paraId="1E4789ED" w14:textId="0776B68D" w:rsidR="00DF4C22" w:rsidRDefault="00DF4C22" w:rsidP="00DF4C22">
      <w:pPr>
        <w:pStyle w:val="Akapitzlist"/>
        <w:numPr>
          <w:ilvl w:val="0"/>
          <w:numId w:val="6"/>
        </w:numPr>
        <w:spacing w:after="60" w:line="276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DIETY SZPITALNE SPECJALNE</w:t>
      </w:r>
    </w:p>
    <w:tbl>
      <w:tblPr>
        <w:tblW w:w="901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4"/>
        <w:gridCol w:w="1134"/>
        <w:gridCol w:w="1418"/>
        <w:gridCol w:w="1276"/>
        <w:gridCol w:w="1134"/>
        <w:gridCol w:w="1134"/>
        <w:gridCol w:w="1275"/>
      </w:tblGrid>
      <w:tr w:rsidR="00DF4C22" w14:paraId="2DEC69C0" w14:textId="77777777" w:rsidTr="00B900ED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9831BAB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netto za 1 osobodzień świadczenia usługi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C94F67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6F80BEB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 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EE069F" w14:textId="38558EE3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 (kol. 1 x 775 posiłków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80C9D8" w14:textId="1D13C229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miesiąc świadczenia usługi (kol. 3 x 775 posiłków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CC3345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Wartość netto za 36 miesiące</w:t>
            </w:r>
          </w:p>
          <w:p w14:paraId="19D7A2B4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4 x 36 miesięcy)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0089958E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Wartość brutto za 36 miesiące</w:t>
            </w:r>
          </w:p>
          <w:p w14:paraId="393B2AF9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5 x 36 miesięcy)</w:t>
            </w:r>
          </w:p>
        </w:tc>
      </w:tr>
      <w:tr w:rsidR="00DF4C22" w14:paraId="458ED468" w14:textId="77777777" w:rsidTr="00B900ED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A1C124" w14:textId="77777777" w:rsidR="00DF4C22" w:rsidRDefault="00DF4C22" w:rsidP="00B900ED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7B6C7B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FD5B76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AAA139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0F7DC00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FBFD319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7D1263E2" w14:textId="77777777" w:rsidR="00DF4C22" w:rsidRDefault="00DF4C22" w:rsidP="00B900ED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DF4C22" w14:paraId="71ABA1D4" w14:textId="77777777" w:rsidTr="00B900ED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7764A3" w14:textId="77777777" w:rsidR="00DF4C22" w:rsidRDefault="00DF4C22" w:rsidP="00B900ED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5C864C" w14:textId="77777777" w:rsidR="00DF4C22" w:rsidRDefault="00DF4C22" w:rsidP="00B900ED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698FD96" w14:textId="77777777" w:rsidR="00DF4C22" w:rsidRDefault="00DF4C22" w:rsidP="00B900ED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450D27" w14:textId="77777777" w:rsidR="00DF4C22" w:rsidRDefault="00DF4C22" w:rsidP="00B900ED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166AB6" w14:textId="77777777" w:rsidR="00DF4C22" w:rsidRDefault="00DF4C22" w:rsidP="00B900ED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087DEB" w14:textId="77777777" w:rsidR="00DF4C22" w:rsidRDefault="00DF4C22" w:rsidP="00B900ED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DD363E2" w14:textId="77777777" w:rsidR="00DF4C22" w:rsidRDefault="00DF4C22" w:rsidP="00B900ED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DF4C22" w14:paraId="3ECCE0F3" w14:textId="77777777" w:rsidTr="00B900ED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6C2751" w14:textId="77777777" w:rsidR="00DF4C22" w:rsidRDefault="00DF4C22" w:rsidP="00B900ED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2D3E72" w14:textId="77777777" w:rsidR="00DF4C22" w:rsidRDefault="00DF4C22" w:rsidP="00B900ED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C16418" w14:textId="77777777" w:rsidR="00DF4C22" w:rsidRDefault="00DF4C22" w:rsidP="00B900ED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029CDE6" w14:textId="77777777" w:rsidR="00DF4C22" w:rsidRDefault="00DF4C22" w:rsidP="00B900ED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79318843" w14:textId="7C45649A" w:rsidR="00DF4C22" w:rsidRPr="00702E10" w:rsidRDefault="00DF4C22" w:rsidP="00702E10">
      <w:pPr>
        <w:spacing w:line="276" w:lineRule="auto"/>
        <w:jc w:val="both"/>
        <w:rPr>
          <w:color w:val="FF0000"/>
          <w:sz w:val="22"/>
          <w:szCs w:val="22"/>
        </w:rPr>
      </w:pPr>
    </w:p>
    <w:p w14:paraId="0D31684D" w14:textId="1FA45D36" w:rsidR="00DF4C22" w:rsidRPr="00702E10" w:rsidRDefault="00DF4C22" w:rsidP="00702E10">
      <w:pPr>
        <w:spacing w:before="60" w:line="360" w:lineRule="auto"/>
        <w:jc w:val="both"/>
        <w:rPr>
          <w:b/>
          <w:sz w:val="22"/>
          <w:szCs w:val="22"/>
        </w:rPr>
      </w:pPr>
      <w:r w:rsidRPr="00DF4C22">
        <w:rPr>
          <w:sz w:val="22"/>
          <w:szCs w:val="22"/>
        </w:rPr>
        <w:t xml:space="preserve">Grupa 3 </w:t>
      </w:r>
      <w:r w:rsidR="00534DC4" w:rsidRPr="006B646C">
        <w:rPr>
          <w:sz w:val="22"/>
          <w:szCs w:val="22"/>
        </w:rPr>
        <w:t>Kuchnia mleczna dzieci od 0-1 roku</w:t>
      </w:r>
    </w:p>
    <w:p w14:paraId="7A6D145C" w14:textId="2C982D11" w:rsidR="00DF4C22" w:rsidRDefault="00DF4C22" w:rsidP="00083C80">
      <w:pPr>
        <w:pStyle w:val="Akapitzlist"/>
        <w:spacing w:line="276" w:lineRule="auto"/>
        <w:ind w:left="1080"/>
        <w:jc w:val="both"/>
        <w:rPr>
          <w:color w:val="FF0000"/>
          <w:sz w:val="22"/>
          <w:szCs w:val="22"/>
        </w:rPr>
      </w:pPr>
    </w:p>
    <w:p w14:paraId="0F3DD953" w14:textId="16DB4A05" w:rsidR="004B36E2" w:rsidRDefault="004B36E2" w:rsidP="004B36E2">
      <w:pPr>
        <w:pStyle w:val="Akapitzlist"/>
        <w:numPr>
          <w:ilvl w:val="0"/>
          <w:numId w:val="6"/>
        </w:numPr>
        <w:spacing w:line="276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MIESZANKI MLECZNE</w:t>
      </w:r>
    </w:p>
    <w:tbl>
      <w:tblPr>
        <w:tblW w:w="901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4"/>
        <w:gridCol w:w="1134"/>
        <w:gridCol w:w="1418"/>
        <w:gridCol w:w="1276"/>
        <w:gridCol w:w="1134"/>
        <w:gridCol w:w="1134"/>
        <w:gridCol w:w="1275"/>
      </w:tblGrid>
      <w:tr w:rsidR="004B36E2" w14:paraId="57E8464E" w14:textId="77777777" w:rsidTr="004B36E2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C6FBA0" w14:textId="77777777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Cena netto za 1 osobodzień świadczenia usługi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B004FD" w14:textId="77777777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BC2BEA" w14:textId="77777777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osobodzień świadczenia usługi       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ED66DB" w14:textId="77777777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       (kol. 1 x 60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8FB7E6" w14:textId="77777777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miesiąc świadczenia usługi (kol. 3 x 60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8ED250" w14:textId="6628D36D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Wartość netto za 36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miesięcy</w:t>
            </w:r>
          </w:p>
          <w:p w14:paraId="1E272626" w14:textId="001B5FAE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4 x 36 miesięcy)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5EEF4689" w14:textId="31ABCB27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Wartość brutto za 36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miesięcy</w:t>
            </w:r>
          </w:p>
          <w:p w14:paraId="1C71E198" w14:textId="72C846F2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5 x 36 miesięcy)</w:t>
            </w:r>
          </w:p>
        </w:tc>
      </w:tr>
      <w:tr w:rsidR="004B36E2" w14:paraId="1FB90606" w14:textId="77777777" w:rsidTr="004B36E2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DE001F" w14:textId="77777777" w:rsidR="004B36E2" w:rsidRDefault="004B36E2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3B75A4F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C10799E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1671F9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B1F338C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70976BF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411D6503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4B36E2" w14:paraId="58923945" w14:textId="77777777" w:rsidTr="004B36E2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28D72B" w14:textId="77777777" w:rsidR="004B36E2" w:rsidRDefault="004B36E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1D34EEE" w14:textId="77777777" w:rsidR="004B36E2" w:rsidRDefault="004B36E2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287F726" w14:textId="77777777" w:rsidR="004B36E2" w:rsidRDefault="004B36E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213BDB" w14:textId="77777777" w:rsidR="004B36E2" w:rsidRDefault="004B36E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020C3D" w14:textId="77777777" w:rsidR="004B36E2" w:rsidRDefault="004B36E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9C452C" w14:textId="77777777" w:rsidR="004B36E2" w:rsidRDefault="004B36E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A1667A0" w14:textId="77777777" w:rsidR="004B36E2" w:rsidRDefault="004B36E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4B36E2" w14:paraId="35CA30AD" w14:textId="77777777" w:rsidTr="004B36E2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CABE53A" w14:textId="77777777" w:rsidR="004B36E2" w:rsidRDefault="004B36E2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85E81D" w14:textId="77777777" w:rsidR="004B36E2" w:rsidRDefault="004B36E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269F17" w14:textId="77777777" w:rsidR="004B36E2" w:rsidRDefault="004B36E2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1B2072D" w14:textId="77777777" w:rsidR="004B36E2" w:rsidRDefault="004B36E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28BA22D5" w14:textId="46EC1FD5" w:rsidR="004B36E2" w:rsidRDefault="004B36E2" w:rsidP="004B36E2">
      <w:pPr>
        <w:pStyle w:val="Akapitzlist"/>
        <w:numPr>
          <w:ilvl w:val="0"/>
          <w:numId w:val="6"/>
        </w:numPr>
        <w:spacing w:line="276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MIESZANKI MLECZNE LECZNICZE (CENA ZA WYKONANIE MIESZANKI) – dziennie średnio 1 LITR </w:t>
      </w:r>
    </w:p>
    <w:tbl>
      <w:tblPr>
        <w:tblW w:w="901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4"/>
        <w:gridCol w:w="1134"/>
        <w:gridCol w:w="1418"/>
        <w:gridCol w:w="1276"/>
        <w:gridCol w:w="1134"/>
        <w:gridCol w:w="1134"/>
        <w:gridCol w:w="1275"/>
      </w:tblGrid>
      <w:tr w:rsidR="004B36E2" w14:paraId="074B6624" w14:textId="77777777" w:rsidTr="004B36E2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D711E2" w14:textId="60DF9F40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Cena netto za </w:t>
            </w:r>
            <w:r w:rsidR="0050413D">
              <w:rPr>
                <w:rFonts w:cs="Times New Roman"/>
                <w:b/>
                <w:bCs/>
                <w:sz w:val="18"/>
                <w:szCs w:val="18"/>
              </w:rPr>
              <w:t>1 litr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D5D009" w14:textId="77777777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59AC74F" w14:textId="0E58EE82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Cena brutto za </w:t>
            </w:r>
            <w:r w:rsidR="0050413D">
              <w:rPr>
                <w:rFonts w:cs="Times New Roman"/>
                <w:b/>
                <w:bCs/>
                <w:sz w:val="18"/>
                <w:szCs w:val="18"/>
              </w:rPr>
              <w:t>1 litr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    (suma kol. 1 x stawka VAT)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DDCD39B" w14:textId="77777777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netto za 1 miesiąc świadczenia usługi       (kol. 1 x 1 mieszanek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BAE93BC" w14:textId="77777777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miesiąc świadczenia usługi (kol. 3 x 1 mieszanek na miesiąc)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3667681" w14:textId="510C5715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Wartość netto za 36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miesięcy</w:t>
            </w:r>
          </w:p>
          <w:p w14:paraId="7CDCF938" w14:textId="0489D782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4 x 36 miesięcy)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4451C8B0" w14:textId="4D4F59D9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Wartość brutto za 36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miesięcy</w:t>
            </w:r>
          </w:p>
          <w:p w14:paraId="108CDEC8" w14:textId="0D0EAD1D" w:rsidR="004B36E2" w:rsidRDefault="004B36E2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5 x 36 miesięcy)</w:t>
            </w:r>
          </w:p>
        </w:tc>
      </w:tr>
      <w:tr w:rsidR="004B36E2" w14:paraId="266BC7D4" w14:textId="77777777" w:rsidTr="004B36E2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29A317E" w14:textId="77777777" w:rsidR="004B36E2" w:rsidRDefault="004B36E2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699461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6E0C68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DEA9FA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2BBE80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3816CF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7DCFC2A9" w14:textId="77777777" w:rsidR="004B36E2" w:rsidRDefault="004B36E2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4B36E2" w14:paraId="50B524CD" w14:textId="77777777" w:rsidTr="004B36E2">
        <w:tc>
          <w:tcPr>
            <w:tcW w:w="16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DDE25D" w14:textId="77777777" w:rsidR="004B36E2" w:rsidRDefault="004B36E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E41D52A" w14:textId="77777777" w:rsidR="004B36E2" w:rsidRDefault="004B36E2">
            <w:pPr>
              <w:pStyle w:val="Normalny1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8%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E9B7BC2" w14:textId="77777777" w:rsidR="004B36E2" w:rsidRDefault="004B36E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E7909A" w14:textId="77777777" w:rsidR="004B36E2" w:rsidRDefault="004B36E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A33697" w14:textId="77777777" w:rsidR="004B36E2" w:rsidRDefault="004B36E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72261B" w14:textId="77777777" w:rsidR="004B36E2" w:rsidRDefault="004B36E2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52CBF55" w14:textId="77777777" w:rsidR="004B36E2" w:rsidRDefault="004B36E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4B36E2" w14:paraId="1A4C3A4B" w14:textId="77777777" w:rsidTr="004B36E2">
        <w:tc>
          <w:tcPr>
            <w:tcW w:w="5471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051AF4D" w14:textId="77777777" w:rsidR="004B36E2" w:rsidRDefault="004B36E2">
            <w:pPr>
              <w:pStyle w:val="Zawartotabeli"/>
              <w:jc w:val="right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BF0D37" w14:textId="77777777" w:rsidR="004B36E2" w:rsidRDefault="004B36E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6AD492" w14:textId="77777777" w:rsidR="004B36E2" w:rsidRDefault="004B36E2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169937F" w14:textId="77777777" w:rsidR="004B36E2" w:rsidRDefault="004B36E2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796509D6" w14:textId="77777777" w:rsidR="004B36E2" w:rsidRDefault="004B36E2" w:rsidP="004B36E2">
      <w:pPr>
        <w:spacing w:line="276" w:lineRule="auto"/>
        <w:jc w:val="both"/>
        <w:rPr>
          <w:color w:val="FF0000"/>
          <w:sz w:val="22"/>
          <w:szCs w:val="22"/>
        </w:rPr>
      </w:pPr>
    </w:p>
    <w:p w14:paraId="34375898" w14:textId="3BB6B727" w:rsidR="004B36E2" w:rsidRDefault="004B36E2" w:rsidP="004B36E2">
      <w:pPr>
        <w:pStyle w:val="Akapitzlist"/>
        <w:numPr>
          <w:ilvl w:val="0"/>
          <w:numId w:val="6"/>
        </w:numPr>
        <w:spacing w:line="276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Kuchnia mleczna -</w:t>
      </w:r>
      <w:r w:rsidR="00FC4F01">
        <w:rPr>
          <w:color w:val="FF0000"/>
          <w:sz w:val="22"/>
          <w:szCs w:val="22"/>
        </w:rPr>
        <w:t xml:space="preserve"> </w:t>
      </w:r>
      <w:r>
        <w:rPr>
          <w:color w:val="FF0000"/>
          <w:sz w:val="22"/>
          <w:szCs w:val="22"/>
        </w:rPr>
        <w:t>zup</w:t>
      </w:r>
      <w:r w:rsidR="00FC4F01">
        <w:rPr>
          <w:color w:val="FF0000"/>
          <w:sz w:val="22"/>
          <w:szCs w:val="22"/>
        </w:rPr>
        <w:t>y</w:t>
      </w:r>
      <w:r>
        <w:rPr>
          <w:color w:val="FF0000"/>
          <w:sz w:val="22"/>
          <w:szCs w:val="22"/>
        </w:rPr>
        <w:t>, obiad</w:t>
      </w:r>
      <w:r w:rsidR="00FC4F01">
        <w:rPr>
          <w:color w:val="FF0000"/>
          <w:sz w:val="22"/>
          <w:szCs w:val="22"/>
        </w:rPr>
        <w:t>y</w:t>
      </w:r>
      <w:r>
        <w:rPr>
          <w:color w:val="FF0000"/>
          <w:sz w:val="22"/>
          <w:szCs w:val="22"/>
        </w:rPr>
        <w:t>, deser</w:t>
      </w:r>
      <w:r w:rsidR="00FC4F01">
        <w:rPr>
          <w:color w:val="FF0000"/>
          <w:sz w:val="22"/>
          <w:szCs w:val="22"/>
        </w:rPr>
        <w:t>y</w:t>
      </w:r>
      <w:r>
        <w:rPr>
          <w:color w:val="FF0000"/>
          <w:sz w:val="22"/>
          <w:szCs w:val="22"/>
        </w:rPr>
        <w:t xml:space="preserve">  </w:t>
      </w:r>
    </w:p>
    <w:tbl>
      <w:tblPr>
        <w:tblW w:w="90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43"/>
        <w:gridCol w:w="993"/>
        <w:gridCol w:w="1134"/>
        <w:gridCol w:w="850"/>
        <w:gridCol w:w="1134"/>
        <w:gridCol w:w="992"/>
        <w:gridCol w:w="993"/>
        <w:gridCol w:w="1275"/>
      </w:tblGrid>
      <w:tr w:rsidR="00817AA9" w14:paraId="6ED31CB4" w14:textId="77777777" w:rsidTr="00817AA9">
        <w:tc>
          <w:tcPr>
            <w:tcW w:w="1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34726B4" w14:textId="77777777" w:rsidR="00817AA9" w:rsidRDefault="00817AA9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4E90D1" w14:textId="66C30942" w:rsidR="00817AA9" w:rsidRDefault="00817AA9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Cena netto za 1 porcję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3167459" w14:textId="77777777" w:rsidR="00817AA9" w:rsidRDefault="00817AA9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7A4CAD" w14:textId="67A9868D" w:rsidR="00817AA9" w:rsidRDefault="00817AA9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porcję       (suma kol. 1 x stawka VAT)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DC7A97" w14:textId="3CC4C194" w:rsidR="00817AA9" w:rsidRDefault="00817AA9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netto za   1 porcję   x 30  miesiąc świadczenia usługi       (kol. 1 x 30 na miesiąc)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57C25B" w14:textId="07B2C0C5" w:rsidR="00817AA9" w:rsidRDefault="00817AA9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 1 porcję   x   1 miesiąc świadczenia usługi (kol. 3 x 30 na miesiąc)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C7EC2F" w14:textId="7B181A46" w:rsidR="00817AA9" w:rsidRDefault="00817AA9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Wartość netto za 36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miesięcy</w:t>
            </w:r>
          </w:p>
          <w:p w14:paraId="5FBC99B8" w14:textId="34217DF6" w:rsidR="00817AA9" w:rsidRDefault="00817AA9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4 x 36 miesięcy)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61620F18" w14:textId="7214C80A" w:rsidR="00817AA9" w:rsidRDefault="00817AA9">
            <w:pPr>
              <w:pStyle w:val="Zawartotabeli"/>
              <w:jc w:val="center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Wartość brutto za 36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miesięcy</w:t>
            </w:r>
          </w:p>
          <w:p w14:paraId="09E9F11A" w14:textId="5167478B" w:rsidR="00817AA9" w:rsidRDefault="00817AA9">
            <w:pPr>
              <w:pStyle w:val="Zawartotabeli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(kol 5 x 36 miesięcy)</w:t>
            </w:r>
          </w:p>
        </w:tc>
      </w:tr>
      <w:tr w:rsidR="00817AA9" w14:paraId="5255F4BD" w14:textId="77777777" w:rsidTr="00817AA9">
        <w:tc>
          <w:tcPr>
            <w:tcW w:w="164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A59319A" w14:textId="648164B8" w:rsidR="00817AA9" w:rsidRDefault="00817AA9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x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4011050" w14:textId="3BA4BFA7" w:rsidR="00817AA9" w:rsidRDefault="00817AA9">
            <w:pPr>
              <w:pStyle w:val="Zawartotabeli"/>
              <w:snapToGrid w:val="0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27DBAEB2" w14:textId="77777777" w:rsidR="00817AA9" w:rsidRDefault="00817AA9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1C9B024" w14:textId="77777777" w:rsidR="00817AA9" w:rsidRDefault="00817AA9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217727E0" w14:textId="77777777" w:rsidR="00817AA9" w:rsidRDefault="00817AA9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3418B32" w14:textId="77777777" w:rsidR="00817AA9" w:rsidRDefault="00817AA9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48600AA" w14:textId="77777777" w:rsidR="00817AA9" w:rsidRDefault="00817AA9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13D44B35" w14:textId="77777777" w:rsidR="00817AA9" w:rsidRDefault="00817AA9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</w:tr>
      <w:tr w:rsidR="00817AA9" w14:paraId="2030299F" w14:textId="77777777" w:rsidTr="00817AA9"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2AC14" w14:textId="709894B8" w:rsidR="00817AA9" w:rsidRDefault="00817AA9" w:rsidP="00817AA9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Zupa 250 ml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AD140" w14:textId="31862E26" w:rsidR="00817AA9" w:rsidRDefault="00817AA9" w:rsidP="00817AA9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A4EE1" w14:textId="060D4275" w:rsidR="00817AA9" w:rsidRPr="007B4A8E" w:rsidRDefault="00817AA9" w:rsidP="00817AA9">
            <w:pPr>
              <w:pStyle w:val="Normalny1"/>
              <w:snapToGrid w:val="0"/>
              <w:jc w:val="center"/>
              <w:rPr>
                <w:rFonts w:cs="Times New Roman"/>
                <w:color w:val="FF0000"/>
                <w:sz w:val="22"/>
                <w:szCs w:val="22"/>
              </w:rPr>
            </w:pPr>
            <w:r>
              <w:rPr>
                <w:rFonts w:cs="Times New Roman"/>
                <w:color w:val="FF0000"/>
                <w:sz w:val="22"/>
                <w:szCs w:val="22"/>
              </w:rPr>
              <w:t>0</w:t>
            </w:r>
            <w:r w:rsidRPr="007B4A8E">
              <w:rPr>
                <w:rFonts w:cs="Times New Roman"/>
                <w:color w:val="FF0000"/>
                <w:sz w:val="22"/>
                <w:szCs w:val="22"/>
              </w:rPr>
              <w:t xml:space="preserve">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0E447" w14:textId="77777777" w:rsidR="00817AA9" w:rsidRDefault="00817AA9" w:rsidP="00817AA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27021" w14:textId="77777777" w:rsidR="00817AA9" w:rsidRDefault="00817AA9" w:rsidP="00817AA9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4710A" w14:textId="77777777" w:rsidR="00817AA9" w:rsidRDefault="00817AA9" w:rsidP="00817AA9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1584F" w14:textId="77777777" w:rsidR="00817AA9" w:rsidRDefault="00817AA9" w:rsidP="00817AA9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5BA12" w14:textId="77777777" w:rsidR="00817AA9" w:rsidRDefault="00817AA9" w:rsidP="00817AA9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817AA9" w14:paraId="02108468" w14:textId="77777777" w:rsidTr="00817AA9"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4A8A4" w14:textId="288E442A" w:rsidR="00817AA9" w:rsidRDefault="00817AA9" w:rsidP="00817AA9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Deser 250 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52AE" w14:textId="03A52BFE" w:rsidR="00817AA9" w:rsidRDefault="00817AA9" w:rsidP="00817AA9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BCBE" w14:textId="384104CF" w:rsidR="00817AA9" w:rsidRPr="007B4A8E" w:rsidRDefault="00817AA9" w:rsidP="00817AA9">
            <w:pPr>
              <w:pStyle w:val="Normalny1"/>
              <w:snapToGrid w:val="0"/>
              <w:jc w:val="center"/>
              <w:rPr>
                <w:rFonts w:cs="Times New Roman"/>
                <w:color w:val="FF0000"/>
                <w:sz w:val="22"/>
                <w:szCs w:val="22"/>
              </w:rPr>
            </w:pPr>
            <w:r>
              <w:rPr>
                <w:rFonts w:cs="Times New Roman"/>
                <w:color w:val="FF0000"/>
                <w:sz w:val="22"/>
                <w:szCs w:val="22"/>
              </w:rPr>
              <w:t>0</w:t>
            </w:r>
            <w:r w:rsidRPr="007B4A8E">
              <w:rPr>
                <w:rFonts w:cs="Times New Roman"/>
                <w:color w:val="FF0000"/>
                <w:sz w:val="22"/>
                <w:szCs w:val="22"/>
              </w:rPr>
              <w:t xml:space="preserve">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8B591" w14:textId="77777777" w:rsidR="00817AA9" w:rsidRDefault="00817AA9" w:rsidP="00817AA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4EC6" w14:textId="77777777" w:rsidR="00817AA9" w:rsidRDefault="00817AA9" w:rsidP="00817AA9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CC644" w14:textId="77777777" w:rsidR="00817AA9" w:rsidRDefault="00817AA9" w:rsidP="00817AA9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EEB5A" w14:textId="77777777" w:rsidR="00817AA9" w:rsidRDefault="00817AA9" w:rsidP="00817AA9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7D4EE" w14:textId="77777777" w:rsidR="00817AA9" w:rsidRDefault="00817AA9" w:rsidP="00817AA9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  <w:tr w:rsidR="00817AA9" w14:paraId="3C90B0A6" w14:textId="77777777" w:rsidTr="00817AA9"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6A73E" w14:textId="74D9D9B2" w:rsidR="00817AA9" w:rsidRDefault="00817AA9" w:rsidP="00817AA9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Obiadek 250 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ADB02" w14:textId="72956DFC" w:rsidR="00817AA9" w:rsidRDefault="00817AA9" w:rsidP="00817AA9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0C3E0" w14:textId="2097A0A8" w:rsidR="00817AA9" w:rsidRPr="007B4A8E" w:rsidRDefault="00817AA9" w:rsidP="00817AA9">
            <w:pPr>
              <w:pStyle w:val="Normalny1"/>
              <w:snapToGrid w:val="0"/>
              <w:jc w:val="center"/>
              <w:rPr>
                <w:rFonts w:cs="Times New Roman"/>
                <w:color w:val="FF0000"/>
                <w:sz w:val="22"/>
                <w:szCs w:val="22"/>
              </w:rPr>
            </w:pPr>
            <w:r>
              <w:rPr>
                <w:rFonts w:cs="Times New Roman"/>
                <w:color w:val="FF0000"/>
                <w:sz w:val="22"/>
                <w:szCs w:val="22"/>
              </w:rPr>
              <w:t>0</w:t>
            </w:r>
            <w:r w:rsidRPr="007B4A8E">
              <w:rPr>
                <w:rFonts w:cs="Times New Roman"/>
                <w:color w:val="FF0000"/>
                <w:sz w:val="22"/>
                <w:szCs w:val="22"/>
              </w:rPr>
              <w:t xml:space="preserve"> 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754A5" w14:textId="77777777" w:rsidR="00817AA9" w:rsidRDefault="00817AA9" w:rsidP="00817AA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29D7" w14:textId="77777777" w:rsidR="00817AA9" w:rsidRDefault="00817AA9" w:rsidP="00817AA9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CE628" w14:textId="77777777" w:rsidR="00817AA9" w:rsidRDefault="00817AA9" w:rsidP="00817AA9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6908E" w14:textId="77777777" w:rsidR="00817AA9" w:rsidRDefault="00817AA9" w:rsidP="00817AA9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7385" w14:textId="77777777" w:rsidR="00817AA9" w:rsidRDefault="00817AA9" w:rsidP="00817AA9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</w:p>
        </w:tc>
      </w:tr>
    </w:tbl>
    <w:p w14:paraId="7EDF9EBC" w14:textId="63D9853C" w:rsidR="00DF4C22" w:rsidRDefault="00DF4C22" w:rsidP="0065039D">
      <w:pPr>
        <w:pStyle w:val="Akapitzlist"/>
        <w:spacing w:line="276" w:lineRule="auto"/>
        <w:ind w:left="0"/>
        <w:jc w:val="both"/>
        <w:rPr>
          <w:color w:val="FF0000"/>
          <w:sz w:val="22"/>
          <w:szCs w:val="22"/>
        </w:rPr>
      </w:pPr>
    </w:p>
    <w:p w14:paraId="2AD94137" w14:textId="77777777" w:rsidR="00DF4C22" w:rsidRDefault="00DF4C22" w:rsidP="00083C80">
      <w:pPr>
        <w:pStyle w:val="Akapitzlist"/>
        <w:spacing w:line="276" w:lineRule="auto"/>
        <w:ind w:left="1080"/>
        <w:jc w:val="both"/>
        <w:rPr>
          <w:color w:val="FF0000"/>
          <w:sz w:val="22"/>
          <w:szCs w:val="22"/>
        </w:rPr>
      </w:pPr>
    </w:p>
    <w:p w14:paraId="3D0B8F60" w14:textId="3682B7A6" w:rsidR="00083C80" w:rsidRDefault="00083C80" w:rsidP="00083C80">
      <w:pPr>
        <w:pStyle w:val="Akapitzlist"/>
        <w:numPr>
          <w:ilvl w:val="0"/>
          <w:numId w:val="6"/>
        </w:numPr>
        <w:spacing w:line="276" w:lineRule="auto"/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ZAPASY Żywnościowe</w:t>
      </w:r>
      <w:r w:rsidR="0065039D">
        <w:rPr>
          <w:color w:val="FF0000"/>
          <w:sz w:val="22"/>
          <w:szCs w:val="22"/>
        </w:rPr>
        <w:t xml:space="preserve"> – (należy wycenić)</w:t>
      </w:r>
      <w:r w:rsidR="00547214">
        <w:rPr>
          <w:color w:val="FF0000"/>
          <w:sz w:val="22"/>
          <w:szCs w:val="22"/>
        </w:rPr>
        <w:t xml:space="preserve"> podana ilość ma charakter szacunkowy. </w:t>
      </w:r>
    </w:p>
    <w:tbl>
      <w:tblPr>
        <w:tblW w:w="9210" w:type="dxa"/>
        <w:tblInd w:w="-1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852"/>
        <w:gridCol w:w="708"/>
        <w:gridCol w:w="851"/>
        <w:gridCol w:w="708"/>
        <w:gridCol w:w="1133"/>
        <w:gridCol w:w="850"/>
        <w:gridCol w:w="851"/>
        <w:gridCol w:w="1133"/>
        <w:gridCol w:w="1274"/>
      </w:tblGrid>
      <w:tr w:rsidR="00083C80" w14:paraId="20AB1C64" w14:textId="77777777" w:rsidTr="007B4A8E"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F882C0A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Produkt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60E777E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 1 miesiąc ilość sztuk/g/ porcja /opakowanie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40AD9FE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 1 rok ilość sztuk/g/ porcja /opakowanie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F59A81B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Cena netto za 1        </w:t>
            </w:r>
            <w:r>
              <w:rPr>
                <w:sz w:val="16"/>
                <w:szCs w:val="16"/>
              </w:rPr>
              <w:t>sztuk/ g/ porcja</w:t>
            </w:r>
          </w:p>
          <w:p w14:paraId="2D9314E9" w14:textId="77777777" w:rsidR="00083C80" w:rsidRDefault="00083C80">
            <w:pPr>
              <w:pStyle w:val="TableContents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 ( kol. 2)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960748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Stawka VAT</w:t>
            </w:r>
          </w:p>
          <w:p w14:paraId="5CA250C9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A022422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Cena brutto za 1        </w:t>
            </w:r>
            <w:r>
              <w:rPr>
                <w:sz w:val="16"/>
                <w:szCs w:val="16"/>
              </w:rPr>
              <w:t>sztuk/ g/ porcja</w:t>
            </w:r>
          </w:p>
          <w:p w14:paraId="1F310285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 (suma kol. 4 x stawka VAT)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63A7DCF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netto za 1 miesiąc (kol. 3 x 5 na miesiąc)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CF951B3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>Cena brutto za 1 miesiąc (kol. 6 x 3 na miesiąc)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C048A0" w14:textId="118AEBBB" w:rsidR="00083C80" w:rsidRDefault="00083C80">
            <w:pPr>
              <w:pStyle w:val="Zawartotabeli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Wartość netto za </w:t>
            </w:r>
            <w:r w:rsidR="0065039D"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miesięcy</w:t>
            </w:r>
          </w:p>
          <w:p w14:paraId="02AEDAB3" w14:textId="51109A0A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7 x </w:t>
            </w:r>
            <w:r w:rsidR="0065039D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miesiące)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908BDD4" w14:textId="29372641" w:rsidR="00083C80" w:rsidRDefault="00083C80">
            <w:pPr>
              <w:pStyle w:val="Zawartotabeli"/>
              <w:rPr>
                <w:rFonts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Times New Roman"/>
                <w:b/>
                <w:bCs/>
                <w:sz w:val="18"/>
                <w:szCs w:val="18"/>
              </w:rPr>
              <w:t xml:space="preserve">Wartość brutto za </w:t>
            </w:r>
            <w:r w:rsidR="0065039D">
              <w:rPr>
                <w:rFonts w:cs="Times New Roman"/>
                <w:b/>
                <w:bCs/>
                <w:sz w:val="18"/>
                <w:szCs w:val="18"/>
              </w:rPr>
              <w:t>36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miesięcy</w:t>
            </w:r>
          </w:p>
          <w:p w14:paraId="2F67155B" w14:textId="4DBF0DF2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(kol 8 x </w:t>
            </w:r>
            <w:r w:rsidR="0065039D"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>36</w:t>
            </w:r>
            <w:r>
              <w:rPr>
                <w:rFonts w:cs="Times New Roman"/>
                <w:b/>
                <w:bCs/>
                <w:i/>
                <w:iCs/>
                <w:sz w:val="18"/>
                <w:szCs w:val="18"/>
              </w:rPr>
              <w:t xml:space="preserve"> miesięcy)</w:t>
            </w:r>
          </w:p>
        </w:tc>
      </w:tr>
      <w:tr w:rsidR="00083C80" w14:paraId="6348C34F" w14:textId="77777777" w:rsidTr="007B4A8E"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F6CF8D6" w14:textId="77777777" w:rsidR="00083C80" w:rsidRDefault="00083C80">
            <w:pPr>
              <w:pStyle w:val="TableContents"/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2931D64" w14:textId="77777777" w:rsidR="00083C80" w:rsidRDefault="00083C80">
            <w:pPr>
              <w:pStyle w:val="TableContents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0DB8037" w14:textId="77777777" w:rsidR="00083C80" w:rsidRDefault="00083C80">
            <w:pPr>
              <w:pStyle w:val="TableContents"/>
              <w:jc w:val="center"/>
              <w:rPr>
                <w:sz w:val="16"/>
                <w:szCs w:val="16"/>
              </w:rPr>
            </w:pPr>
            <w:r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FD26D42" w14:textId="77777777" w:rsidR="00083C80" w:rsidRDefault="00083C80">
            <w:pPr>
              <w:pStyle w:val="TableContents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6B66E6B" w14:textId="77777777" w:rsidR="00083C80" w:rsidRDefault="00083C80">
            <w:pPr>
              <w:pStyle w:val="TableContents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FB6D8DC" w14:textId="77777777" w:rsidR="00083C80" w:rsidRDefault="00083C80">
            <w:pPr>
              <w:pStyle w:val="TableContents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4AA4F89" w14:textId="77777777" w:rsidR="00083C80" w:rsidRDefault="00083C80">
            <w:pPr>
              <w:pStyle w:val="TableContents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4B9E58D" w14:textId="77777777" w:rsidR="00083C80" w:rsidRDefault="00083C80">
            <w:pPr>
              <w:pStyle w:val="TableContents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8</w:t>
            </w: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A8478F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9</w:t>
            </w: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4CE2406" w14:textId="77777777" w:rsidR="00083C80" w:rsidRDefault="00083C80">
            <w:pPr>
              <w:pStyle w:val="Zawartotabeli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10</w:t>
            </w:r>
          </w:p>
        </w:tc>
      </w:tr>
      <w:tr w:rsidR="00083C80" w14:paraId="3122F066" w14:textId="77777777" w:rsidTr="007B4A8E"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799253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Kleik ryżowy błyskawiczny dla niemowląt po 4 miesiącu życia</w:t>
            </w:r>
          </w:p>
          <w:p w14:paraId="47EF782E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Min. 160   g</w:t>
            </w:r>
          </w:p>
        </w:tc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8E26AA1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1218E3D" w14:textId="030C9158" w:rsidR="00083C80" w:rsidRDefault="007B4A8E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 </w:t>
            </w:r>
            <w:r w:rsidR="00083C80">
              <w:rPr>
                <w:sz w:val="16"/>
                <w:szCs w:val="16"/>
              </w:rPr>
              <w:t>szt./rok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5A7547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520AB1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7129B3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59AC8A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3D155B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691B34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4556E2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</w:tr>
      <w:tr w:rsidR="00083C80" w14:paraId="1D3600F7" w14:textId="77777777" w:rsidTr="007B4A8E"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46D39CB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Mleko 2 % w kartonie</w:t>
            </w:r>
          </w:p>
          <w:p w14:paraId="0D4EF831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l</w:t>
            </w:r>
          </w:p>
        </w:tc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994224E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2F4CE26" w14:textId="18C30ABB" w:rsidR="00083C80" w:rsidRDefault="007B4A8E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 </w:t>
            </w:r>
            <w:r w:rsidR="00083C80">
              <w:rPr>
                <w:sz w:val="16"/>
                <w:szCs w:val="16"/>
              </w:rPr>
              <w:t>szt./rok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954A0A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46515A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ABBCF2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7C3BD2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0FD210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FA8382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93E7F2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</w:tr>
      <w:tr w:rsidR="00083C80" w14:paraId="5AA0D732" w14:textId="77777777" w:rsidTr="007B4A8E"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BCFB33C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Pieczywo pszenne</w:t>
            </w:r>
          </w:p>
          <w:p w14:paraId="2A1BE4C8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 g</w:t>
            </w:r>
          </w:p>
        </w:tc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B249A49" w14:textId="27AED0D2" w:rsidR="00083C80" w:rsidRDefault="007B4A8E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083C80">
              <w:rPr>
                <w:sz w:val="16"/>
                <w:szCs w:val="16"/>
              </w:rPr>
              <w:t xml:space="preserve"> szt. weki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63F9CE4" w14:textId="788DCDF8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 szt./ rok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729D6A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0DA308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34343C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C4C2D4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732178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D7EC5B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935140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</w:tr>
      <w:tr w:rsidR="00083C80" w14:paraId="675BCA68" w14:textId="77777777" w:rsidTr="007B4A8E"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6C75EC" w14:textId="77777777" w:rsidR="00083C80" w:rsidRDefault="00083C80">
            <w:pPr>
              <w:pStyle w:val="TableContents"/>
              <w:tabs>
                <w:tab w:val="left" w:pos="140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Dżem o obniżonej zawartości cukrów pasteryzowany  truskawkowy/ brzoskwiniowy  o zawartości owoców min.40% , w szklanych słoikach, z dużymi kawałkami owoców, bez konserwantów i sztucznych ulepszaczy smaków</w:t>
            </w:r>
          </w:p>
          <w:p w14:paraId="46F4D9FE" w14:textId="77777777" w:rsidR="00083C80" w:rsidRDefault="00083C80">
            <w:pPr>
              <w:pStyle w:val="TableContents"/>
              <w:tabs>
                <w:tab w:val="left" w:pos="1405"/>
              </w:tabs>
              <w:rPr>
                <w:sz w:val="16"/>
                <w:szCs w:val="16"/>
              </w:rPr>
            </w:pPr>
          </w:p>
          <w:p w14:paraId="3A5BB765" w14:textId="77777777" w:rsidR="00083C80" w:rsidRDefault="00083C80">
            <w:pPr>
              <w:pStyle w:val="TableContents"/>
              <w:tabs>
                <w:tab w:val="left" w:pos="140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Min.280 g</w:t>
            </w:r>
          </w:p>
        </w:tc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B977A86" w14:textId="098A6972" w:rsidR="00083C80" w:rsidRDefault="007B4A8E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5</w:t>
            </w:r>
            <w:r w:rsidR="00083C80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D4468E8" w14:textId="7BB20920" w:rsidR="00083C80" w:rsidRDefault="007B4A8E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  <w:r w:rsidR="00083C80">
              <w:rPr>
                <w:sz w:val="16"/>
                <w:szCs w:val="16"/>
              </w:rPr>
              <w:t xml:space="preserve"> szt./ rok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795A6F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8F191C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C31745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609293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E3E972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7F7E4D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1D192E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</w:tr>
      <w:tr w:rsidR="00083C80" w14:paraId="5FDC8B3F" w14:textId="77777777" w:rsidTr="007B4A8E"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770E9AC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Cukier</w:t>
            </w:r>
          </w:p>
          <w:p w14:paraId="51C148EB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kg</w:t>
            </w:r>
          </w:p>
        </w:tc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F174C9D" w14:textId="1CEC2F91" w:rsidR="00083C80" w:rsidRDefault="00400407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083C80">
              <w:rPr>
                <w:sz w:val="16"/>
                <w:szCs w:val="16"/>
              </w:rPr>
              <w:t xml:space="preserve"> kg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BE31CCB" w14:textId="5FAC4259" w:rsidR="00083C80" w:rsidRDefault="007B4A8E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  <w:r w:rsidR="00083C80">
              <w:rPr>
                <w:sz w:val="16"/>
                <w:szCs w:val="16"/>
              </w:rPr>
              <w:t xml:space="preserve"> kg / rok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D47808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0D8E0A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0F0C3F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55950A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439DC3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0828DD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149D20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</w:tr>
      <w:tr w:rsidR="00083C80" w14:paraId="23A0BEBD" w14:textId="77777777" w:rsidTr="007B4A8E"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AD6D9B0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Masło 82% tłuszczu</w:t>
            </w:r>
          </w:p>
          <w:p w14:paraId="0F69FAB3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 g</w:t>
            </w:r>
          </w:p>
        </w:tc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2A17DD3" w14:textId="77777777" w:rsidR="007B4A8E" w:rsidRDefault="007B4A8E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</w:t>
            </w:r>
            <w:r w:rsidR="00083C80">
              <w:rPr>
                <w:sz w:val="16"/>
                <w:szCs w:val="16"/>
              </w:rPr>
              <w:t xml:space="preserve"> kostki </w:t>
            </w:r>
          </w:p>
          <w:p w14:paraId="6FC35C9F" w14:textId="09371ED2" w:rsidR="00083C80" w:rsidRDefault="007B4A8E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  <w:r w:rsidR="00083C80">
              <w:rPr>
                <w:sz w:val="16"/>
                <w:szCs w:val="16"/>
              </w:rPr>
              <w:t>0 g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4C5376C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 szt./ rok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EC0739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DDD924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E02633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26507D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EA9CB6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8AA8AB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756497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</w:tr>
      <w:tr w:rsidR="00083C80" w14:paraId="07A44513" w14:textId="77777777" w:rsidTr="007B4A8E"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8C20FE1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Zupy do obiadu dieta łatwostrawna</w:t>
            </w:r>
          </w:p>
          <w:p w14:paraId="77E825EB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 ml</w:t>
            </w:r>
          </w:p>
        </w:tc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00399E4" w14:textId="67AF3848" w:rsidR="00083C80" w:rsidRDefault="007B4A8E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 szt. na miesiąc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5337A7F" w14:textId="25025FCF" w:rsidR="00083C80" w:rsidRDefault="007B4A8E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3600</w:t>
            </w:r>
            <w:r w:rsidR="00083C80">
              <w:rPr>
                <w:sz w:val="16"/>
                <w:szCs w:val="16"/>
              </w:rPr>
              <w:t xml:space="preserve"> porcji / rok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EF3C97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F4609F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2B7F97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CA96CD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08133D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D6B9B0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9E8D6C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</w:tr>
      <w:tr w:rsidR="00083C80" w14:paraId="63423898" w14:textId="77777777" w:rsidTr="007B4A8E"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3FA9F67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Barszcz czerwony koncentrat</w:t>
            </w:r>
          </w:p>
          <w:p w14:paraId="00C2006C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butelka min.200 ml</w:t>
            </w:r>
          </w:p>
        </w:tc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D96E615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 butelki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1058BF9" w14:textId="1A890049" w:rsidR="00083C80" w:rsidRDefault="007B4A8E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  <w:r w:rsidR="00083C80">
              <w:rPr>
                <w:sz w:val="16"/>
                <w:szCs w:val="16"/>
              </w:rPr>
              <w:t xml:space="preserve"> szt./ rok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D7945B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632E6E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F8F91C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79596A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67F61D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597404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C4857F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</w:tr>
      <w:tr w:rsidR="00083C80" w14:paraId="2044FCAB" w14:textId="77777777" w:rsidTr="007B4A8E"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8208CA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Barszcz czerwony w torebce</w:t>
            </w:r>
          </w:p>
          <w:p w14:paraId="5D982AF6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Min. 40 g</w:t>
            </w:r>
          </w:p>
          <w:p w14:paraId="31B509B1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9419B7A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opakowanie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4F6586F" w14:textId="4CAF5774" w:rsidR="00083C80" w:rsidRDefault="007B4A8E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  <w:r w:rsidR="00083C80">
              <w:rPr>
                <w:sz w:val="16"/>
                <w:szCs w:val="16"/>
              </w:rPr>
              <w:t xml:space="preserve"> op /rok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AB6E3E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B12B25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D1167D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58908E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AE5493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EF860F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F6D48D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</w:tr>
      <w:tr w:rsidR="00083C80" w14:paraId="411A5B92" w14:textId="77777777" w:rsidTr="007B4A8E"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9DDEA0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  <w:p w14:paraId="707263EF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Herbata czarna  expresowa , mieszanka herbat czarnych , min. masa netto 140 g 1 sztuki torebki  herbaty</w:t>
            </w:r>
          </w:p>
          <w:p w14:paraId="6F70B06C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Op. a 100 szt torebek /</w:t>
            </w:r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14:paraId="512D0EF4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opakowanie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8A379E3" w14:textId="5971F8F9" w:rsidR="00083C80" w:rsidRDefault="007B4A8E">
            <w:pPr>
              <w:pStyle w:val="TableContent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  <w:r w:rsidR="00083C80">
              <w:rPr>
                <w:sz w:val="16"/>
                <w:szCs w:val="16"/>
              </w:rPr>
              <w:t xml:space="preserve"> opakowań /r</w:t>
            </w:r>
            <w:r w:rsidR="00534DC4">
              <w:rPr>
                <w:sz w:val="16"/>
                <w:szCs w:val="16"/>
              </w:rPr>
              <w:t>o</w:t>
            </w:r>
            <w:r w:rsidR="00083C80">
              <w:rPr>
                <w:sz w:val="16"/>
                <w:szCs w:val="16"/>
              </w:rPr>
              <w:t>k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287CBBC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9FD611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4E4442A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14:paraId="4417A7A5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A873B1C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14:paraId="10F376AB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1C3B43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</w:tr>
      <w:tr w:rsidR="00083C80" w14:paraId="5BD2041C" w14:textId="77777777" w:rsidTr="007B4A8E">
        <w:tc>
          <w:tcPr>
            <w:tcW w:w="5952" w:type="dxa"/>
            <w:gridSpan w:val="7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B37CEE6" w14:textId="77777777" w:rsidR="00083C80" w:rsidRDefault="00083C80">
            <w:pPr>
              <w:pStyle w:val="TableContents"/>
              <w:jc w:val="right"/>
              <w:rPr>
                <w:sz w:val="16"/>
                <w:szCs w:val="16"/>
              </w:rPr>
            </w:pPr>
            <w:r>
              <w:rPr>
                <w:rFonts w:cs="Times New Roman"/>
                <w:sz w:val="22"/>
                <w:szCs w:val="22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0925C0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54F9E235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67F295" w14:textId="77777777" w:rsidR="00083C80" w:rsidRDefault="00083C80">
            <w:pPr>
              <w:pStyle w:val="TableContents"/>
              <w:rPr>
                <w:sz w:val="16"/>
                <w:szCs w:val="16"/>
              </w:rPr>
            </w:pPr>
          </w:p>
        </w:tc>
      </w:tr>
    </w:tbl>
    <w:p w14:paraId="22F4990A" w14:textId="77777777" w:rsidR="00083C80" w:rsidRDefault="00083C80" w:rsidP="00083C80">
      <w:pPr>
        <w:pStyle w:val="Standard"/>
      </w:pPr>
      <w:r>
        <w:t xml:space="preserve"> </w:t>
      </w:r>
    </w:p>
    <w:p w14:paraId="6CE720BD" w14:textId="77777777" w:rsidR="00083C80" w:rsidRPr="00083C80" w:rsidRDefault="00083C80" w:rsidP="00083C80">
      <w:pPr>
        <w:pStyle w:val="Akapitzlist"/>
        <w:spacing w:before="240" w:line="276" w:lineRule="auto"/>
        <w:ind w:left="284"/>
        <w:jc w:val="both"/>
        <w:rPr>
          <w:sz w:val="22"/>
        </w:rPr>
      </w:pPr>
    </w:p>
    <w:p w14:paraId="0B047995" w14:textId="75B647A3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45B8F782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63FC20C6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5A823102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4F9EF4D7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7ABA5FA6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023B12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44FDED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572598E1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866CC59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1A79C27E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4640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E6324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E4CE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61D6AEC8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71DA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8C31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1312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4DD40F2" w14:textId="456C1115" w:rsidR="00AE68F2" w:rsidRPr="00AE68F2" w:rsidRDefault="00AE68F2" w:rsidP="00AE68F2">
      <w:pPr>
        <w:pStyle w:val="Akapitzlist"/>
        <w:ind w:left="0"/>
        <w:rPr>
          <w:sz w:val="22"/>
          <w:szCs w:val="22"/>
        </w:rPr>
      </w:pPr>
    </w:p>
    <w:p w14:paraId="57113DD5" w14:textId="77777777" w:rsidR="00AE68F2" w:rsidRDefault="00AE68F2" w:rsidP="00AE68F2">
      <w:pPr>
        <w:pStyle w:val="Akapitzlist"/>
        <w:ind w:left="796"/>
        <w:rPr>
          <w:sz w:val="22"/>
          <w:szCs w:val="22"/>
        </w:rPr>
      </w:pPr>
    </w:p>
    <w:p w14:paraId="1220097F" w14:textId="785A480E" w:rsidR="00AE68F2" w:rsidRPr="00C024D2" w:rsidRDefault="00AE68F2" w:rsidP="00AE68F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  <w:szCs w:val="22"/>
        </w:rPr>
        <w:t>adres zakładu w którym będą wykonywane usługi przygotowania posiłków dla zamawiającego</w:t>
      </w:r>
      <w:r w:rsidR="00C024D2">
        <w:rPr>
          <w:sz w:val="22"/>
          <w:szCs w:val="22"/>
        </w:rPr>
        <w:t>:</w:t>
      </w:r>
    </w:p>
    <w:p w14:paraId="3A8B42CA" w14:textId="48DF314E" w:rsidR="00C024D2" w:rsidRDefault="00C024D2" w:rsidP="00C024D2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>dla grupy 1- ………………………………………………</w:t>
      </w:r>
    </w:p>
    <w:p w14:paraId="35735B39" w14:textId="03F05455" w:rsidR="00C024D2" w:rsidRDefault="00C024D2" w:rsidP="00C024D2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>dla grupy 2 - ……………………………………………..</w:t>
      </w:r>
    </w:p>
    <w:p w14:paraId="35DFE525" w14:textId="48A6B754" w:rsidR="00C024D2" w:rsidRPr="00AE68F2" w:rsidRDefault="00C024D2" w:rsidP="00C024D2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>dla grupy 3- ………………………………………………</w:t>
      </w:r>
    </w:p>
    <w:p w14:paraId="03FC08CD" w14:textId="0FF57D00" w:rsidR="00FF57EE" w:rsidRDefault="00C024D2" w:rsidP="00AE68F2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  <w:szCs w:val="22"/>
        </w:rPr>
        <w:t>(należy podać)</w:t>
      </w:r>
      <w:r w:rsidR="00373C35">
        <w:rPr>
          <w:sz w:val="22"/>
        </w:rPr>
        <w:t xml:space="preserve"> </w:t>
      </w:r>
      <w:r w:rsidR="00FF57EE" w:rsidRPr="0097776D">
        <w:rPr>
          <w:sz w:val="22"/>
        </w:rPr>
        <w:t>;</w:t>
      </w:r>
    </w:p>
    <w:p w14:paraId="66C28FFB" w14:textId="015A462D" w:rsidR="00AE68F2" w:rsidRDefault="00AE68F2" w:rsidP="00AE68F2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zapewnimy utrzymanie stanu zatrudnienia, koniecznego do wykonywania ciągłości usługi;</w:t>
      </w:r>
    </w:p>
    <w:p w14:paraId="6DEB107E" w14:textId="77777777" w:rsidR="00906AA9" w:rsidRPr="0097776D" w:rsidRDefault="00906AA9" w:rsidP="00AE68F2">
      <w:pPr>
        <w:pStyle w:val="Akapitzlist"/>
        <w:spacing w:before="120" w:line="276" w:lineRule="auto"/>
        <w:ind w:left="0"/>
        <w:jc w:val="both"/>
        <w:rPr>
          <w:sz w:val="22"/>
        </w:rPr>
      </w:pPr>
    </w:p>
    <w:p w14:paraId="76EA414A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lastRenderedPageBreak/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13D7A328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529ADEF7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1A6894BB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391E8C19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12230C">
        <w:rPr>
          <w:b/>
          <w:sz w:val="22"/>
          <w:szCs w:val="22"/>
          <w:u w:val="single"/>
        </w:rPr>
        <w:t>nie będzie</w:t>
      </w:r>
      <w:r w:rsidRPr="0012230C">
        <w:rPr>
          <w:bCs/>
          <w:sz w:val="22"/>
          <w:szCs w:val="22"/>
          <w:u w:val="single"/>
        </w:rPr>
        <w:t xml:space="preserve"> </w:t>
      </w:r>
      <w:r w:rsidRPr="0012230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12230C" w:rsidRPr="0012230C">
        <w:rPr>
          <w:bCs/>
          <w:sz w:val="22"/>
          <w:szCs w:val="22"/>
        </w:rPr>
        <w:t>dnia 11 marca 2004 r. o podatku od towarów i usług (t.j. Dz.U.2021.0.685)</w:t>
      </w:r>
    </w:p>
    <w:p w14:paraId="63F15D77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9B9BE3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12230C" w:rsidRPr="0012230C">
        <w:rPr>
          <w:bCs/>
          <w:sz w:val="22"/>
          <w:szCs w:val="22"/>
        </w:rPr>
        <w:t>dnia 11 marca 2004 r. o podatku od towarów i usług (t.j. Dz.U.2021.0.685)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6FA44305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B81E6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372D4B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75864D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22B5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5757140F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C0BB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E0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3DB4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1481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4624CE47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979C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1006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99C6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2EB2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0D0A44BA" w14:textId="77777777" w:rsidR="006B646C" w:rsidRPr="00AF4AC3" w:rsidRDefault="006B646C" w:rsidP="006B646C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14:paraId="5DFB3942" w14:textId="77777777" w:rsidR="007D475B" w:rsidRPr="007D475B" w:rsidRDefault="006B646C" w:rsidP="006B646C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PROSIMY</w:t>
      </w:r>
      <w:r w:rsidRPr="007D475B">
        <w:rPr>
          <w:sz w:val="22"/>
          <w:szCs w:val="22"/>
        </w:rPr>
        <w:t xml:space="preserve"> o zwrot pieniędzy wniesionych tytułem wadium na rachunek bankowy o numerze:</w:t>
      </w:r>
      <w:r w:rsidRPr="007D475B">
        <w:rPr>
          <w:b/>
          <w:sz w:val="22"/>
          <w:szCs w:val="22"/>
        </w:rPr>
        <w:t>________________________________________</w:t>
      </w:r>
      <w:r>
        <w:rPr>
          <w:b/>
          <w:sz w:val="22"/>
          <w:szCs w:val="22"/>
        </w:rPr>
        <w:t xml:space="preserve">___________ </w:t>
      </w:r>
      <w:r w:rsidRPr="007D475B"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</w:t>
      </w:r>
      <w:r w:rsidRPr="007D475B">
        <w:rPr>
          <w:b/>
          <w:sz w:val="22"/>
          <w:szCs w:val="22"/>
        </w:rPr>
        <w:t>_______________________________________</w:t>
      </w:r>
      <w:r>
        <w:rPr>
          <w:rStyle w:val="Odwoanieprzypisudolnego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>.</w:t>
      </w:r>
    </w:p>
    <w:p w14:paraId="09D080D5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1EEB156B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33D17454" w14:textId="77777777" w:rsidTr="00DC336F">
        <w:tc>
          <w:tcPr>
            <w:tcW w:w="2551" w:type="dxa"/>
            <w:shd w:val="clear" w:color="auto" w:fill="auto"/>
            <w:vAlign w:val="center"/>
          </w:tcPr>
          <w:p w14:paraId="3BA159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37F4579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16B682C" w14:textId="77777777" w:rsidTr="00DC336F">
        <w:tc>
          <w:tcPr>
            <w:tcW w:w="2551" w:type="dxa"/>
            <w:shd w:val="clear" w:color="auto" w:fill="auto"/>
            <w:vAlign w:val="center"/>
          </w:tcPr>
          <w:p w14:paraId="05689C00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9356B8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5B8C9B5" w14:textId="77777777" w:rsidTr="00DC336F">
        <w:tc>
          <w:tcPr>
            <w:tcW w:w="2551" w:type="dxa"/>
            <w:shd w:val="clear" w:color="auto" w:fill="auto"/>
            <w:vAlign w:val="center"/>
          </w:tcPr>
          <w:p w14:paraId="00882E10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035BD9A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7FB4676" w14:textId="77777777" w:rsidTr="00DC336F">
        <w:tc>
          <w:tcPr>
            <w:tcW w:w="2551" w:type="dxa"/>
            <w:shd w:val="clear" w:color="auto" w:fill="auto"/>
            <w:vAlign w:val="center"/>
          </w:tcPr>
          <w:p w14:paraId="4D1F106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3BC4624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7DCB02B1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70333ACE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7863F070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2D0BDF6A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3B86C08C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3B9588EF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lastRenderedPageBreak/>
        <w:t>___________________________________</w:t>
      </w:r>
    </w:p>
    <w:p w14:paraId="72B31D00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98847" w14:textId="77777777" w:rsidR="00925E27" w:rsidRDefault="00925E27" w:rsidP="00FF57EE">
      <w:r>
        <w:separator/>
      </w:r>
    </w:p>
  </w:endnote>
  <w:endnote w:type="continuationSeparator" w:id="0">
    <w:p w14:paraId="21AEF295" w14:textId="77777777" w:rsidR="00925E27" w:rsidRDefault="00925E27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1C0E2" w14:textId="77777777" w:rsidR="006B646C" w:rsidRDefault="006B64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56689" w14:textId="77777777" w:rsidR="006B646C" w:rsidRDefault="006B646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CC577" w14:textId="77777777" w:rsidR="006B646C" w:rsidRDefault="006B64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BB364" w14:textId="77777777" w:rsidR="00925E27" w:rsidRDefault="00925E27" w:rsidP="00FF57EE">
      <w:r>
        <w:separator/>
      </w:r>
    </w:p>
  </w:footnote>
  <w:footnote w:type="continuationSeparator" w:id="0">
    <w:p w14:paraId="4052CA7C" w14:textId="77777777" w:rsidR="00925E27" w:rsidRDefault="00925E27" w:rsidP="00FF57EE">
      <w:r>
        <w:continuationSeparator/>
      </w:r>
    </w:p>
  </w:footnote>
  <w:footnote w:id="1">
    <w:p w14:paraId="123995FB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463B6C44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70B53B60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73B3C76F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2F6ED60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65FD660C" w14:textId="77777777" w:rsidR="006B646C" w:rsidRDefault="006B646C" w:rsidP="006B646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FB3B0" w14:textId="77777777" w:rsidR="006B646C" w:rsidRDefault="006B64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886A0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6B646C">
      <w:rPr>
        <w:sz w:val="20"/>
        <w:szCs w:val="20"/>
      </w:rPr>
      <w:t>ZP/27/2022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66F73" w14:textId="77777777" w:rsidR="006B646C" w:rsidRDefault="006B64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67228"/>
    <w:multiLevelType w:val="hybridMultilevel"/>
    <w:tmpl w:val="C988052C"/>
    <w:lvl w:ilvl="0" w:tplc="4342ACC6">
      <w:start w:val="1"/>
      <w:numFmt w:val="upp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2A41FE"/>
    <w:multiLevelType w:val="hybridMultilevel"/>
    <w:tmpl w:val="55FC103C"/>
    <w:lvl w:ilvl="0" w:tplc="4342ACC6">
      <w:start w:val="1"/>
      <w:numFmt w:val="upp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7E3D4CE9"/>
    <w:multiLevelType w:val="hybridMultilevel"/>
    <w:tmpl w:val="50646248"/>
    <w:lvl w:ilvl="0" w:tplc="7BCCA3C6">
      <w:start w:val="1"/>
      <w:numFmt w:val="lowerLetter"/>
      <w:lvlText w:val="%1)"/>
      <w:lvlJc w:val="left"/>
      <w:pPr>
        <w:ind w:left="796" w:hanging="360"/>
      </w:pPr>
    </w:lvl>
    <w:lvl w:ilvl="1" w:tplc="04150019">
      <w:start w:val="1"/>
      <w:numFmt w:val="lowerLetter"/>
      <w:lvlText w:val="%2."/>
      <w:lvlJc w:val="left"/>
      <w:pPr>
        <w:ind w:left="1516" w:hanging="360"/>
      </w:pPr>
    </w:lvl>
    <w:lvl w:ilvl="2" w:tplc="0415001B">
      <w:start w:val="1"/>
      <w:numFmt w:val="lowerRoman"/>
      <w:lvlText w:val="%3."/>
      <w:lvlJc w:val="right"/>
      <w:pPr>
        <w:ind w:left="2236" w:hanging="180"/>
      </w:pPr>
    </w:lvl>
    <w:lvl w:ilvl="3" w:tplc="0415000F">
      <w:start w:val="1"/>
      <w:numFmt w:val="decimal"/>
      <w:lvlText w:val="%4."/>
      <w:lvlJc w:val="left"/>
      <w:pPr>
        <w:ind w:left="2956" w:hanging="360"/>
      </w:pPr>
    </w:lvl>
    <w:lvl w:ilvl="4" w:tplc="04150019">
      <w:start w:val="1"/>
      <w:numFmt w:val="lowerLetter"/>
      <w:lvlText w:val="%5."/>
      <w:lvlJc w:val="left"/>
      <w:pPr>
        <w:ind w:left="3676" w:hanging="360"/>
      </w:pPr>
    </w:lvl>
    <w:lvl w:ilvl="5" w:tplc="0415001B">
      <w:start w:val="1"/>
      <w:numFmt w:val="lowerRoman"/>
      <w:lvlText w:val="%6."/>
      <w:lvlJc w:val="right"/>
      <w:pPr>
        <w:ind w:left="4396" w:hanging="180"/>
      </w:pPr>
    </w:lvl>
    <w:lvl w:ilvl="6" w:tplc="0415000F">
      <w:start w:val="1"/>
      <w:numFmt w:val="decimal"/>
      <w:lvlText w:val="%7."/>
      <w:lvlJc w:val="left"/>
      <w:pPr>
        <w:ind w:left="5116" w:hanging="360"/>
      </w:pPr>
    </w:lvl>
    <w:lvl w:ilvl="7" w:tplc="04150019">
      <w:start w:val="1"/>
      <w:numFmt w:val="lowerLetter"/>
      <w:lvlText w:val="%8."/>
      <w:lvlJc w:val="left"/>
      <w:pPr>
        <w:ind w:left="5836" w:hanging="360"/>
      </w:pPr>
    </w:lvl>
    <w:lvl w:ilvl="8" w:tplc="0415001B">
      <w:start w:val="1"/>
      <w:numFmt w:val="lowerRoman"/>
      <w:lvlText w:val="%9."/>
      <w:lvlJc w:val="right"/>
      <w:pPr>
        <w:ind w:left="6556" w:hanging="180"/>
      </w:pPr>
    </w:lvl>
  </w:abstractNum>
  <w:num w:numId="1" w16cid:durableId="673843010">
    <w:abstractNumId w:val="4"/>
  </w:num>
  <w:num w:numId="2" w16cid:durableId="403340024">
    <w:abstractNumId w:val="2"/>
  </w:num>
  <w:num w:numId="3" w16cid:durableId="1212111081">
    <w:abstractNumId w:val="3"/>
  </w:num>
  <w:num w:numId="4" w16cid:durableId="967319150">
    <w:abstractNumId w:val="5"/>
  </w:num>
  <w:num w:numId="5" w16cid:durableId="1222252415">
    <w:abstractNumId w:val="4"/>
  </w:num>
  <w:num w:numId="6" w16cid:durableId="13286348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853282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759720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BEF"/>
    <w:rsid w:val="0002578D"/>
    <w:rsid w:val="00083C80"/>
    <w:rsid w:val="001063D3"/>
    <w:rsid w:val="0012230C"/>
    <w:rsid w:val="001C7D84"/>
    <w:rsid w:val="002214DB"/>
    <w:rsid w:val="00267D1F"/>
    <w:rsid w:val="002B2391"/>
    <w:rsid w:val="002D6BEF"/>
    <w:rsid w:val="002E612D"/>
    <w:rsid w:val="003355F1"/>
    <w:rsid w:val="00373C35"/>
    <w:rsid w:val="003B769C"/>
    <w:rsid w:val="00400407"/>
    <w:rsid w:val="004B36E2"/>
    <w:rsid w:val="004D5A42"/>
    <w:rsid w:val="0050413D"/>
    <w:rsid w:val="00525EFF"/>
    <w:rsid w:val="00534DC4"/>
    <w:rsid w:val="00547214"/>
    <w:rsid w:val="005844F6"/>
    <w:rsid w:val="005D4F8B"/>
    <w:rsid w:val="005F6F5F"/>
    <w:rsid w:val="0065039D"/>
    <w:rsid w:val="006B63D6"/>
    <w:rsid w:val="006B646C"/>
    <w:rsid w:val="006C641D"/>
    <w:rsid w:val="006D09E0"/>
    <w:rsid w:val="006F369D"/>
    <w:rsid w:val="00702E10"/>
    <w:rsid w:val="007B4A8E"/>
    <w:rsid w:val="007D475B"/>
    <w:rsid w:val="007E331F"/>
    <w:rsid w:val="007F3E87"/>
    <w:rsid w:val="007F620E"/>
    <w:rsid w:val="00817AA9"/>
    <w:rsid w:val="008F4457"/>
    <w:rsid w:val="00906AA9"/>
    <w:rsid w:val="00925E27"/>
    <w:rsid w:val="009312B4"/>
    <w:rsid w:val="0097776D"/>
    <w:rsid w:val="00983D1D"/>
    <w:rsid w:val="009D75A8"/>
    <w:rsid w:val="00A50E18"/>
    <w:rsid w:val="00AA39D6"/>
    <w:rsid w:val="00AE2ACB"/>
    <w:rsid w:val="00AE68F2"/>
    <w:rsid w:val="00AF4AC3"/>
    <w:rsid w:val="00B47637"/>
    <w:rsid w:val="00B9086B"/>
    <w:rsid w:val="00BC4F99"/>
    <w:rsid w:val="00C024D2"/>
    <w:rsid w:val="00C22F7D"/>
    <w:rsid w:val="00CE3AE6"/>
    <w:rsid w:val="00D554C7"/>
    <w:rsid w:val="00DC336F"/>
    <w:rsid w:val="00DF4C22"/>
    <w:rsid w:val="00E1735C"/>
    <w:rsid w:val="00F134D5"/>
    <w:rsid w:val="00F31EAC"/>
    <w:rsid w:val="00FC4F01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5A15C1"/>
  <w15:chartTrackingRefBased/>
  <w15:docId w15:val="{2E90ECD5-3983-42AE-8756-00C4C5F91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083C80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083C80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083C8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083C80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1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7</Pages>
  <Words>1567</Words>
  <Characters>9404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cp:lastPrinted>2022-09-12T10:14:00Z</cp:lastPrinted>
  <dcterms:created xsi:type="dcterms:W3CDTF">2022-10-19T10:46:00Z</dcterms:created>
  <dcterms:modified xsi:type="dcterms:W3CDTF">2022-10-19T11:33:00Z</dcterms:modified>
</cp:coreProperties>
</file>