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3FBD7" w14:textId="7A477AAD" w:rsidR="00BD3991" w:rsidRPr="00CB743E" w:rsidRDefault="00EE20DA" w:rsidP="00505F02">
      <w:pPr>
        <w:rPr>
          <w:rFonts w:ascii="Arial" w:hAnsi="Arial" w:cs="Arial"/>
          <w:sz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44305C4" wp14:editId="19E17B64">
                <wp:simplePos x="0" y="0"/>
                <wp:positionH relativeFrom="column">
                  <wp:posOffset>3086100</wp:posOffset>
                </wp:positionH>
                <wp:positionV relativeFrom="paragraph">
                  <wp:posOffset>-949960</wp:posOffset>
                </wp:positionV>
                <wp:extent cx="2628900" cy="7924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EEB54C" w14:textId="77777777" w:rsidR="00805818" w:rsidRDefault="00805818" w:rsidP="00A22DE3">
                            <w:pPr>
                              <w:spacing w:before="120"/>
                              <w:ind w:right="-114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4AE0245" w14:textId="77777777" w:rsidR="00805818" w:rsidRDefault="00805818" w:rsidP="00505F02">
                            <w:pPr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0299ECDC" w14:textId="77777777" w:rsidR="00805818" w:rsidRPr="005D2832" w:rsidRDefault="00805818" w:rsidP="00505F02">
                            <w:pPr>
                              <w:ind w:right="-114"/>
                              <w:jc w:val="right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760B1A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Załącznik nr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4305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3pt;margin-top:-74.8pt;width:207pt;height:62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" filled="f" stroked="f">
                <v:textbox>
                  <w:txbxContent>
                    <w:p w14:paraId="54EEB54C" w14:textId="77777777" w:rsidR="00805818" w:rsidRDefault="00805818" w:rsidP="00A22DE3">
                      <w:pPr>
                        <w:spacing w:before="120"/>
                        <w:ind w:right="-114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4AE0245" w14:textId="77777777" w:rsidR="00805818" w:rsidRDefault="00805818" w:rsidP="00505F02">
                      <w:pPr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0299ECDC" w14:textId="77777777" w:rsidR="00805818" w:rsidRPr="005D2832" w:rsidRDefault="00805818" w:rsidP="00505F02">
                      <w:pPr>
                        <w:ind w:right="-114"/>
                        <w:jc w:val="right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 w:rsidRPr="00760B1A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Załącznik nr 1</w:t>
                      </w:r>
                    </w:p>
                  </w:txbxContent>
                </v:textbox>
              </v:shape>
            </w:pict>
          </mc:Fallback>
        </mc:AlternateContent>
      </w:r>
    </w:p>
    <w:p w14:paraId="314158FF" w14:textId="77777777" w:rsidR="00BD3991" w:rsidRPr="00CB743E" w:rsidRDefault="00BD3991" w:rsidP="00BD3991">
      <w:pPr>
        <w:pStyle w:val="Nagwek1"/>
        <w:rPr>
          <w:rFonts w:cs="Arial"/>
          <w:sz w:val="19"/>
        </w:rPr>
      </w:pPr>
    </w:p>
    <w:p w14:paraId="33000C13" w14:textId="77777777" w:rsidR="00BD3991" w:rsidRPr="00CB743E" w:rsidRDefault="00207A63" w:rsidP="005D2B01">
      <w:pPr>
        <w:pStyle w:val="Nagwek1"/>
        <w:spacing w:before="60" w:line="276" w:lineRule="auto"/>
        <w:jc w:val="both"/>
        <w:rPr>
          <w:rFonts w:cs="Arial"/>
          <w:sz w:val="19"/>
        </w:rPr>
      </w:pPr>
      <w:r w:rsidRPr="00CB743E">
        <w:rPr>
          <w:rFonts w:cs="Arial"/>
          <w:sz w:val="19"/>
        </w:rPr>
        <w:t>PROTOKÓŁ POSTĘPOWANIA</w:t>
      </w:r>
      <w:r w:rsidR="005D2B01">
        <w:rPr>
          <w:rFonts w:cs="Arial"/>
          <w:sz w:val="19"/>
        </w:rPr>
        <w:t xml:space="preserve"> </w:t>
      </w:r>
      <w:r w:rsidRPr="00CB743E">
        <w:rPr>
          <w:rFonts w:cs="Arial"/>
          <w:sz w:val="19"/>
        </w:rPr>
        <w:t>W TRYBIE PRZETARGU NIEOGRANICZONEGO</w:t>
      </w:r>
    </w:p>
    <w:p w14:paraId="23DBFBC9" w14:textId="77777777" w:rsidR="00BD3991" w:rsidRPr="00CB743E" w:rsidRDefault="00BD3991" w:rsidP="00BD3991">
      <w:pPr>
        <w:jc w:val="both"/>
        <w:rPr>
          <w:rFonts w:ascii="Arial" w:hAnsi="Arial" w:cs="Arial"/>
          <w:b/>
          <w:sz w:val="19"/>
        </w:rPr>
      </w:pPr>
    </w:p>
    <w:p w14:paraId="4957216A" w14:textId="77777777" w:rsidR="00207A63" w:rsidRPr="00A22DE3" w:rsidRDefault="00207A63" w:rsidP="0071255F">
      <w:pPr>
        <w:spacing w:line="360" w:lineRule="auto"/>
        <w:jc w:val="both"/>
        <w:rPr>
          <w:rFonts w:ascii="Arial" w:hAnsi="Arial" w:cs="Arial"/>
          <w:b/>
        </w:rPr>
      </w:pPr>
      <w:r w:rsidRPr="00A22DE3">
        <w:rPr>
          <w:rFonts w:ascii="Arial" w:hAnsi="Arial" w:cs="Arial"/>
          <w:b/>
        </w:rPr>
        <w:t>Protokół dotyczy:</w:t>
      </w:r>
    </w:p>
    <w:p w14:paraId="2EA9BFB8" w14:textId="77777777" w:rsidR="00CC0D00" w:rsidRPr="00CB743E" w:rsidRDefault="00966E4A" w:rsidP="00D71CDA">
      <w:pPr>
        <w:spacing w:after="40"/>
        <w:jc w:val="both"/>
        <w:rPr>
          <w:rFonts w:ascii="Arial" w:hAnsi="Arial" w:cs="Arial"/>
          <w:b/>
          <w:sz w:val="19"/>
        </w:rPr>
      </w:pPr>
      <w:r>
        <w:rPr>
          <w:rFonts w:ascii="Arial" w:hAnsi="Arial" w:cs="Arial"/>
          <w:sz w:val="19"/>
          <w:szCs w:val="19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0" w:name="Wybór67"/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000000">
        <w:rPr>
          <w:rFonts w:ascii="Arial" w:hAnsi="Arial" w:cs="Arial"/>
          <w:sz w:val="19"/>
          <w:szCs w:val="19"/>
        </w:rPr>
      </w:r>
      <w:r w:rsidR="00000000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bookmarkEnd w:id="0"/>
      <w:r w:rsidR="00C16020">
        <w:rPr>
          <w:rFonts w:ascii="Arial" w:hAnsi="Arial" w:cs="Arial"/>
          <w:sz w:val="19"/>
          <w:szCs w:val="19"/>
        </w:rPr>
        <w:t xml:space="preserve"> </w:t>
      </w:r>
      <w:r w:rsidR="00207A63" w:rsidRPr="00CB743E">
        <w:rPr>
          <w:rFonts w:ascii="Arial" w:hAnsi="Arial" w:cs="Arial"/>
          <w:b/>
          <w:sz w:val="19"/>
        </w:rPr>
        <w:t>zamówienia publicznego</w:t>
      </w:r>
    </w:p>
    <w:p w14:paraId="412CB203" w14:textId="77777777" w:rsidR="00BD3991" w:rsidRPr="008B78A8" w:rsidRDefault="00966E4A" w:rsidP="008B78A8">
      <w:pPr>
        <w:spacing w:after="240"/>
        <w:jc w:val="both"/>
        <w:rPr>
          <w:rFonts w:ascii="Arial" w:hAnsi="Arial" w:cs="Arial"/>
          <w:b/>
          <w:sz w:val="19"/>
        </w:rPr>
      </w:pPr>
      <w:r>
        <w:rPr>
          <w:rFonts w:ascii="Arial" w:hAnsi="Arial" w:cs="Arial"/>
          <w:sz w:val="19"/>
          <w:szCs w:val="19"/>
        </w:rPr>
        <w:fldChar w:fldCharType="begin">
          <w:ffData>
            <w:name w:val="Wybór6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Wybór68"/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000000">
        <w:rPr>
          <w:rFonts w:ascii="Arial" w:hAnsi="Arial" w:cs="Arial"/>
          <w:sz w:val="19"/>
          <w:szCs w:val="19"/>
        </w:rPr>
      </w:r>
      <w:r w:rsidR="00000000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bookmarkEnd w:id="1"/>
      <w:r w:rsidR="00C16020">
        <w:rPr>
          <w:rFonts w:ascii="Arial" w:hAnsi="Arial" w:cs="Arial"/>
          <w:sz w:val="19"/>
          <w:szCs w:val="19"/>
        </w:rPr>
        <w:t xml:space="preserve"> </w:t>
      </w:r>
      <w:r w:rsidR="00207A63" w:rsidRPr="00CB743E">
        <w:rPr>
          <w:rFonts w:ascii="Arial" w:hAnsi="Arial" w:cs="Arial"/>
          <w:b/>
          <w:sz w:val="19"/>
        </w:rPr>
        <w:t>umowy ramowej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647"/>
      </w:tblGrid>
      <w:tr w:rsidR="008B78A8" w:rsidRPr="000C2373" w14:paraId="6C5ADABF" w14:textId="77777777" w:rsidTr="008B78A8">
        <w:trPr>
          <w:trHeight w:val="2627"/>
        </w:trPr>
        <w:tc>
          <w:tcPr>
            <w:tcW w:w="567" w:type="dxa"/>
          </w:tcPr>
          <w:p w14:paraId="6AB5F175" w14:textId="77777777" w:rsidR="008B78A8" w:rsidRPr="00CB743E" w:rsidRDefault="008B78A8" w:rsidP="00A22DE3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 w:rsidRPr="00591FB0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  <w:sz w:val="19"/>
                <w:szCs w:val="19"/>
              </w:rPr>
              <w:t>.</w:t>
            </w:r>
          </w:p>
        </w:tc>
        <w:tc>
          <w:tcPr>
            <w:tcW w:w="8647" w:type="dxa"/>
          </w:tcPr>
          <w:p w14:paraId="60FD0392" w14:textId="77777777" w:rsidR="008B78A8" w:rsidRPr="00591FB0" w:rsidRDefault="008B78A8" w:rsidP="00E976F6">
            <w:pPr>
              <w:pStyle w:val="Nagwek1"/>
              <w:spacing w:before="80" w:after="120"/>
              <w:rPr>
                <w:rFonts w:cs="Arial"/>
              </w:rPr>
            </w:pPr>
            <w:r w:rsidRPr="00591FB0">
              <w:rPr>
                <w:rFonts w:cs="Arial"/>
              </w:rPr>
              <w:t>Zamawiający</w:t>
            </w:r>
          </w:p>
          <w:p w14:paraId="657EF1B8" w14:textId="77777777" w:rsidR="00A01164" w:rsidRDefault="00A22DE3" w:rsidP="00A01164">
            <w:pPr>
              <w:spacing w:after="60"/>
              <w:ind w:right="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22DE3">
              <w:rPr>
                <w:rFonts w:ascii="Arial" w:hAnsi="Arial" w:cs="Arial"/>
                <w:sz w:val="18"/>
                <w:szCs w:val="18"/>
              </w:rPr>
              <w:t>Pełna nazwa zamawiającego/zamawiających wspólnie przeprowadzających postępowanie, w tym zamawiających z innych państw członkowskich Unii Europejskiej</w:t>
            </w:r>
            <w:r w:rsidR="00A01164" w:rsidRPr="005D2B01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520C1F72" w14:textId="77777777" w:rsidR="00A01164" w:rsidRPr="00C40023" w:rsidRDefault="00966E4A" w:rsidP="00A01164">
            <w:pPr>
              <w:spacing w:after="60"/>
              <w:ind w:right="289"/>
              <w:rPr>
                <w:rFonts w:ascii="Arial" w:hAnsi="Arial" w:cs="Arial"/>
                <w:b/>
                <w:sz w:val="18"/>
                <w:szCs w:val="18"/>
              </w:rPr>
            </w:pPr>
            <w:r w:rsidRPr="00966E4A">
              <w:rPr>
                <w:rFonts w:ascii="Arial" w:hAnsi="Arial" w:cs="Arial"/>
                <w:b/>
                <w:sz w:val="18"/>
                <w:szCs w:val="18"/>
              </w:rPr>
              <w:t>Szpital Specjalistyczny im. Stefana Żeromskiego SPZOZ w Krakowie</w:t>
            </w:r>
          </w:p>
          <w:p w14:paraId="361F3F11" w14:textId="77777777" w:rsidR="00A01164" w:rsidRPr="00CB743E" w:rsidRDefault="00A01164" w:rsidP="00A01164">
            <w:pPr>
              <w:ind w:right="290"/>
              <w:rPr>
                <w:rFonts w:ascii="Arial" w:hAnsi="Arial" w:cs="Arial"/>
                <w:sz w:val="18"/>
                <w:szCs w:val="18"/>
              </w:rPr>
            </w:pPr>
            <w:r w:rsidRPr="00CB743E">
              <w:rPr>
                <w:rFonts w:ascii="Arial" w:hAnsi="Arial" w:cs="Arial"/>
                <w:sz w:val="18"/>
                <w:szCs w:val="18"/>
              </w:rPr>
              <w:t>Adres:</w:t>
            </w:r>
          </w:p>
          <w:p w14:paraId="67C3432B" w14:textId="77777777" w:rsidR="00A01164" w:rsidRPr="00AF46F0" w:rsidRDefault="00A01164" w:rsidP="00A01164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r w:rsidR="00966E4A" w:rsidRPr="00966E4A">
              <w:rPr>
                <w:rFonts w:ascii="Arial" w:hAnsi="Arial" w:cs="Arial"/>
                <w:sz w:val="18"/>
                <w:szCs w:val="18"/>
              </w:rPr>
              <w:t>os. Na Skarpie</w:t>
            </w:r>
            <w:r w:rsidRPr="00AF46F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66E4A" w:rsidRPr="00966E4A">
              <w:rPr>
                <w:rFonts w:ascii="Arial" w:hAnsi="Arial" w:cs="Arial"/>
                <w:sz w:val="18"/>
                <w:szCs w:val="18"/>
              </w:rPr>
              <w:t>66</w:t>
            </w:r>
            <w:r w:rsidRPr="00AF46F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8F4BA36" w14:textId="77777777" w:rsidR="00A01164" w:rsidRPr="00CB743E" w:rsidRDefault="00966E4A" w:rsidP="00A01164">
            <w:pPr>
              <w:spacing w:after="120"/>
              <w:ind w:right="289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>31-913</w:t>
            </w:r>
            <w:r w:rsidR="00A01164" w:rsidRPr="00AF46F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6E4A">
              <w:rPr>
                <w:rFonts w:ascii="Arial" w:hAnsi="Arial" w:cs="Arial"/>
                <w:sz w:val="18"/>
                <w:szCs w:val="18"/>
              </w:rPr>
              <w:t>Kraków</w:t>
            </w:r>
          </w:p>
          <w:p w14:paraId="6F98918A" w14:textId="77777777" w:rsidR="00A01164" w:rsidRPr="00CB743E" w:rsidRDefault="00A01164" w:rsidP="00A01164">
            <w:pPr>
              <w:spacing w:after="40"/>
              <w:ind w:right="289"/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CB743E">
              <w:rPr>
                <w:rFonts w:ascii="Arial" w:hAnsi="Arial" w:cs="Arial"/>
                <w:sz w:val="18"/>
                <w:szCs w:val="18"/>
              </w:rPr>
              <w:t>telefon:</w:t>
            </w:r>
            <w:r w:rsidRPr="00CB743E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="00966E4A" w:rsidRPr="00966E4A">
              <w:rPr>
                <w:rFonts w:ascii="Arial" w:hAnsi="Arial" w:cs="Arial"/>
                <w:sz w:val="18"/>
                <w:szCs w:val="18"/>
              </w:rPr>
              <w:t>12</w:t>
            </w:r>
            <w:r w:rsidRPr="00AF46F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66E4A" w:rsidRPr="00966E4A">
              <w:rPr>
                <w:rFonts w:ascii="Arial" w:hAnsi="Arial" w:cs="Arial"/>
                <w:sz w:val="18"/>
                <w:szCs w:val="18"/>
              </w:rPr>
              <w:t>622 94 13, 622 94 87</w:t>
            </w:r>
            <w:r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Pr="00CB743E">
              <w:rPr>
                <w:rFonts w:ascii="Arial" w:hAnsi="Arial" w:cs="Arial"/>
                <w:sz w:val="18"/>
                <w:szCs w:val="18"/>
                <w:lang w:val="de-DE"/>
              </w:rPr>
              <w:t>faks</w:t>
            </w:r>
            <w:r w:rsidR="00A22DE3">
              <w:rPr>
                <w:rFonts w:ascii="Arial" w:hAnsi="Arial" w:cs="Arial"/>
                <w:sz w:val="18"/>
                <w:szCs w:val="18"/>
                <w:lang w:val="de-DE"/>
              </w:rPr>
              <w:t xml:space="preserve"> </w:t>
            </w:r>
            <w:r w:rsidR="00A22DE3" w:rsidRPr="00A22DE3">
              <w:rPr>
                <w:rFonts w:ascii="Arial" w:hAnsi="Arial" w:cs="Arial"/>
                <w:i/>
                <w:iCs/>
                <w:sz w:val="18"/>
                <w:szCs w:val="18"/>
                <w:lang w:val="de-DE"/>
              </w:rPr>
              <w:t>(jeżeli dotyczy)</w:t>
            </w:r>
            <w:r w:rsidRPr="00CB743E">
              <w:rPr>
                <w:rFonts w:ascii="Arial" w:hAnsi="Arial" w:cs="Arial"/>
                <w:sz w:val="18"/>
                <w:szCs w:val="18"/>
                <w:lang w:val="de-DE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lang w:val="de-DE"/>
              </w:rPr>
              <w:t xml:space="preserve"> </w:t>
            </w:r>
            <w:r w:rsidR="00966E4A" w:rsidRPr="00966E4A">
              <w:rPr>
                <w:rFonts w:ascii="Arial" w:hAnsi="Arial" w:cs="Arial"/>
                <w:sz w:val="18"/>
                <w:szCs w:val="18"/>
                <w:lang w:val="de-DE"/>
              </w:rPr>
              <w:t>644 47 56</w:t>
            </w:r>
          </w:p>
          <w:p w14:paraId="4B1458DD" w14:textId="77777777" w:rsidR="00A01164" w:rsidRDefault="00A01164" w:rsidP="00A01164">
            <w:pPr>
              <w:spacing w:after="120"/>
              <w:ind w:right="289"/>
              <w:rPr>
                <w:rFonts w:ascii="Arial" w:hAnsi="Arial" w:cs="Arial"/>
                <w:color w:val="2F5496"/>
                <w:sz w:val="18"/>
                <w:szCs w:val="18"/>
              </w:rPr>
            </w:pPr>
            <w:r w:rsidRPr="00CB743E">
              <w:rPr>
                <w:rFonts w:ascii="Arial" w:hAnsi="Arial" w:cs="Arial"/>
                <w:sz w:val="18"/>
                <w:szCs w:val="18"/>
                <w:lang w:val="de-DE"/>
              </w:rPr>
              <w:t xml:space="preserve">e-mail: </w:t>
            </w:r>
            <w:r w:rsidRPr="00CB743E">
              <w:rPr>
                <w:rFonts w:ascii="Arial" w:hAnsi="Arial" w:cs="Arial"/>
                <w:sz w:val="18"/>
                <w:szCs w:val="18"/>
                <w:lang w:val="de-DE"/>
              </w:rPr>
              <w:tab/>
            </w:r>
            <w:r w:rsidR="00966E4A" w:rsidRPr="00966E4A">
              <w:rPr>
                <w:rFonts w:ascii="Arial" w:hAnsi="Arial" w:cs="Arial"/>
                <w:color w:val="008080"/>
                <w:sz w:val="18"/>
                <w:szCs w:val="18"/>
                <w:lang w:val="de-DE"/>
              </w:rPr>
              <w:t>zpubl@zeromski-szpital.pl</w:t>
            </w:r>
          </w:p>
          <w:p w14:paraId="66A1E854" w14:textId="77777777" w:rsidR="008B78A8" w:rsidRPr="00A22DE3" w:rsidRDefault="008B78A8" w:rsidP="00A22DE3">
            <w:pPr>
              <w:spacing w:after="120"/>
              <w:ind w:right="289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966E4A" w14:paraId="61CE39C1" w14:textId="77777777" w:rsidTr="00377CDE">
        <w:tblPrEx>
          <w:tblLook w:val="04A0" w:firstRow="1" w:lastRow="0" w:firstColumn="1" w:lastColumn="0" w:noHBand="0" w:noVBand="1"/>
        </w:tblPrEx>
        <w:trPr>
          <w:trHeight w:val="21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86B15E" w14:textId="77777777" w:rsidR="00966E4A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  <w:sz w:val="19"/>
                <w:szCs w:val="19"/>
              </w:rPr>
              <w:t>.</w:t>
            </w:r>
          </w:p>
          <w:p w14:paraId="6E4F5736" w14:textId="77777777" w:rsidR="00966E4A" w:rsidRDefault="00966E4A" w:rsidP="00377CDE">
            <w:pPr>
              <w:rPr>
                <w:rFonts w:ascii="Arial" w:hAnsi="Arial" w:cs="Arial"/>
                <w:b/>
                <w:sz w:val="19"/>
                <w:szCs w:val="19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D19A64" w14:textId="77777777" w:rsidR="00966E4A" w:rsidRDefault="00966E4A" w:rsidP="00377CDE">
            <w:pPr>
              <w:pStyle w:val="Nagwek1"/>
              <w:spacing w:before="80"/>
              <w:jc w:val="both"/>
              <w:rPr>
                <w:rFonts w:cs="Arial"/>
              </w:rPr>
            </w:pPr>
            <w:r>
              <w:rPr>
                <w:rFonts w:cs="Arial"/>
              </w:rPr>
              <w:t>Przedmiot zamówienia</w:t>
            </w:r>
          </w:p>
          <w:p w14:paraId="281CDE33" w14:textId="77777777" w:rsidR="00966E4A" w:rsidRDefault="00966E4A" w:rsidP="00377CDE">
            <w:pPr>
              <w:jc w:val="both"/>
              <w:rPr>
                <w:rFonts w:ascii="Arial" w:hAnsi="Arial" w:cs="Arial"/>
              </w:rPr>
            </w:pPr>
          </w:p>
          <w:p w14:paraId="76850558" w14:textId="77777777" w:rsidR="00966E4A" w:rsidRPr="00A22DE3" w:rsidRDefault="00966E4A" w:rsidP="00377CDE">
            <w:pPr>
              <w:pStyle w:val="Nagwek1"/>
              <w:spacing w:after="20"/>
              <w:ind w:left="80"/>
              <w:jc w:val="both"/>
              <w:rPr>
                <w:rFonts w:cs="Arial"/>
                <w:b w:val="0"/>
                <w:sz w:val="18"/>
                <w:szCs w:val="18"/>
              </w:rPr>
            </w:pPr>
            <w:r w:rsidRPr="00A22DE3">
              <w:rPr>
                <w:rFonts w:cs="Arial"/>
                <w:b w:val="0"/>
                <w:sz w:val="18"/>
                <w:szCs w:val="18"/>
              </w:rPr>
              <w:t>Nazwa przedmiotu zamówienia/umowy ramowej:</w:t>
            </w:r>
          </w:p>
          <w:p w14:paraId="682AF15C" w14:textId="77777777" w:rsidR="00966E4A" w:rsidRPr="00A22DE3" w:rsidRDefault="00966E4A" w:rsidP="00377CDE">
            <w:pPr>
              <w:pStyle w:val="Nagwek1"/>
              <w:spacing w:after="60"/>
              <w:ind w:left="80"/>
              <w:jc w:val="both"/>
              <w:rPr>
                <w:rFonts w:cs="Arial"/>
                <w:b w:val="0"/>
                <w:i/>
                <w:iCs/>
                <w:sz w:val="16"/>
                <w:szCs w:val="16"/>
              </w:rPr>
            </w:pPr>
            <w:r w:rsidRPr="00A22DE3">
              <w:rPr>
                <w:rFonts w:cs="Arial"/>
                <w:b w:val="0"/>
                <w:i/>
                <w:iCs/>
                <w:sz w:val="16"/>
                <w:szCs w:val="16"/>
              </w:rPr>
              <w:t>(podać nazwę zamówienia/umowy ramowej nadaną przez zamawiającego)</w:t>
            </w:r>
          </w:p>
          <w:p w14:paraId="527A41F1" w14:textId="77777777" w:rsidR="00966E4A" w:rsidRDefault="00966E4A" w:rsidP="00377CDE">
            <w:pPr>
              <w:pStyle w:val="Nagwek1"/>
              <w:spacing w:after="240"/>
              <w:ind w:left="79"/>
              <w:jc w:val="both"/>
              <w:rPr>
                <w:rFonts w:cs="Arial"/>
                <w:b w:val="0"/>
                <w:sz w:val="18"/>
                <w:szCs w:val="18"/>
              </w:rPr>
            </w:pPr>
            <w:r w:rsidRPr="00966E4A">
              <w:rPr>
                <w:rFonts w:cs="Arial"/>
                <w:b w:val="0"/>
                <w:sz w:val="18"/>
                <w:szCs w:val="18"/>
              </w:rPr>
              <w:t>Świadczenie usług żywienia pacjentów szpitala.</w:t>
            </w:r>
          </w:p>
          <w:p w14:paraId="3740AD7E" w14:textId="77777777" w:rsidR="00966E4A" w:rsidRDefault="00966E4A" w:rsidP="00377CDE">
            <w:pPr>
              <w:spacing w:after="60"/>
              <w:ind w:left="80"/>
              <w:jc w:val="both"/>
              <w:rPr>
                <w:rFonts w:ascii="Arial" w:hAnsi="Arial" w:cs="Arial"/>
              </w:rPr>
            </w:pPr>
            <w:r w:rsidRPr="00322CFB">
              <w:rPr>
                <w:rFonts w:ascii="Arial" w:hAnsi="Arial" w:cs="Arial"/>
                <w:sz w:val="18"/>
                <w:szCs w:val="18"/>
              </w:rPr>
              <w:t>Zamawiający udziela zamówienia w częściach, z których każda stanowi przedmiot odrębnego postępowania</w:t>
            </w:r>
            <w:r>
              <w:rPr>
                <w:rFonts w:ascii="Arial" w:hAnsi="Arial" w:cs="Arial"/>
              </w:rPr>
              <w:t>:</w:t>
            </w:r>
          </w:p>
          <w:p w14:paraId="474C86AD" w14:textId="77777777" w:rsidR="00966E4A" w:rsidRDefault="00966E4A" w:rsidP="00377CDE">
            <w:pPr>
              <w:spacing w:after="60"/>
              <w:ind w:left="222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Wybór6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Wybór63"/>
            <w:r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bCs/>
                <w:sz w:val="18"/>
                <w:szCs w:val="18"/>
              </w:rPr>
            </w:r>
            <w:r w:rsidR="00000000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2"/>
            <w:r>
              <w:rPr>
                <w:rFonts w:ascii="Arial" w:hAnsi="Arial" w:cs="Arial"/>
                <w:bCs/>
                <w:sz w:val="18"/>
                <w:szCs w:val="18"/>
              </w:rPr>
              <w:t xml:space="preserve"> nie</w:t>
            </w:r>
          </w:p>
          <w:p w14:paraId="5DD774C3" w14:textId="77777777" w:rsidR="00966E4A" w:rsidRPr="0095677B" w:rsidRDefault="00966E4A" w:rsidP="00377CDE">
            <w:pPr>
              <w:spacing w:after="240"/>
              <w:ind w:left="22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Wybór6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" w:name="Wybór64"/>
            <w:r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bCs/>
                <w:sz w:val="18"/>
                <w:szCs w:val="18"/>
              </w:rPr>
            </w:r>
            <w:r w:rsidR="00000000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3"/>
            <w:r>
              <w:rPr>
                <w:rFonts w:ascii="Arial" w:hAnsi="Arial" w:cs="Arial"/>
                <w:bCs/>
                <w:sz w:val="18"/>
                <w:szCs w:val="18"/>
              </w:rPr>
              <w:t xml:space="preserve"> tak</w:t>
            </w:r>
          </w:p>
          <w:p w14:paraId="2DA7357B" w14:textId="77777777" w:rsidR="00966E4A" w:rsidRDefault="00966E4A" w:rsidP="00377CDE">
            <w:pPr>
              <w:pStyle w:val="Nagwek1"/>
              <w:ind w:left="80"/>
              <w:jc w:val="both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W ramach postępowania możliwe jest składanie ofert częściowych:</w:t>
            </w:r>
          </w:p>
          <w:p w14:paraId="02BB84F5" w14:textId="77777777" w:rsidR="00966E4A" w:rsidRDefault="00966E4A" w:rsidP="00377CDE">
            <w:pPr>
              <w:pStyle w:val="Nagwek1"/>
              <w:spacing w:before="40" w:after="40"/>
              <w:ind w:left="222"/>
              <w:jc w:val="both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fldChar w:fldCharType="begin">
                <w:ffData>
                  <w:name w:val="Wybór6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Wybór65"/>
            <w:r>
              <w:rPr>
                <w:rFonts w:cs="Arial"/>
                <w:b w:val="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Arial"/>
                <w:b w:val="0"/>
                <w:sz w:val="18"/>
                <w:szCs w:val="18"/>
              </w:rPr>
            </w:r>
            <w:r w:rsidR="00000000">
              <w:rPr>
                <w:rFonts w:cs="Arial"/>
                <w:b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 w:val="0"/>
                <w:sz w:val="18"/>
                <w:szCs w:val="18"/>
              </w:rPr>
              <w:fldChar w:fldCharType="end"/>
            </w:r>
            <w:bookmarkEnd w:id="4"/>
            <w:r>
              <w:rPr>
                <w:rFonts w:cs="Arial"/>
                <w:b w:val="0"/>
                <w:sz w:val="18"/>
                <w:szCs w:val="18"/>
              </w:rPr>
              <w:t xml:space="preserve"> nie</w:t>
            </w:r>
          </w:p>
          <w:p w14:paraId="6EE8533D" w14:textId="77777777" w:rsidR="00966E4A" w:rsidRPr="002940CD" w:rsidRDefault="00966E4A" w:rsidP="00377CDE">
            <w:pPr>
              <w:pStyle w:val="Nagwek1"/>
              <w:spacing w:before="40" w:after="40"/>
              <w:ind w:left="222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fldChar w:fldCharType="begin">
                <w:ffData>
                  <w:name w:val="Wybór6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5" w:name="Wybór66"/>
            <w:r>
              <w:rPr>
                <w:rFonts w:cs="Arial"/>
                <w:b w:val="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Arial"/>
                <w:b w:val="0"/>
                <w:sz w:val="18"/>
                <w:szCs w:val="18"/>
              </w:rPr>
            </w:r>
            <w:r w:rsidR="00000000">
              <w:rPr>
                <w:rFonts w:cs="Arial"/>
                <w:b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 w:val="0"/>
                <w:sz w:val="18"/>
                <w:szCs w:val="18"/>
              </w:rPr>
              <w:fldChar w:fldCharType="end"/>
            </w:r>
            <w:bookmarkEnd w:id="5"/>
            <w:r>
              <w:rPr>
                <w:rFonts w:cs="Arial"/>
                <w:b w:val="0"/>
                <w:sz w:val="18"/>
                <w:szCs w:val="18"/>
              </w:rPr>
              <w:t xml:space="preserve"> tak </w:t>
            </w:r>
            <w:r>
              <w:rPr>
                <w:rFonts w:cs="Arial"/>
                <w:b w:val="0"/>
                <w:i/>
                <w:sz w:val="16"/>
                <w:szCs w:val="16"/>
              </w:rPr>
              <w:t xml:space="preserve">(w przypadku odpowiedzi „tak”, podać nazwę zamówienia/umowy ramowej nadaną przez zamawiającego dla poszczególnych części </w:t>
            </w:r>
            <w:r>
              <w:rPr>
                <w:rFonts w:cs="Arial"/>
                <w:b w:val="0"/>
                <w:i/>
                <w:iCs/>
                <w:sz w:val="16"/>
                <w:szCs w:val="16"/>
              </w:rPr>
              <w:t>)</w:t>
            </w:r>
            <w:r>
              <w:rPr>
                <w:rFonts w:cs="Arial"/>
                <w:b w:val="0"/>
                <w:sz w:val="18"/>
                <w:szCs w:val="18"/>
              </w:rPr>
              <w:t>:</w:t>
            </w:r>
          </w:p>
        </w:tc>
      </w:tr>
    </w:tbl>
    <w:p w14:paraId="3F8A95ED" w14:textId="77777777" w:rsidR="008B78A8" w:rsidRPr="004C042C" w:rsidRDefault="008B78A8" w:rsidP="008B78A8">
      <w:pPr>
        <w:rPr>
          <w:sz w:val="2"/>
          <w:szCs w:val="2"/>
        </w:rPr>
      </w:pPr>
    </w:p>
    <w:tbl>
      <w:tblPr>
        <w:tblW w:w="9214" w:type="dxa"/>
        <w:tblInd w:w="108" w:type="dxa"/>
        <w:tblBorders>
          <w:left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4536"/>
      </w:tblGrid>
      <w:tr w:rsidR="00966E4A" w14:paraId="38810F37" w14:textId="77777777" w:rsidTr="00377CDE">
        <w:tc>
          <w:tcPr>
            <w:tcW w:w="567" w:type="dxa"/>
            <w:tcBorders>
              <w:right w:val="single" w:sz="4" w:space="0" w:color="auto"/>
            </w:tcBorders>
            <w:hideMark/>
          </w:tcPr>
          <w:p w14:paraId="42A685C1" w14:textId="77777777" w:rsidR="00966E4A" w:rsidRPr="00683AC7" w:rsidRDefault="00966E4A" w:rsidP="00377CDE">
            <w:pPr>
              <w:ind w:left="743"/>
              <w:rPr>
                <w:rFonts w:ascii="ArialMT" w:hAnsi="ArialMT" w:cs="ArialMT"/>
                <w:sz w:val="6"/>
                <w:szCs w:val="6"/>
              </w:rPr>
            </w:pPr>
          </w:p>
          <w:p w14:paraId="09662318" w14:textId="77777777" w:rsidR="00966E4A" w:rsidRPr="00683AC7" w:rsidRDefault="00966E4A" w:rsidP="00377CD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4111" w:type="dxa"/>
            <w:tcBorders>
              <w:left w:val="single" w:sz="4" w:space="0" w:color="auto"/>
            </w:tcBorders>
          </w:tcPr>
          <w:p w14:paraId="2E5D0B5D" w14:textId="77777777" w:rsidR="00966E4A" w:rsidRPr="009646D3" w:rsidRDefault="00966E4A" w:rsidP="00377CDE">
            <w:pPr>
              <w:spacing w:before="40" w:after="40"/>
              <w:ind w:left="17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Nazwa </w:t>
            </w:r>
            <w:r w:rsidRPr="009646D3">
              <w:rPr>
                <w:rFonts w:ascii="Arial" w:hAnsi="Arial" w:cs="Arial"/>
                <w:sz w:val="18"/>
                <w:szCs w:val="18"/>
              </w:rPr>
              <w:t xml:space="preserve">przedmiotu zamówienia </w:t>
            </w: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9646D3">
              <w:rPr>
                <w:rFonts w:ascii="Arial" w:hAnsi="Arial" w:cs="Arial"/>
                <w:sz w:val="18"/>
                <w:szCs w:val="18"/>
              </w:rPr>
              <w:t>część nr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6E4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36" w:type="dxa"/>
            <w:hideMark/>
          </w:tcPr>
          <w:p w14:paraId="4289B8BD" w14:textId="77777777" w:rsidR="00966E4A" w:rsidRDefault="00966E4A" w:rsidP="00377CDE">
            <w:pPr>
              <w:spacing w:before="40" w:after="40"/>
              <w:ind w:left="-108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>Kuchnia Ogólna Dorośli</w:t>
            </w:r>
          </w:p>
        </w:tc>
      </w:tr>
      <w:tr w:rsidR="00966E4A" w14:paraId="6C3A7F20" w14:textId="77777777" w:rsidTr="00377CDE">
        <w:tc>
          <w:tcPr>
            <w:tcW w:w="567" w:type="dxa"/>
            <w:tcBorders>
              <w:right w:val="single" w:sz="4" w:space="0" w:color="auto"/>
            </w:tcBorders>
            <w:hideMark/>
          </w:tcPr>
          <w:p w14:paraId="4A3181AE" w14:textId="77777777" w:rsidR="00966E4A" w:rsidRPr="00683AC7" w:rsidRDefault="00966E4A" w:rsidP="00377CDE">
            <w:pPr>
              <w:ind w:left="743"/>
              <w:rPr>
                <w:rFonts w:ascii="ArialMT" w:hAnsi="ArialMT" w:cs="ArialMT"/>
                <w:sz w:val="6"/>
                <w:szCs w:val="6"/>
              </w:rPr>
            </w:pPr>
          </w:p>
          <w:p w14:paraId="6848BBBD" w14:textId="77777777" w:rsidR="00966E4A" w:rsidRPr="00683AC7" w:rsidRDefault="00966E4A" w:rsidP="00377CD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4111" w:type="dxa"/>
            <w:tcBorders>
              <w:left w:val="single" w:sz="4" w:space="0" w:color="auto"/>
            </w:tcBorders>
          </w:tcPr>
          <w:p w14:paraId="49571F18" w14:textId="77777777" w:rsidR="00966E4A" w:rsidRPr="009646D3" w:rsidRDefault="00966E4A" w:rsidP="00377CDE">
            <w:pPr>
              <w:spacing w:before="40" w:after="40"/>
              <w:ind w:left="17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Nazwa </w:t>
            </w:r>
            <w:r w:rsidRPr="009646D3">
              <w:rPr>
                <w:rFonts w:ascii="Arial" w:hAnsi="Arial" w:cs="Arial"/>
                <w:sz w:val="18"/>
                <w:szCs w:val="18"/>
              </w:rPr>
              <w:t xml:space="preserve">przedmiotu zamówienia </w:t>
            </w: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9646D3">
              <w:rPr>
                <w:rFonts w:ascii="Arial" w:hAnsi="Arial" w:cs="Arial"/>
                <w:sz w:val="18"/>
                <w:szCs w:val="18"/>
              </w:rPr>
              <w:t>część nr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6E4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36" w:type="dxa"/>
            <w:hideMark/>
          </w:tcPr>
          <w:p w14:paraId="2E50C8F7" w14:textId="77777777" w:rsidR="00966E4A" w:rsidRDefault="00966E4A" w:rsidP="00377CDE">
            <w:pPr>
              <w:spacing w:before="40" w:after="40"/>
              <w:ind w:left="-108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>Kuchnia Ogólna dzieci od 1 - 18 roku życia</w:t>
            </w:r>
          </w:p>
        </w:tc>
      </w:tr>
      <w:tr w:rsidR="00966E4A" w14:paraId="12881B09" w14:textId="77777777" w:rsidTr="00377CDE">
        <w:tc>
          <w:tcPr>
            <w:tcW w:w="567" w:type="dxa"/>
            <w:tcBorders>
              <w:right w:val="single" w:sz="4" w:space="0" w:color="auto"/>
            </w:tcBorders>
            <w:hideMark/>
          </w:tcPr>
          <w:p w14:paraId="1B2BCED6" w14:textId="77777777" w:rsidR="00966E4A" w:rsidRPr="00683AC7" w:rsidRDefault="00966E4A" w:rsidP="00377CDE">
            <w:pPr>
              <w:ind w:left="743"/>
              <w:rPr>
                <w:rFonts w:ascii="ArialMT" w:hAnsi="ArialMT" w:cs="ArialMT"/>
                <w:sz w:val="6"/>
                <w:szCs w:val="6"/>
              </w:rPr>
            </w:pPr>
          </w:p>
          <w:p w14:paraId="7AAAA3E8" w14:textId="77777777" w:rsidR="00966E4A" w:rsidRPr="00683AC7" w:rsidRDefault="00966E4A" w:rsidP="00377CD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4111" w:type="dxa"/>
            <w:tcBorders>
              <w:left w:val="single" w:sz="4" w:space="0" w:color="auto"/>
            </w:tcBorders>
          </w:tcPr>
          <w:p w14:paraId="7F5EF603" w14:textId="77777777" w:rsidR="00966E4A" w:rsidRPr="009646D3" w:rsidRDefault="00966E4A" w:rsidP="00377CDE">
            <w:pPr>
              <w:spacing w:before="40" w:after="40"/>
              <w:ind w:left="17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Nazwa </w:t>
            </w:r>
            <w:r w:rsidRPr="009646D3">
              <w:rPr>
                <w:rFonts w:ascii="Arial" w:hAnsi="Arial" w:cs="Arial"/>
                <w:sz w:val="18"/>
                <w:szCs w:val="18"/>
              </w:rPr>
              <w:t xml:space="preserve">przedmiotu zamówienia </w:t>
            </w: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9646D3">
              <w:rPr>
                <w:rFonts w:ascii="Arial" w:hAnsi="Arial" w:cs="Arial"/>
                <w:sz w:val="18"/>
                <w:szCs w:val="18"/>
              </w:rPr>
              <w:t>część nr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6E4A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536" w:type="dxa"/>
            <w:hideMark/>
          </w:tcPr>
          <w:p w14:paraId="7910BF4E" w14:textId="77777777" w:rsidR="00966E4A" w:rsidRDefault="00966E4A" w:rsidP="00377CDE">
            <w:pPr>
              <w:spacing w:before="40" w:after="40"/>
              <w:ind w:left="-108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 xml:space="preserve"> Kuchnia mleczna dzieci od 0-1 roku</w:t>
            </w:r>
          </w:p>
        </w:tc>
      </w:tr>
    </w:tbl>
    <w:p w14:paraId="0A81D9F3" w14:textId="77777777" w:rsidR="008B78A8" w:rsidRPr="004C042C" w:rsidRDefault="008B78A8" w:rsidP="008B78A8">
      <w:pPr>
        <w:rPr>
          <w:sz w:val="2"/>
          <w:szCs w:val="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8647"/>
      </w:tblGrid>
      <w:tr w:rsidR="00966E4A" w14:paraId="0955AA32" w14:textId="77777777" w:rsidTr="00377CDE">
        <w:trPr>
          <w:trHeight w:val="4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93032A" w14:textId="77777777" w:rsidR="00966E4A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3.</w:t>
            </w:r>
          </w:p>
          <w:p w14:paraId="4CED2B76" w14:textId="77777777" w:rsidR="00966E4A" w:rsidRDefault="00966E4A" w:rsidP="00377CDE">
            <w:pPr>
              <w:rPr>
                <w:rFonts w:ascii="Arial" w:hAnsi="Arial" w:cs="Arial"/>
                <w:b/>
                <w:sz w:val="19"/>
                <w:szCs w:val="19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1A93977" w14:textId="77777777" w:rsidR="00966E4A" w:rsidRPr="002940CD" w:rsidRDefault="00966E4A" w:rsidP="00377CDE">
            <w:pPr>
              <w:pStyle w:val="Nagwek1"/>
              <w:spacing w:before="80" w:after="120"/>
              <w:jc w:val="both"/>
              <w:rPr>
                <w:rFonts w:cs="Arial"/>
                <w:b w:val="0"/>
                <w:sz w:val="18"/>
                <w:szCs w:val="18"/>
              </w:rPr>
            </w:pPr>
            <w:r w:rsidRPr="002940CD">
              <w:rPr>
                <w:rFonts w:cs="Arial"/>
                <w:bCs/>
              </w:rPr>
              <w:t>Wartość</w:t>
            </w:r>
            <w:r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 w:val="0"/>
                <w:i/>
                <w:sz w:val="16"/>
                <w:szCs w:val="16"/>
              </w:rPr>
              <w:t>(można wypełnić po otwarciu ofert)</w:t>
            </w:r>
          </w:p>
          <w:p w14:paraId="140E5DC7" w14:textId="77777777" w:rsidR="00966E4A" w:rsidRDefault="00966E4A" w:rsidP="00377CDE">
            <w:pPr>
              <w:pStyle w:val="Nagwek1"/>
              <w:spacing w:after="20"/>
              <w:ind w:left="222"/>
              <w:jc w:val="both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fldChar w:fldCharType="begin">
                <w:ffData>
                  <w:name w:val="Wybór6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Wybór61"/>
            <w:r>
              <w:rPr>
                <w:rFonts w:cs="Arial"/>
                <w:b w:val="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Arial"/>
                <w:b w:val="0"/>
                <w:sz w:val="18"/>
                <w:szCs w:val="18"/>
              </w:rPr>
            </w:r>
            <w:r w:rsidR="00000000">
              <w:rPr>
                <w:rFonts w:cs="Arial"/>
                <w:b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 w:val="0"/>
                <w:sz w:val="18"/>
                <w:szCs w:val="18"/>
              </w:rPr>
              <w:fldChar w:fldCharType="end"/>
            </w:r>
            <w:bookmarkEnd w:id="6"/>
            <w:r>
              <w:rPr>
                <w:rFonts w:cs="Arial"/>
                <w:b w:val="0"/>
                <w:sz w:val="18"/>
                <w:szCs w:val="18"/>
              </w:rPr>
              <w:t xml:space="preserve"> zamówienia </w:t>
            </w:r>
            <w:r>
              <w:rPr>
                <w:rFonts w:cs="Arial"/>
                <w:b w:val="0"/>
                <w:bCs/>
                <w:iCs/>
                <w:sz w:val="18"/>
                <w:szCs w:val="18"/>
              </w:rPr>
              <w:t xml:space="preserve"> </w:t>
            </w:r>
            <w:r>
              <w:rPr>
                <w:rFonts w:cs="Arial"/>
                <w:b w:val="0"/>
                <w:sz w:val="18"/>
                <w:szCs w:val="18"/>
              </w:rPr>
              <w:t xml:space="preserve"> zł, co stanowi równowartość </w:t>
            </w:r>
            <w:r>
              <w:rPr>
                <w:rFonts w:cs="Arial"/>
                <w:b w:val="0"/>
                <w:bCs/>
                <w:iCs/>
                <w:sz w:val="18"/>
                <w:szCs w:val="18"/>
              </w:rPr>
              <w:t xml:space="preserve">  </w:t>
            </w:r>
            <w:r>
              <w:rPr>
                <w:rFonts w:cs="Arial"/>
                <w:b w:val="0"/>
                <w:sz w:val="18"/>
                <w:szCs w:val="18"/>
              </w:rPr>
              <w:t>euro</w:t>
            </w:r>
          </w:p>
          <w:p w14:paraId="06306314" w14:textId="77777777" w:rsidR="00966E4A" w:rsidRDefault="00966E4A" w:rsidP="00377CDE">
            <w:pPr>
              <w:pStyle w:val="Nagwek1"/>
              <w:spacing w:after="80"/>
              <w:ind w:left="221"/>
              <w:jc w:val="both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Wybór6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Wybór62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Arial"/>
                <w:sz w:val="18"/>
                <w:szCs w:val="18"/>
              </w:rPr>
            </w:r>
            <w:r w:rsidR="00000000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7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b w:val="0"/>
                <w:sz w:val="18"/>
                <w:szCs w:val="18"/>
              </w:rPr>
              <w:t xml:space="preserve">zamówień </w:t>
            </w:r>
            <w:r>
              <w:rPr>
                <w:rFonts w:cs="Arial"/>
                <w:b w:val="0"/>
                <w:i/>
                <w:sz w:val="16"/>
                <w:szCs w:val="16"/>
              </w:rPr>
              <w:t>(w przypadku dopuszczenia możliwości składania ofert częściowych</w:t>
            </w:r>
            <w:r>
              <w:rPr>
                <w:rFonts w:cs="Arial"/>
                <w:b w:val="0"/>
                <w:sz w:val="18"/>
                <w:szCs w:val="18"/>
              </w:rPr>
              <w:t>) z podziałem na części:</w:t>
            </w:r>
          </w:p>
        </w:tc>
      </w:tr>
    </w:tbl>
    <w:p w14:paraId="366EEEEC" w14:textId="77777777" w:rsidR="008B78A8" w:rsidRPr="00961F4B" w:rsidRDefault="008B78A8" w:rsidP="008B78A8">
      <w:pPr>
        <w:rPr>
          <w:rFonts w:ascii="Arial" w:hAnsi="Arial" w:cs="Arial"/>
          <w:sz w:val="2"/>
          <w:szCs w:val="2"/>
        </w:rPr>
      </w:pPr>
    </w:p>
    <w:tbl>
      <w:tblPr>
        <w:tblW w:w="9214" w:type="dxa"/>
        <w:tblInd w:w="108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1417"/>
        <w:gridCol w:w="6096"/>
      </w:tblGrid>
      <w:tr w:rsidR="00966E4A" w:rsidRPr="006465F6" w14:paraId="294D7CBB" w14:textId="77777777" w:rsidTr="00EE20DA">
        <w:trPr>
          <w:trHeight w:val="274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8D09465" w14:textId="77777777" w:rsidR="00966E4A" w:rsidRPr="00683AC7" w:rsidRDefault="00966E4A" w:rsidP="00377CDE">
            <w:pPr>
              <w:ind w:left="885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D9DD87" w14:textId="2CD3C82E" w:rsidR="00966E4A" w:rsidRPr="009646D3" w:rsidRDefault="00966E4A" w:rsidP="00377CDE">
            <w:pPr>
              <w:ind w:left="31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nil"/>
            </w:tcBorders>
          </w:tcPr>
          <w:p w14:paraId="45146107" w14:textId="30F4725B" w:rsidR="00966E4A" w:rsidRDefault="00966E4A" w:rsidP="00377CDE">
            <w:pPr>
              <w:ind w:left="-108"/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DB3358" w14:textId="6502A157" w:rsidR="00966E4A" w:rsidRDefault="00966E4A" w:rsidP="00377CDE">
            <w:pPr>
              <w:ind w:left="-108"/>
            </w:pPr>
          </w:p>
        </w:tc>
      </w:tr>
      <w:tr w:rsidR="00966E4A" w:rsidRPr="006465F6" w14:paraId="4126FDB7" w14:textId="77777777" w:rsidTr="00EE20DA">
        <w:trPr>
          <w:trHeight w:val="274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B6C988" w14:textId="77777777" w:rsidR="00966E4A" w:rsidRPr="00683AC7" w:rsidRDefault="00966E4A" w:rsidP="00377CDE">
            <w:pPr>
              <w:ind w:left="885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5E37B4" w14:textId="120DFAF6" w:rsidR="00966E4A" w:rsidRPr="009646D3" w:rsidRDefault="00966E4A" w:rsidP="00377CDE">
            <w:pPr>
              <w:ind w:left="31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nil"/>
            </w:tcBorders>
          </w:tcPr>
          <w:p w14:paraId="588BD14D" w14:textId="20810E4A" w:rsidR="00966E4A" w:rsidRDefault="00966E4A" w:rsidP="00377CDE">
            <w:pPr>
              <w:ind w:left="-108"/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E959CF" w14:textId="53B34C40" w:rsidR="00966E4A" w:rsidRDefault="00966E4A" w:rsidP="00377CDE">
            <w:pPr>
              <w:ind w:left="-108"/>
            </w:pPr>
          </w:p>
        </w:tc>
      </w:tr>
      <w:tr w:rsidR="00966E4A" w:rsidRPr="006465F6" w14:paraId="580EFF17" w14:textId="77777777" w:rsidTr="00EE20DA">
        <w:trPr>
          <w:trHeight w:val="274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FE03312" w14:textId="77777777" w:rsidR="00966E4A" w:rsidRPr="00683AC7" w:rsidRDefault="00966E4A" w:rsidP="00377CDE">
            <w:pPr>
              <w:ind w:left="885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13E7FF" w14:textId="5661B561" w:rsidR="00966E4A" w:rsidRPr="009646D3" w:rsidRDefault="00966E4A" w:rsidP="00377CDE">
            <w:pPr>
              <w:ind w:left="31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nil"/>
            </w:tcBorders>
          </w:tcPr>
          <w:p w14:paraId="41B7ECCA" w14:textId="5DA6784B" w:rsidR="00966E4A" w:rsidRDefault="00966E4A" w:rsidP="00377CDE">
            <w:pPr>
              <w:ind w:left="-108"/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03E257" w14:textId="3D616D2F" w:rsidR="00966E4A" w:rsidRDefault="00966E4A" w:rsidP="00377CDE">
            <w:pPr>
              <w:ind w:left="-108"/>
            </w:pPr>
          </w:p>
        </w:tc>
      </w:tr>
    </w:tbl>
    <w:p w14:paraId="525D0D3D" w14:textId="77777777" w:rsidR="008B78A8" w:rsidRPr="00961F4B" w:rsidRDefault="008B78A8" w:rsidP="008B78A8">
      <w:pPr>
        <w:rPr>
          <w:rFonts w:ascii="Arial" w:hAnsi="Arial" w:cs="Arial"/>
          <w:sz w:val="2"/>
          <w:szCs w:val="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8647"/>
      </w:tblGrid>
      <w:tr w:rsidR="00966E4A" w14:paraId="0FA44EC2" w14:textId="77777777" w:rsidTr="00377CDE">
        <w:trPr>
          <w:trHeight w:val="4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CEFA" w14:textId="77777777" w:rsidR="00966E4A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49FE234A" w14:textId="77777777" w:rsidR="00966E4A" w:rsidRDefault="00966E4A" w:rsidP="00377CDE">
            <w:pPr>
              <w:rPr>
                <w:rFonts w:ascii="Arial" w:hAnsi="Arial" w:cs="Arial"/>
                <w:b/>
                <w:sz w:val="19"/>
                <w:szCs w:val="19"/>
              </w:rPr>
            </w:pPr>
          </w:p>
        </w:tc>
        <w:tc>
          <w:tcPr>
            <w:tcW w:w="8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Ind w:w="426" w:type="dxa"/>
              <w:tblBorders>
                <w:insideH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23"/>
              <w:gridCol w:w="3827"/>
            </w:tblGrid>
            <w:tr w:rsidR="00966E4A" w14:paraId="0B38EBC8" w14:textId="77777777" w:rsidTr="00377CDE">
              <w:tc>
                <w:tcPr>
                  <w:tcW w:w="3123" w:type="dxa"/>
                  <w:tcBorders>
                    <w:top w:val="nil"/>
                    <w:bottom w:val="nil"/>
                  </w:tcBorders>
                  <w:hideMark/>
                </w:tcPr>
                <w:p w14:paraId="359C98E3" w14:textId="77777777" w:rsidR="00966E4A" w:rsidRDefault="00966E4A" w:rsidP="00377CDE">
                  <w:pPr>
                    <w:spacing w:before="6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bottom w:val="nil"/>
                  </w:tcBorders>
                  <w:hideMark/>
                </w:tcPr>
                <w:p w14:paraId="53A20F7C" w14:textId="77777777" w:rsidR="00966E4A" w:rsidRDefault="00966E4A" w:rsidP="00377CDE">
                  <w:pPr>
                    <w:spacing w:before="60"/>
                  </w:pPr>
                </w:p>
              </w:tc>
            </w:tr>
          </w:tbl>
          <w:p w14:paraId="21BA0211" w14:textId="77777777" w:rsidR="00966E4A" w:rsidRDefault="00966E4A" w:rsidP="00377CDE">
            <w:pPr>
              <w:pStyle w:val="Nagwek1"/>
              <w:spacing w:before="120" w:after="60"/>
              <w:ind w:left="505" w:hanging="283"/>
              <w:jc w:val="both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lastRenderedPageBreak/>
              <w:fldChar w:fldCharType="begin">
                <w:ffData>
                  <w:name w:val="Wybór5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Wybór56"/>
            <w:r>
              <w:rPr>
                <w:rFonts w:cs="Arial"/>
                <w:b w:val="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Arial"/>
                <w:b w:val="0"/>
                <w:sz w:val="18"/>
                <w:szCs w:val="18"/>
              </w:rPr>
            </w:r>
            <w:r w:rsidR="00000000">
              <w:rPr>
                <w:rFonts w:cs="Arial"/>
                <w:b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 w:val="0"/>
                <w:sz w:val="18"/>
                <w:szCs w:val="18"/>
              </w:rPr>
              <w:fldChar w:fldCharType="end"/>
            </w:r>
            <w:bookmarkEnd w:id="8"/>
            <w:r>
              <w:rPr>
                <w:rFonts w:cs="Arial"/>
                <w:b w:val="0"/>
                <w:sz w:val="18"/>
                <w:szCs w:val="18"/>
              </w:rPr>
              <w:t xml:space="preserve"> zamówień, których zamawiający zamierza udzielić w okresie obowiązywania umowy ramowej, została ustalona na kwotę ........................... zł, co stanowi równowartość ........................... euro,</w:t>
            </w:r>
          </w:p>
          <w:p w14:paraId="77EE18AB" w14:textId="77777777" w:rsidR="00966E4A" w:rsidRDefault="00966E4A" w:rsidP="00377CDE">
            <w:pPr>
              <w:pStyle w:val="Nagwek1"/>
              <w:spacing w:after="60"/>
              <w:ind w:left="505" w:hanging="283"/>
              <w:jc w:val="both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Wybór5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Wybór57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Arial"/>
                <w:sz w:val="18"/>
                <w:szCs w:val="18"/>
              </w:rPr>
            </w:r>
            <w:r w:rsidR="00000000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9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b w:val="0"/>
                <w:sz w:val="18"/>
                <w:szCs w:val="18"/>
              </w:rPr>
              <w:t>w tym wartość przewidywanych zamówień, o których mowa odpowiednio w art. 214 ust. 1 pkt 7 oraz w art. 388 pkt. 2 lit. c ustawy z dnia 11 września 2019 r. – Prawo zamówień publicznych, dalej „ustawa”, została ustalona na kwotę  zł, co stanowi równowartość   euro,</w:t>
            </w:r>
          </w:p>
          <w:p w14:paraId="043557CE" w14:textId="13457A87" w:rsidR="00966E4A" w:rsidRDefault="00966E4A" w:rsidP="00377CDE">
            <w:pPr>
              <w:pStyle w:val="Nagwek1"/>
              <w:spacing w:after="240"/>
              <w:ind w:left="505" w:hanging="283"/>
              <w:jc w:val="both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Wybór5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0" w:name="Wybór58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Arial"/>
                <w:sz w:val="18"/>
                <w:szCs w:val="18"/>
              </w:rPr>
            </w:r>
            <w:r w:rsidR="00000000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0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b w:val="0"/>
                <w:sz w:val="18"/>
                <w:szCs w:val="18"/>
              </w:rPr>
              <w:t xml:space="preserve">zamówienia udzielanego jako część zamówienia o wartości  </w:t>
            </w:r>
            <w:r w:rsidR="00EE20DA">
              <w:rPr>
                <w:rFonts w:cs="Arial"/>
                <w:b w:val="0"/>
                <w:sz w:val="18"/>
                <w:szCs w:val="18"/>
              </w:rPr>
              <w:t>……….</w:t>
            </w:r>
            <w:r>
              <w:rPr>
                <w:rFonts w:cs="Arial"/>
                <w:b w:val="0"/>
                <w:sz w:val="18"/>
                <w:szCs w:val="18"/>
              </w:rPr>
              <w:t xml:space="preserve"> zł, co stanowiło równowartość  </w:t>
            </w:r>
            <w:r w:rsidR="00EE20DA">
              <w:rPr>
                <w:rFonts w:cs="Arial"/>
                <w:b w:val="0"/>
                <w:sz w:val="18"/>
                <w:szCs w:val="18"/>
              </w:rPr>
              <w:t>………….</w:t>
            </w:r>
            <w:r>
              <w:rPr>
                <w:rFonts w:cs="Arial"/>
                <w:b w:val="0"/>
                <w:sz w:val="18"/>
                <w:szCs w:val="18"/>
              </w:rPr>
              <w:t xml:space="preserve"> euro, wartość aktualnie udzielanego zamówienia częściowego </w:t>
            </w:r>
            <w:r>
              <w:rPr>
                <w:rFonts w:cs="Arial"/>
                <w:b w:val="0"/>
                <w:i/>
                <w:sz w:val="16"/>
                <w:szCs w:val="16"/>
              </w:rPr>
              <w:t>(którego dotyczy obecne postępowanie)</w:t>
            </w:r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  <w:r w:rsidR="00EE20DA">
              <w:rPr>
                <w:rFonts w:cs="Arial"/>
                <w:b w:val="0"/>
                <w:sz w:val="18"/>
                <w:szCs w:val="18"/>
              </w:rPr>
              <w:t>……………………</w:t>
            </w:r>
            <w:r>
              <w:rPr>
                <w:rFonts w:cs="Arial"/>
                <w:b w:val="0"/>
                <w:sz w:val="18"/>
                <w:szCs w:val="18"/>
              </w:rPr>
              <w:t xml:space="preserve"> zł, co stanowi równowartość </w:t>
            </w:r>
            <w:r w:rsidR="00EE20DA">
              <w:rPr>
                <w:rFonts w:cs="Arial"/>
                <w:b w:val="0"/>
                <w:sz w:val="18"/>
                <w:szCs w:val="18"/>
              </w:rPr>
              <w:t>………………</w:t>
            </w:r>
            <w:r>
              <w:rPr>
                <w:rFonts w:cs="Arial"/>
                <w:b w:val="0"/>
                <w:sz w:val="18"/>
                <w:szCs w:val="18"/>
              </w:rPr>
              <w:t xml:space="preserve"> euro. </w:t>
            </w:r>
          </w:p>
          <w:p w14:paraId="0D761ABC" w14:textId="77777777" w:rsidR="00966E4A" w:rsidRDefault="00966E4A" w:rsidP="00377CDE">
            <w:pPr>
              <w:pStyle w:val="Nagwek1"/>
              <w:spacing w:after="40"/>
              <w:ind w:left="80"/>
              <w:jc w:val="both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 xml:space="preserve">Wartość zamówienia została ustalona w dniu </w:t>
            </w:r>
            <w:r w:rsidRPr="00966E4A">
              <w:rPr>
                <w:rFonts w:cs="Arial"/>
                <w:b w:val="0"/>
                <w:sz w:val="18"/>
                <w:szCs w:val="18"/>
              </w:rPr>
              <w:t>07/07/2022</w:t>
            </w:r>
            <w:r>
              <w:rPr>
                <w:rFonts w:cs="Arial"/>
                <w:b w:val="0"/>
                <w:sz w:val="18"/>
                <w:szCs w:val="18"/>
              </w:rPr>
              <w:t xml:space="preserve"> r. na podstawie </w:t>
            </w:r>
            <w:r>
              <w:rPr>
                <w:rFonts w:cs="Arial"/>
                <w:b w:val="0"/>
                <w:i/>
                <w:sz w:val="16"/>
                <w:szCs w:val="16"/>
              </w:rPr>
              <w:t>(wskazać odpowiedni dokument, np. planowane koszty, kosztorys inwestorski, program funkcjonalno-użytkowy)</w:t>
            </w:r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</w:p>
          <w:p w14:paraId="06EC47D0" w14:textId="77777777" w:rsidR="00966E4A" w:rsidRDefault="00966E4A" w:rsidP="00377CDE">
            <w:pPr>
              <w:pStyle w:val="Nagwek1"/>
              <w:spacing w:after="240"/>
              <w:ind w:left="80"/>
              <w:jc w:val="both"/>
              <w:rPr>
                <w:rFonts w:cs="Arial"/>
                <w:b w:val="0"/>
                <w:sz w:val="18"/>
                <w:szCs w:val="18"/>
              </w:rPr>
            </w:pPr>
            <w:r w:rsidRPr="00966E4A">
              <w:rPr>
                <w:rFonts w:cs="Arial"/>
                <w:b w:val="0"/>
                <w:sz w:val="18"/>
                <w:szCs w:val="18"/>
              </w:rPr>
              <w:t>analizy rynku, z uwzględnieniem zmian ilosci i wartości zamówienia usługi.</w:t>
            </w:r>
          </w:p>
          <w:p w14:paraId="318B9BCE" w14:textId="77777777" w:rsidR="00966E4A" w:rsidRDefault="00966E4A" w:rsidP="00377CDE">
            <w:pPr>
              <w:pStyle w:val="Nagwek1"/>
              <w:spacing w:after="60"/>
              <w:ind w:left="80"/>
              <w:jc w:val="both"/>
              <w:rPr>
                <w:rFonts w:cs="Arial"/>
                <w:b w:val="0"/>
                <w:sz w:val="18"/>
                <w:szCs w:val="18"/>
              </w:rPr>
            </w:pPr>
            <w:r w:rsidRPr="0028247F">
              <w:rPr>
                <w:rFonts w:cs="Arial"/>
                <w:b w:val="0"/>
                <w:sz w:val="18"/>
                <w:szCs w:val="18"/>
              </w:rPr>
              <w:t>Zamówienie</w:t>
            </w:r>
            <w:r>
              <w:rPr>
                <w:rFonts w:cs="Arial"/>
                <w:b w:val="0"/>
                <w:sz w:val="18"/>
                <w:szCs w:val="18"/>
              </w:rPr>
              <w:t xml:space="preserve"> jest współfinansowane ze środków Unii Europejskiej:</w:t>
            </w:r>
          </w:p>
          <w:p w14:paraId="53E4EBE0" w14:textId="77777777" w:rsidR="00966E4A" w:rsidRDefault="00966E4A" w:rsidP="00377CDE">
            <w:pPr>
              <w:pStyle w:val="Nagwek1"/>
              <w:spacing w:after="40"/>
              <w:ind w:left="222"/>
              <w:jc w:val="both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Wybór5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1" w:name="Wybór59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Arial"/>
                <w:sz w:val="18"/>
                <w:szCs w:val="18"/>
              </w:rPr>
            </w:r>
            <w:r w:rsidR="00000000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1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b w:val="0"/>
                <w:sz w:val="18"/>
                <w:szCs w:val="18"/>
              </w:rPr>
              <w:t>nie</w:t>
            </w:r>
          </w:p>
          <w:p w14:paraId="1039D981" w14:textId="77777777" w:rsidR="00966E4A" w:rsidRDefault="00966E4A" w:rsidP="00377CDE">
            <w:pPr>
              <w:pStyle w:val="Nagwek1"/>
              <w:spacing w:after="80"/>
              <w:ind w:left="222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Wybór6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Wybór60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Arial"/>
                <w:sz w:val="18"/>
                <w:szCs w:val="18"/>
              </w:rPr>
            </w:r>
            <w:r w:rsidR="00000000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2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b w:val="0"/>
                <w:sz w:val="18"/>
                <w:szCs w:val="18"/>
              </w:rPr>
              <w:t xml:space="preserve">tak, w ramach </w:t>
            </w:r>
            <w:r>
              <w:rPr>
                <w:rFonts w:cs="Arial"/>
                <w:b w:val="0"/>
                <w:i/>
                <w:sz w:val="16"/>
                <w:szCs w:val="16"/>
              </w:rPr>
              <w:t>(wskazać projekt/program)</w:t>
            </w:r>
            <w:r>
              <w:rPr>
                <w:rFonts w:cs="Arial"/>
                <w:b w:val="0"/>
                <w:sz w:val="18"/>
                <w:szCs w:val="18"/>
              </w:rPr>
              <w:t xml:space="preserve"> </w:t>
            </w:r>
          </w:p>
          <w:p w14:paraId="1659D746" w14:textId="77777777" w:rsidR="00966E4A" w:rsidRDefault="00966E4A" w:rsidP="00377CDE">
            <w:pPr>
              <w:pStyle w:val="Nagwek1"/>
              <w:spacing w:after="80"/>
              <w:ind w:left="222"/>
              <w:jc w:val="both"/>
              <w:rPr>
                <w:rFonts w:cs="Arial"/>
                <w:b w:val="0"/>
                <w:sz w:val="18"/>
                <w:szCs w:val="18"/>
              </w:rPr>
            </w:pPr>
          </w:p>
        </w:tc>
      </w:tr>
    </w:tbl>
    <w:p w14:paraId="2D6E100A" w14:textId="77777777" w:rsidR="00D34E54" w:rsidRPr="008B78A8" w:rsidRDefault="00D34E54" w:rsidP="00BD3991">
      <w:pPr>
        <w:jc w:val="both"/>
        <w:rPr>
          <w:rFonts w:ascii="Arial" w:hAnsi="Arial" w:cs="Arial"/>
          <w:sz w:val="2"/>
          <w:szCs w:val="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647"/>
      </w:tblGrid>
      <w:tr w:rsidR="00440866" w:rsidRPr="00CB743E" w14:paraId="2981A8E5" w14:textId="77777777" w:rsidTr="005B2F8D">
        <w:tc>
          <w:tcPr>
            <w:tcW w:w="567" w:type="dxa"/>
          </w:tcPr>
          <w:p w14:paraId="726A25DF" w14:textId="77777777" w:rsidR="00440866" w:rsidRPr="00CB743E" w:rsidRDefault="0028247F" w:rsidP="00805818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440866">
              <w:rPr>
                <w:rFonts w:ascii="Arial" w:hAnsi="Arial" w:cs="Arial"/>
                <w:b/>
                <w:sz w:val="19"/>
                <w:szCs w:val="19"/>
              </w:rPr>
              <w:t>.</w:t>
            </w:r>
          </w:p>
        </w:tc>
        <w:tc>
          <w:tcPr>
            <w:tcW w:w="8647" w:type="dxa"/>
            <w:tcBorders>
              <w:bottom w:val="single" w:sz="4" w:space="0" w:color="auto"/>
            </w:tcBorders>
          </w:tcPr>
          <w:p w14:paraId="6D3BDED6" w14:textId="77777777" w:rsidR="00440866" w:rsidRPr="00591FB0" w:rsidRDefault="0028247F" w:rsidP="00805818">
            <w:pPr>
              <w:spacing w:before="80"/>
              <w:ind w:right="10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Wstępne konsultacje rynkowe/wcześniejsze zaangażowanie wykonawcy</w:t>
            </w:r>
            <w:r w:rsidR="00440866" w:rsidRPr="00591FB0" w:rsidDel="00B34BC8">
              <w:rPr>
                <w:rFonts w:ascii="Arial" w:hAnsi="Arial" w:cs="Arial"/>
                <w:b/>
              </w:rPr>
              <w:t xml:space="preserve"> </w:t>
            </w:r>
            <w:r w:rsidR="00440866" w:rsidRPr="00591FB0">
              <w:rPr>
                <w:rFonts w:ascii="Arial" w:hAnsi="Arial" w:cs="Arial"/>
                <w:i/>
              </w:rPr>
              <w:t xml:space="preserve"> </w:t>
            </w:r>
          </w:p>
          <w:p w14:paraId="2CE09747" w14:textId="77777777" w:rsidR="00440866" w:rsidRDefault="00440866" w:rsidP="00805818">
            <w:pPr>
              <w:ind w:right="11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F18490C" w14:textId="77777777" w:rsidR="00440866" w:rsidRPr="007E6D37" w:rsidRDefault="00440866" w:rsidP="008B78A8">
            <w:pPr>
              <w:spacing w:after="40"/>
              <w:ind w:left="214" w:right="108" w:hanging="21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E6D37">
              <w:rPr>
                <w:rFonts w:ascii="Arial" w:hAnsi="Arial" w:cs="Arial"/>
                <w:sz w:val="18"/>
                <w:szCs w:val="18"/>
              </w:rPr>
              <w:t xml:space="preserve">Przeprowadzono </w:t>
            </w:r>
            <w:r w:rsidR="0028247F">
              <w:rPr>
                <w:rFonts w:ascii="Arial" w:hAnsi="Arial" w:cs="Arial"/>
                <w:sz w:val="18"/>
                <w:szCs w:val="18"/>
              </w:rPr>
              <w:t>wstępne konsultacje rynkowe</w:t>
            </w:r>
            <w:r w:rsidRPr="007E6D37">
              <w:rPr>
                <w:rFonts w:ascii="Arial" w:hAnsi="Arial" w:cs="Arial"/>
                <w:sz w:val="18"/>
                <w:szCs w:val="18"/>
              </w:rPr>
              <w:t>, o któr</w:t>
            </w:r>
            <w:r w:rsidR="0028247F">
              <w:rPr>
                <w:rFonts w:ascii="Arial" w:hAnsi="Arial" w:cs="Arial"/>
                <w:sz w:val="18"/>
                <w:szCs w:val="18"/>
              </w:rPr>
              <w:t>ych</w:t>
            </w:r>
            <w:r w:rsidRPr="007E6D37">
              <w:rPr>
                <w:rFonts w:ascii="Arial" w:hAnsi="Arial" w:cs="Arial"/>
                <w:sz w:val="18"/>
                <w:szCs w:val="18"/>
              </w:rPr>
              <w:t xml:space="preserve"> mowa w art. </w:t>
            </w:r>
            <w:r w:rsidR="0028247F">
              <w:rPr>
                <w:rFonts w:ascii="Arial" w:hAnsi="Arial" w:cs="Arial"/>
                <w:sz w:val="18"/>
                <w:szCs w:val="18"/>
              </w:rPr>
              <w:t>84</w:t>
            </w:r>
            <w:r w:rsidRPr="007E6D37">
              <w:rPr>
                <w:rFonts w:ascii="Arial" w:hAnsi="Arial" w:cs="Arial"/>
                <w:sz w:val="18"/>
                <w:szCs w:val="18"/>
              </w:rPr>
              <w:t xml:space="preserve"> ustawy</w:t>
            </w:r>
            <w:r w:rsidR="0028247F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21B72B6D" w14:textId="77777777" w:rsidR="00440866" w:rsidRPr="007E6D37" w:rsidRDefault="00966E4A" w:rsidP="00805818">
            <w:pPr>
              <w:spacing w:after="40"/>
              <w:ind w:left="238" w:right="108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Wybór70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Wybór70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3"/>
            <w:r w:rsidR="00440866">
              <w:t xml:space="preserve">  </w:t>
            </w:r>
            <w:r w:rsidR="00440866" w:rsidRPr="007E6D37">
              <w:rPr>
                <w:rFonts w:ascii="Arial" w:hAnsi="Arial" w:cs="Arial"/>
                <w:sz w:val="18"/>
                <w:szCs w:val="18"/>
              </w:rPr>
              <w:t>nie</w:t>
            </w:r>
          </w:p>
          <w:p w14:paraId="0B09B4D1" w14:textId="77777777" w:rsidR="00440866" w:rsidRPr="007E6D37" w:rsidRDefault="00966E4A" w:rsidP="00805818">
            <w:pPr>
              <w:ind w:left="241" w:right="110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Wybór7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Wybór71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4"/>
            <w:r w:rsidR="00440866">
              <w:t xml:space="preserve">  </w:t>
            </w:r>
            <w:r w:rsidR="00440866" w:rsidRPr="007E6D37">
              <w:rPr>
                <w:rFonts w:ascii="Arial" w:hAnsi="Arial" w:cs="Arial"/>
                <w:sz w:val="18"/>
                <w:szCs w:val="18"/>
              </w:rPr>
              <w:t xml:space="preserve">tak </w:t>
            </w:r>
            <w:r w:rsidR="00440866" w:rsidRPr="000C17FD">
              <w:rPr>
                <w:rFonts w:ascii="Arial" w:hAnsi="Arial" w:cs="Arial"/>
                <w:i/>
                <w:sz w:val="16"/>
                <w:szCs w:val="16"/>
              </w:rPr>
              <w:t xml:space="preserve">(wypełnić poniżej w przypadku zaznaczenia odpowiedzi </w:t>
            </w:r>
            <w:r w:rsidR="0028247F">
              <w:rPr>
                <w:rFonts w:ascii="Arial" w:hAnsi="Arial" w:cs="Arial"/>
                <w:i/>
                <w:sz w:val="16"/>
                <w:szCs w:val="16"/>
              </w:rPr>
              <w:t>„</w:t>
            </w:r>
            <w:r w:rsidR="00440866" w:rsidRPr="000C17FD">
              <w:rPr>
                <w:rFonts w:ascii="Arial" w:hAnsi="Arial" w:cs="Arial"/>
                <w:i/>
                <w:sz w:val="16"/>
                <w:szCs w:val="16"/>
              </w:rPr>
              <w:t>tak</w:t>
            </w:r>
            <w:r w:rsidR="0028247F">
              <w:rPr>
                <w:rFonts w:ascii="Arial" w:hAnsi="Arial" w:cs="Arial"/>
                <w:i/>
                <w:sz w:val="16"/>
                <w:szCs w:val="16"/>
              </w:rPr>
              <w:t>”</w:t>
            </w:r>
            <w:r w:rsidR="00440866" w:rsidRPr="000C17FD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0E6A5C98" w14:textId="77777777" w:rsidR="00440866" w:rsidRDefault="00440866" w:rsidP="00805818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216EDC35" w14:textId="77777777" w:rsidR="00440866" w:rsidRPr="007E6D37" w:rsidRDefault="00440866" w:rsidP="0028247F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 w:rsidRPr="007E6D37">
              <w:rPr>
                <w:rFonts w:ascii="Arial" w:hAnsi="Arial" w:cs="Arial"/>
                <w:sz w:val="18"/>
                <w:szCs w:val="18"/>
              </w:rPr>
              <w:t>Wskazać podmioty, które uczestniczyły w</w:t>
            </w:r>
            <w:r w:rsidR="0028247F">
              <w:rPr>
                <w:rFonts w:ascii="Arial" w:hAnsi="Arial" w:cs="Arial"/>
                <w:sz w:val="18"/>
                <w:szCs w:val="18"/>
              </w:rPr>
              <w:t>e wstępnych konsultacjach rynkowych</w:t>
            </w:r>
            <w:r w:rsidRPr="007E6D37">
              <w:rPr>
                <w:rFonts w:ascii="Arial" w:hAnsi="Arial" w:cs="Arial"/>
                <w:sz w:val="18"/>
                <w:szCs w:val="18"/>
              </w:rPr>
              <w:t>:</w:t>
            </w:r>
          </w:p>
          <w:tbl>
            <w:tblPr>
              <w:tblW w:w="0" w:type="auto"/>
              <w:tblInd w:w="147" w:type="dxa"/>
              <w:tblBorders>
                <w:insideH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1"/>
            </w:tblGrid>
            <w:tr w:rsidR="003524F2" w:rsidRPr="00BB323D" w14:paraId="40852FF0" w14:textId="77777777" w:rsidTr="00BB323D">
              <w:tc>
                <w:tcPr>
                  <w:tcW w:w="4961" w:type="dxa"/>
                  <w:shd w:val="clear" w:color="auto" w:fill="auto"/>
                </w:tcPr>
                <w:p w14:paraId="35029E71" w14:textId="77777777" w:rsidR="003524F2" w:rsidRPr="00BB323D" w:rsidRDefault="003524F2" w:rsidP="00BB323D">
                  <w:pPr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</w:tbl>
          <w:p w14:paraId="508CF0B0" w14:textId="77777777" w:rsidR="00440866" w:rsidRPr="007E6D37" w:rsidRDefault="0028247F" w:rsidP="008124FC">
            <w:pPr>
              <w:spacing w:before="120" w:after="40"/>
              <w:ind w:right="7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8247F">
              <w:rPr>
                <w:rFonts w:ascii="Arial" w:hAnsi="Arial" w:cs="Arial"/>
                <w:sz w:val="18"/>
                <w:szCs w:val="18"/>
              </w:rPr>
              <w:t>Wskazać środki mające na celu zapobieżeniu zakłócenia uczciwej konkurencji w przypadku, o którym mowa w art. 85 ust. 1 ustawy</w:t>
            </w:r>
            <w:r w:rsidR="00440866" w:rsidRPr="007E6D37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9FA7C5C" w14:textId="77777777" w:rsidR="00E444C2" w:rsidRPr="007734D5" w:rsidRDefault="00E444C2" w:rsidP="00747E8A">
            <w:pPr>
              <w:spacing w:after="80"/>
              <w:ind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6E4A" w:rsidRPr="00CB743E" w14:paraId="3CF83FF8" w14:textId="77777777" w:rsidTr="00377CDE">
        <w:trPr>
          <w:trHeight w:val="1857"/>
        </w:trPr>
        <w:tc>
          <w:tcPr>
            <w:tcW w:w="567" w:type="dxa"/>
            <w:tcBorders>
              <w:bottom w:val="nil"/>
            </w:tcBorders>
          </w:tcPr>
          <w:p w14:paraId="6E391A00" w14:textId="77777777" w:rsidR="00966E4A" w:rsidRPr="00CB743E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</w:rPr>
              <w:t>5</w:t>
            </w:r>
            <w:r>
              <w:rPr>
                <w:rFonts w:ascii="Arial" w:hAnsi="Arial" w:cs="Arial"/>
                <w:b/>
                <w:sz w:val="19"/>
                <w:szCs w:val="19"/>
              </w:rPr>
              <w:t>.</w:t>
            </w:r>
          </w:p>
          <w:p w14:paraId="1FA776C6" w14:textId="77777777" w:rsidR="00966E4A" w:rsidRPr="00CB743E" w:rsidRDefault="00966E4A" w:rsidP="00377CDE">
            <w:pPr>
              <w:rPr>
                <w:rFonts w:ascii="Arial" w:hAnsi="Arial" w:cs="Arial"/>
                <w:b/>
                <w:sz w:val="19"/>
                <w:szCs w:val="19"/>
              </w:rPr>
            </w:pPr>
          </w:p>
        </w:tc>
        <w:tc>
          <w:tcPr>
            <w:tcW w:w="8647" w:type="dxa"/>
            <w:tcBorders>
              <w:bottom w:val="nil"/>
            </w:tcBorders>
          </w:tcPr>
          <w:p w14:paraId="76845EAC" w14:textId="77777777" w:rsidR="00966E4A" w:rsidRDefault="00966E4A" w:rsidP="00377CDE">
            <w:pPr>
              <w:spacing w:before="80" w:after="40"/>
              <w:ind w:right="108"/>
              <w:jc w:val="both"/>
              <w:rPr>
                <w:rFonts w:ascii="Arial" w:hAnsi="Arial" w:cs="Arial"/>
                <w:b/>
              </w:rPr>
            </w:pPr>
            <w:r w:rsidRPr="00591FB0">
              <w:rPr>
                <w:rFonts w:ascii="Arial" w:hAnsi="Arial" w:cs="Arial"/>
                <w:b/>
              </w:rPr>
              <w:t xml:space="preserve">Osoby wykonujące czynności związane z </w:t>
            </w:r>
            <w:r>
              <w:rPr>
                <w:rFonts w:ascii="Arial" w:hAnsi="Arial" w:cs="Arial"/>
                <w:b/>
              </w:rPr>
              <w:t>p</w:t>
            </w:r>
            <w:r w:rsidRPr="00591FB0">
              <w:rPr>
                <w:rFonts w:ascii="Arial" w:hAnsi="Arial" w:cs="Arial"/>
                <w:b/>
              </w:rPr>
              <w:t>rzeprowadzeniem postępowania</w:t>
            </w:r>
            <w:r>
              <w:rPr>
                <w:rFonts w:ascii="Arial" w:hAnsi="Arial" w:cs="Arial"/>
                <w:b/>
              </w:rPr>
              <w:t xml:space="preserve"> lub osoby mogące wpłynąć na wynik postępowania, w tym osoby wykonujące czynności związane z przygotowaniem postępowania</w:t>
            </w:r>
          </w:p>
          <w:p w14:paraId="4F30D708" w14:textId="77777777" w:rsidR="00966E4A" w:rsidRPr="007734D5" w:rsidRDefault="00966E4A" w:rsidP="00377CDE">
            <w:pPr>
              <w:spacing w:before="80" w:after="120"/>
              <w:ind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34D5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747E8A">
              <w:rPr>
                <w:rFonts w:ascii="Arial" w:hAnsi="Arial" w:cs="Arial"/>
                <w:i/>
                <w:sz w:val="16"/>
                <w:szCs w:val="16"/>
              </w:rPr>
              <w:t>jeżeli czynności związane z przeprowadzeniem postępowania lub czynności związane z przygotowaniem postępowania zostały powierzone osobie trzeciej lub jednemu z zamawiających wspólnie udzielających zamówienia – oprócz imion i nazwisk osób faktycznie wykonujących czynności należy również podać nazwę (firmę) albo imię i nazwisko osoby trzeciej lub nazwę zamawiającego, jeżeli osoby wykonujące czynności w postępowaniu reprezentują zamawiających innych niż wskazany jako prowadzący postępowanie</w:t>
            </w:r>
            <w:r w:rsidRPr="007734D5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1FB63323" w14:textId="77777777" w:rsidR="00966E4A" w:rsidRPr="007734D5" w:rsidRDefault="00966E4A" w:rsidP="00377CDE">
            <w:pPr>
              <w:spacing w:after="120"/>
              <w:ind w:right="10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734D5">
              <w:rPr>
                <w:rFonts w:ascii="Arial" w:hAnsi="Arial" w:cs="Arial"/>
                <w:b/>
                <w:sz w:val="18"/>
                <w:szCs w:val="18"/>
              </w:rPr>
              <w:t xml:space="preserve">A. Osoby wykonujące czynności </w:t>
            </w:r>
            <w:r>
              <w:rPr>
                <w:rFonts w:ascii="Arial" w:hAnsi="Arial" w:cs="Arial"/>
                <w:b/>
                <w:sz w:val="18"/>
                <w:szCs w:val="18"/>
              </w:rPr>
              <w:t>związane z przeprowadzeniem postępowania</w:t>
            </w:r>
            <w:r w:rsidRPr="007734D5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14:paraId="2BD48867" w14:textId="77777777" w:rsidR="00966E4A" w:rsidRDefault="00966E4A" w:rsidP="00377CDE">
            <w:pPr>
              <w:numPr>
                <w:ilvl w:val="0"/>
                <w:numId w:val="6"/>
              </w:numPr>
              <w:spacing w:after="40"/>
              <w:ind w:left="714" w:right="108" w:hanging="3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34D5">
              <w:rPr>
                <w:rFonts w:ascii="Arial" w:hAnsi="Arial" w:cs="Arial"/>
                <w:sz w:val="18"/>
                <w:szCs w:val="18"/>
                <w:u w:val="single"/>
              </w:rPr>
              <w:t>Kierownik zamawiającego</w:t>
            </w:r>
            <w:r w:rsidRPr="007734D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734D5">
              <w:rPr>
                <w:rFonts w:ascii="Arial" w:hAnsi="Arial" w:cs="Arial"/>
                <w:i/>
                <w:sz w:val="16"/>
                <w:szCs w:val="16"/>
              </w:rPr>
              <w:t>(imię i nazwisko, imiona i nazwiska osób wchodzących w skład organu)</w:t>
            </w:r>
            <w:r w:rsidRPr="007734D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381A439" w14:textId="77777777" w:rsidR="00966E4A" w:rsidRDefault="00966E4A" w:rsidP="00377CDE">
            <w:pPr>
              <w:spacing w:after="120"/>
              <w:ind w:left="72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>Jerzy Friediger</w:t>
            </w:r>
          </w:p>
          <w:p w14:paraId="6F85D926" w14:textId="77777777" w:rsidR="00966E4A" w:rsidRDefault="00966E4A" w:rsidP="00377CDE">
            <w:pPr>
              <w:spacing w:after="120"/>
              <w:ind w:left="1091" w:right="108" w:hanging="37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Wybór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Wybór46"/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Arial"/>
                <w:b/>
                <w:sz w:val="18"/>
                <w:szCs w:val="18"/>
              </w:rPr>
            </w:r>
            <w:r w:rsidR="00000000"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15"/>
            <w:r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7734D5">
              <w:rPr>
                <w:rFonts w:ascii="Arial" w:hAnsi="Arial" w:cs="Arial"/>
                <w:sz w:val="18"/>
                <w:szCs w:val="18"/>
              </w:rPr>
              <w:t>wykonuje</w:t>
            </w:r>
            <w:r>
              <w:rPr>
                <w:rFonts w:ascii="Arial" w:hAnsi="Arial" w:cs="Arial"/>
                <w:sz w:val="18"/>
                <w:szCs w:val="18"/>
              </w:rPr>
              <w:t>/wykonują</w:t>
            </w:r>
            <w:r w:rsidRPr="007734D5">
              <w:rPr>
                <w:rFonts w:ascii="Arial" w:hAnsi="Arial" w:cs="Arial"/>
                <w:sz w:val="18"/>
                <w:szCs w:val="18"/>
              </w:rPr>
              <w:t xml:space="preserve"> czynności w postępowaniu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CE87AB7" w14:textId="77777777" w:rsidR="00966E4A" w:rsidRDefault="00966E4A" w:rsidP="00377CDE">
            <w:pPr>
              <w:spacing w:after="40"/>
              <w:ind w:left="1089" w:right="108" w:hanging="369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Wybór4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6" w:name="Wybór47"/>
            <w:r>
              <w:rPr>
                <w:b/>
                <w:sz w:val="18"/>
                <w:szCs w:val="18"/>
              </w:rPr>
              <w:instrText xml:space="preserve"> FORMCHECKBOX </w:instrText>
            </w:r>
            <w:r w:rsidR="00000000">
              <w:rPr>
                <w:b/>
                <w:sz w:val="18"/>
                <w:szCs w:val="18"/>
              </w:rPr>
            </w:r>
            <w:r w:rsidR="00000000"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sz w:val="18"/>
                <w:szCs w:val="18"/>
              </w:rPr>
              <w:fldChar w:fldCharType="end"/>
            </w:r>
            <w:bookmarkEnd w:id="16"/>
            <w:r>
              <w:rPr>
                <w:b/>
                <w:sz w:val="18"/>
                <w:szCs w:val="18"/>
              </w:rPr>
              <w:t xml:space="preserve"> </w:t>
            </w:r>
            <w:r w:rsidRPr="007734D5">
              <w:rPr>
                <w:rFonts w:ascii="Arial" w:hAnsi="Arial" w:cs="Arial"/>
                <w:sz w:val="18"/>
                <w:szCs w:val="18"/>
              </w:rPr>
              <w:t>nie wykonuje</w:t>
            </w:r>
            <w:r>
              <w:rPr>
                <w:rFonts w:ascii="Arial" w:hAnsi="Arial" w:cs="Arial"/>
                <w:sz w:val="18"/>
                <w:szCs w:val="18"/>
              </w:rPr>
              <w:t>/nie wykonują</w:t>
            </w:r>
            <w:r w:rsidRPr="007734D5">
              <w:rPr>
                <w:rFonts w:ascii="Arial" w:hAnsi="Arial" w:cs="Arial"/>
                <w:sz w:val="18"/>
                <w:szCs w:val="18"/>
              </w:rPr>
              <w:t xml:space="preserve"> czynności w postępowaniu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734D5">
              <w:rPr>
                <w:rFonts w:ascii="Arial" w:hAnsi="Arial" w:cs="Arial"/>
                <w:sz w:val="18"/>
                <w:szCs w:val="18"/>
              </w:rPr>
              <w:t>i przekazał</w:t>
            </w:r>
            <w:r>
              <w:rPr>
                <w:rFonts w:ascii="Arial" w:hAnsi="Arial" w:cs="Arial"/>
                <w:sz w:val="18"/>
                <w:szCs w:val="18"/>
              </w:rPr>
              <w:t>/przekazali</w:t>
            </w:r>
            <w:r w:rsidRPr="007734D5">
              <w:rPr>
                <w:rFonts w:ascii="Arial" w:hAnsi="Arial" w:cs="Arial"/>
                <w:sz w:val="18"/>
                <w:szCs w:val="18"/>
              </w:rPr>
              <w:t xml:space="preserve"> upoważnienie do dokonania następujących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734D5">
              <w:rPr>
                <w:rFonts w:ascii="Arial" w:hAnsi="Arial" w:cs="Arial"/>
                <w:sz w:val="18"/>
                <w:szCs w:val="18"/>
              </w:rPr>
              <w:t>czynności w postępowaniu</w:t>
            </w:r>
          </w:p>
          <w:p w14:paraId="7DB8BEAE" w14:textId="77777777" w:rsidR="00966E4A" w:rsidRPr="00966E4A" w:rsidRDefault="00966E4A" w:rsidP="00377CDE">
            <w:pPr>
              <w:spacing w:after="20"/>
              <w:ind w:left="1089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>zatwierdzenie SIWZ</w:t>
            </w:r>
          </w:p>
          <w:p w14:paraId="3738A0B9" w14:textId="278A9752" w:rsidR="00966E4A" w:rsidRDefault="00EE20DA" w:rsidP="00377CDE">
            <w:pPr>
              <w:spacing w:after="20"/>
              <w:ind w:left="1089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……………………………………………………..</w:t>
            </w:r>
          </w:p>
          <w:p w14:paraId="127AAB2F" w14:textId="77777777" w:rsidR="00966E4A" w:rsidRDefault="00966E4A" w:rsidP="00377CDE">
            <w:pPr>
              <w:ind w:left="1091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1989">
              <w:rPr>
                <w:rFonts w:ascii="Arial" w:hAnsi="Arial" w:cs="Arial"/>
                <w:i/>
                <w:sz w:val="16"/>
                <w:szCs w:val="16"/>
              </w:rPr>
              <w:t>(podać zakres czynności)</w:t>
            </w:r>
          </w:p>
          <w:p w14:paraId="0705D29D" w14:textId="77777777" w:rsidR="00966E4A" w:rsidRPr="004441DB" w:rsidRDefault="00966E4A" w:rsidP="00377CDE">
            <w:pPr>
              <w:spacing w:after="40"/>
              <w:ind w:left="1089" w:right="108" w:hanging="36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1989">
              <w:rPr>
                <w:rFonts w:ascii="Arial" w:hAnsi="Arial" w:cs="Arial"/>
                <w:i/>
                <w:sz w:val="16"/>
                <w:szCs w:val="16"/>
              </w:rPr>
              <w:t>(imię i nazwisko pracownika zamawiającego, któremu kierownik zamawiającego powierzył wykonanie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501989">
              <w:rPr>
                <w:rFonts w:ascii="Arial" w:hAnsi="Arial" w:cs="Arial"/>
                <w:i/>
                <w:sz w:val="16"/>
                <w:szCs w:val="16"/>
              </w:rPr>
              <w:t>zastrzeżonych dla siebie czynności w postępowaniu</w:t>
            </w:r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056D8EC8" w14:textId="77777777" w:rsidR="00966E4A" w:rsidRPr="004441DB" w:rsidRDefault="00966E4A" w:rsidP="00377CDE">
            <w:pPr>
              <w:spacing w:after="120"/>
              <w:ind w:left="1089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70B358B" w14:textId="77777777" w:rsidR="00966E4A" w:rsidRDefault="00966E4A" w:rsidP="00377CDE">
            <w:pPr>
              <w:ind w:left="789" w:right="11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34D5">
              <w:rPr>
                <w:rFonts w:ascii="Arial" w:hAnsi="Arial" w:cs="Arial"/>
                <w:sz w:val="18"/>
                <w:szCs w:val="18"/>
              </w:rPr>
              <w:t>Pracownik zamawiającego, któremu kierownik zamawiającego powierzył wykonanie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734D5">
              <w:rPr>
                <w:rFonts w:ascii="Arial" w:hAnsi="Arial" w:cs="Arial"/>
                <w:sz w:val="18"/>
                <w:szCs w:val="18"/>
              </w:rPr>
              <w:t>zastrzeżonych dla siebie czynności w postępowaniu, złożył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734D5">
              <w:rPr>
                <w:rFonts w:ascii="Arial" w:hAnsi="Arial" w:cs="Arial"/>
                <w:sz w:val="18"/>
                <w:szCs w:val="18"/>
              </w:rPr>
              <w:t>oświadczeni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7734D5">
              <w:rPr>
                <w:rFonts w:ascii="Arial" w:hAnsi="Arial" w:cs="Arial"/>
                <w:sz w:val="18"/>
                <w:szCs w:val="18"/>
              </w:rPr>
              <w:t xml:space="preserve"> określone w art. </w:t>
            </w:r>
            <w:r>
              <w:rPr>
                <w:rFonts w:ascii="Arial" w:hAnsi="Arial" w:cs="Arial"/>
                <w:sz w:val="18"/>
                <w:szCs w:val="18"/>
              </w:rPr>
              <w:t>56</w:t>
            </w:r>
            <w:r w:rsidRPr="007734D5">
              <w:rPr>
                <w:rFonts w:ascii="Arial" w:hAnsi="Arial" w:cs="Arial"/>
                <w:sz w:val="18"/>
                <w:szCs w:val="18"/>
              </w:rPr>
              <w:t xml:space="preserve"> ust. 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7734D5">
              <w:rPr>
                <w:rFonts w:ascii="Arial" w:hAnsi="Arial" w:cs="Arial"/>
                <w:sz w:val="18"/>
                <w:szCs w:val="18"/>
              </w:rPr>
              <w:t xml:space="preserve"> ustawy</w:t>
            </w:r>
            <w:r w:rsidRPr="00501989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411F9C0" w14:textId="77777777" w:rsidR="00966E4A" w:rsidRDefault="00966E4A" w:rsidP="00377CDE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0A715F1" w14:textId="77777777" w:rsidR="00966E4A" w:rsidRDefault="00966E4A" w:rsidP="00377CDE">
            <w:pPr>
              <w:numPr>
                <w:ilvl w:val="0"/>
                <w:numId w:val="6"/>
              </w:numPr>
              <w:spacing w:after="120"/>
              <w:ind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1989">
              <w:rPr>
                <w:rFonts w:ascii="Arial" w:hAnsi="Arial" w:cs="Arial"/>
                <w:sz w:val="18"/>
                <w:szCs w:val="18"/>
                <w:u w:val="single"/>
              </w:rPr>
              <w:t>Komisja przetargowa</w:t>
            </w:r>
            <w:r w:rsidRPr="00501989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5017433" w14:textId="77777777" w:rsidR="00966E4A" w:rsidRPr="004F26F8" w:rsidRDefault="00966E4A" w:rsidP="00377CDE">
            <w:pPr>
              <w:spacing w:after="120"/>
              <w:ind w:left="72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7" w:name="Wybór4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01989">
              <w:rPr>
                <w:rFonts w:ascii="Arial" w:hAnsi="Arial" w:cs="Arial"/>
                <w:sz w:val="18"/>
                <w:szCs w:val="18"/>
              </w:rPr>
              <w:t>zost</w:t>
            </w:r>
            <w:r>
              <w:rPr>
                <w:rFonts w:ascii="Arial" w:hAnsi="Arial" w:cs="Arial"/>
                <w:sz w:val="18"/>
                <w:szCs w:val="18"/>
              </w:rPr>
              <w:t xml:space="preserve">ała powołana w dniu </w:t>
            </w:r>
            <w:r w:rsidRPr="00966E4A">
              <w:rPr>
                <w:rFonts w:ascii="Arial" w:hAnsi="Arial" w:cs="Arial"/>
                <w:sz w:val="18"/>
                <w:szCs w:val="18"/>
              </w:rPr>
              <w:t>12/08/2022</w:t>
            </w:r>
            <w:r>
              <w:rPr>
                <w:rFonts w:ascii="Arial" w:hAnsi="Arial" w:cs="Arial"/>
                <w:sz w:val="18"/>
                <w:szCs w:val="18"/>
              </w:rPr>
              <w:t xml:space="preserve"> na podstawie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Wybór4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  <w:r w:rsidRPr="004F26F8">
              <w:rPr>
                <w:rFonts w:ascii="Arial" w:hAnsi="Arial" w:cs="Arial"/>
                <w:sz w:val="18"/>
                <w:szCs w:val="18"/>
              </w:rPr>
              <w:t xml:space="preserve"> decyzji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50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9" w:name="Wybór5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  <w:r w:rsidRPr="004F26F8">
              <w:rPr>
                <w:rFonts w:ascii="Arial" w:hAnsi="Arial" w:cs="Arial"/>
                <w:sz w:val="18"/>
                <w:szCs w:val="18"/>
              </w:rPr>
              <w:t xml:space="preserve"> zarządzenia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5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Wybór5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  <w:r w:rsidRPr="004F26F8">
              <w:rPr>
                <w:rFonts w:ascii="Arial" w:hAnsi="Arial" w:cs="Arial"/>
                <w:sz w:val="18"/>
                <w:szCs w:val="18"/>
              </w:rPr>
              <w:t xml:space="preserve"> uchwały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5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1" w:name="Wybór5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  <w:r w:rsidRPr="004F26F8">
              <w:rPr>
                <w:rFonts w:ascii="Arial" w:hAnsi="Arial" w:cs="Arial"/>
                <w:sz w:val="18"/>
                <w:szCs w:val="18"/>
              </w:rPr>
              <w:t> lub innego aktu</w:t>
            </w:r>
          </w:p>
          <w:p w14:paraId="63D3A476" w14:textId="77777777" w:rsidR="00966E4A" w:rsidRPr="00501989" w:rsidRDefault="00966E4A" w:rsidP="00377CDE">
            <w:pPr>
              <w:ind w:left="72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1989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9593E33" w14:textId="77777777" w:rsidR="00966E4A" w:rsidRPr="00501989" w:rsidRDefault="00966E4A" w:rsidP="00377CDE">
            <w:pPr>
              <w:ind w:right="11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01989">
              <w:rPr>
                <w:rFonts w:ascii="Arial" w:hAnsi="Arial" w:cs="Arial"/>
                <w:i/>
                <w:sz w:val="16"/>
                <w:szCs w:val="16"/>
              </w:rPr>
              <w:t>(załączyć odpowiedni dokument)</w:t>
            </w:r>
          </w:p>
          <w:p w14:paraId="7FB4039D" w14:textId="77777777" w:rsidR="00966E4A" w:rsidRDefault="00966E4A" w:rsidP="00377CDE">
            <w:pPr>
              <w:spacing w:before="120"/>
              <w:ind w:left="666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1989">
              <w:rPr>
                <w:rFonts w:ascii="Arial" w:hAnsi="Arial" w:cs="Arial"/>
                <w:sz w:val="18"/>
                <w:szCs w:val="18"/>
              </w:rPr>
              <w:lastRenderedPageBreak/>
              <w:t>w składzie:</w:t>
            </w:r>
          </w:p>
          <w:p w14:paraId="37FB9D1D" w14:textId="77777777" w:rsidR="00966E4A" w:rsidRPr="00966E4A" w:rsidRDefault="00966E4A" w:rsidP="00377CDE">
            <w:pPr>
              <w:spacing w:before="40" w:after="20"/>
              <w:ind w:left="663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>Roksana Martinez - Brej</w:t>
            </w:r>
          </w:p>
          <w:p w14:paraId="4AC73DC6" w14:textId="77777777" w:rsidR="00966E4A" w:rsidRPr="00966E4A" w:rsidRDefault="00966E4A" w:rsidP="00377CDE">
            <w:pPr>
              <w:spacing w:before="40" w:after="20"/>
              <w:ind w:left="663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>Elżbieta Jastrzębska-Kukawka</w:t>
            </w:r>
          </w:p>
          <w:p w14:paraId="58999F68" w14:textId="77777777" w:rsidR="00966E4A" w:rsidRPr="00966E4A" w:rsidRDefault="00966E4A" w:rsidP="00377CDE">
            <w:pPr>
              <w:spacing w:before="40" w:after="20"/>
              <w:ind w:left="663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>Maria Dzięgiel</w:t>
            </w:r>
          </w:p>
          <w:p w14:paraId="188547C1" w14:textId="77777777" w:rsidR="00966E4A" w:rsidRPr="00966E4A" w:rsidRDefault="00966E4A" w:rsidP="00377CDE">
            <w:pPr>
              <w:spacing w:before="40" w:after="20"/>
              <w:ind w:left="663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>Bogumiła Wnęk</w:t>
            </w:r>
          </w:p>
          <w:p w14:paraId="4C1E6AF7" w14:textId="77777777" w:rsidR="00966E4A" w:rsidRPr="00966E4A" w:rsidRDefault="00966E4A" w:rsidP="00377CDE">
            <w:pPr>
              <w:spacing w:before="40" w:after="20"/>
              <w:ind w:left="663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>Małgorzata  Piątkowska - Kowalska</w:t>
            </w:r>
          </w:p>
          <w:p w14:paraId="45FA53E1" w14:textId="77777777" w:rsidR="00966E4A" w:rsidRPr="00966E4A" w:rsidRDefault="00966E4A" w:rsidP="00377CDE">
            <w:pPr>
              <w:spacing w:before="40" w:after="20"/>
              <w:ind w:left="663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>Zofia Augustyn</w:t>
            </w:r>
          </w:p>
          <w:p w14:paraId="2F70C9E3" w14:textId="77777777" w:rsidR="00966E4A" w:rsidRDefault="00966E4A" w:rsidP="00377CDE">
            <w:pPr>
              <w:spacing w:before="40" w:after="20"/>
              <w:ind w:left="663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>Krzysztof Michoń</w:t>
            </w:r>
          </w:p>
          <w:p w14:paraId="14FDD991" w14:textId="77777777" w:rsidR="00966E4A" w:rsidRPr="004F26F8" w:rsidRDefault="00966E4A" w:rsidP="00377CDE">
            <w:pPr>
              <w:spacing w:after="120"/>
              <w:ind w:left="663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60562">
              <w:rPr>
                <w:rFonts w:ascii="Arial" w:hAnsi="Arial" w:cs="Arial"/>
                <w:i/>
                <w:sz w:val="16"/>
                <w:szCs w:val="16"/>
              </w:rPr>
              <w:t>(imiona i nazwiska członków komisji)</w:t>
            </w:r>
          </w:p>
          <w:p w14:paraId="699049D1" w14:textId="77777777" w:rsidR="00966E4A" w:rsidRPr="00501989" w:rsidRDefault="00966E4A" w:rsidP="00377CDE">
            <w:pPr>
              <w:spacing w:after="240"/>
              <w:ind w:left="663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1989">
              <w:rPr>
                <w:rFonts w:ascii="Arial" w:hAnsi="Arial" w:cs="Arial"/>
                <w:sz w:val="18"/>
                <w:szCs w:val="18"/>
              </w:rPr>
              <w:t>Członkowie komisji złożyli oświadczeni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501989">
              <w:rPr>
                <w:rFonts w:ascii="Arial" w:hAnsi="Arial" w:cs="Arial"/>
                <w:sz w:val="18"/>
                <w:szCs w:val="18"/>
              </w:rPr>
              <w:t xml:space="preserve"> określone w art. </w:t>
            </w:r>
            <w:r>
              <w:rPr>
                <w:rFonts w:ascii="Arial" w:hAnsi="Arial" w:cs="Arial"/>
                <w:sz w:val="18"/>
                <w:szCs w:val="18"/>
              </w:rPr>
              <w:t>56</w:t>
            </w:r>
            <w:r w:rsidRPr="00501989">
              <w:rPr>
                <w:rFonts w:ascii="Arial" w:hAnsi="Arial" w:cs="Arial"/>
                <w:sz w:val="18"/>
                <w:szCs w:val="18"/>
              </w:rPr>
              <w:t xml:space="preserve"> u</w:t>
            </w:r>
            <w:r>
              <w:rPr>
                <w:rFonts w:ascii="Arial" w:hAnsi="Arial" w:cs="Arial"/>
                <w:sz w:val="18"/>
                <w:szCs w:val="18"/>
              </w:rPr>
              <w:t>st. 4 ustawy.</w:t>
            </w:r>
          </w:p>
          <w:p w14:paraId="5F6CD554" w14:textId="77777777" w:rsidR="00966E4A" w:rsidRDefault="00966E4A" w:rsidP="00377CDE">
            <w:pPr>
              <w:spacing w:after="40"/>
              <w:ind w:left="663" w:right="108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Wybór5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2" w:name="Wybór53"/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Arial"/>
                <w:b/>
                <w:sz w:val="18"/>
                <w:szCs w:val="18"/>
              </w:rPr>
            </w:r>
            <w:r w:rsidR="00000000"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22"/>
            <w:r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501989">
              <w:rPr>
                <w:rFonts w:ascii="Arial" w:hAnsi="Arial" w:cs="Arial"/>
                <w:sz w:val="18"/>
                <w:szCs w:val="18"/>
              </w:rPr>
              <w:t>nie została powołana, czynności</w:t>
            </w:r>
            <w:r>
              <w:rPr>
                <w:rFonts w:ascii="Arial" w:hAnsi="Arial" w:cs="Arial"/>
                <w:sz w:val="18"/>
                <w:szCs w:val="18"/>
              </w:rPr>
              <w:t xml:space="preserve"> związane z przeprowadzeniem postępowania</w:t>
            </w:r>
            <w:r w:rsidRPr="00501989">
              <w:rPr>
                <w:rFonts w:ascii="Arial" w:hAnsi="Arial" w:cs="Arial"/>
                <w:sz w:val="18"/>
                <w:szCs w:val="18"/>
              </w:rPr>
              <w:t xml:space="preserve"> wykonują </w:t>
            </w:r>
            <w:r w:rsidRPr="00360562">
              <w:rPr>
                <w:rFonts w:ascii="Arial" w:hAnsi="Arial" w:cs="Arial"/>
                <w:i/>
                <w:sz w:val="16"/>
                <w:szCs w:val="16"/>
              </w:rPr>
              <w:t>(wskazać osoby wykonujące czynności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związane z przeprowadzeniem </w:t>
            </w:r>
            <w:r w:rsidRPr="00360562">
              <w:rPr>
                <w:rFonts w:ascii="Arial" w:hAnsi="Arial" w:cs="Arial"/>
                <w:i/>
                <w:sz w:val="16"/>
                <w:szCs w:val="16"/>
              </w:rPr>
              <w:t>postępowani</w:t>
            </w:r>
            <w:r>
              <w:rPr>
                <w:rFonts w:ascii="Arial" w:hAnsi="Arial" w:cs="Arial"/>
                <w:i/>
                <w:sz w:val="16"/>
                <w:szCs w:val="16"/>
              </w:rPr>
              <w:t>a</w:t>
            </w:r>
            <w:r w:rsidRPr="00360562">
              <w:rPr>
                <w:rFonts w:ascii="Arial" w:hAnsi="Arial" w:cs="Arial"/>
                <w:i/>
                <w:sz w:val="16"/>
                <w:szCs w:val="16"/>
              </w:rPr>
              <w:t xml:space="preserve"> oraz podać zakres czynności):</w:t>
            </w:r>
          </w:p>
          <w:p w14:paraId="6D40E1C3" w14:textId="77777777" w:rsidR="00966E4A" w:rsidRPr="005314BE" w:rsidRDefault="00966E4A" w:rsidP="00377CDE">
            <w:pPr>
              <w:spacing w:after="40"/>
              <w:ind w:left="663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D21E568" w14:textId="77777777" w:rsidR="00966E4A" w:rsidRPr="00360562" w:rsidRDefault="00966E4A" w:rsidP="00377CDE">
            <w:pPr>
              <w:spacing w:after="120"/>
              <w:ind w:left="647" w:right="108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360562">
              <w:rPr>
                <w:rFonts w:ascii="Arial" w:hAnsi="Arial" w:cs="Arial"/>
                <w:i/>
                <w:sz w:val="16"/>
                <w:szCs w:val="16"/>
              </w:rPr>
              <w:t xml:space="preserve">(imię, nazwisko) 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-  </w:t>
            </w:r>
            <w:r w:rsidRPr="00360562">
              <w:rPr>
                <w:rFonts w:ascii="Arial" w:hAnsi="Arial" w:cs="Arial"/>
                <w:i/>
                <w:sz w:val="16"/>
                <w:szCs w:val="16"/>
              </w:rPr>
              <w:t>(czynność w postępowaniu)</w:t>
            </w:r>
          </w:p>
          <w:p w14:paraId="486AB274" w14:textId="77777777" w:rsidR="00966E4A" w:rsidRDefault="00966E4A" w:rsidP="00377CDE">
            <w:pPr>
              <w:ind w:left="666"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931E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4CE6BB" w14:textId="77777777" w:rsidR="00966E4A" w:rsidRDefault="00966E4A" w:rsidP="00377CDE">
            <w:pPr>
              <w:ind w:left="666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13C5E8F" w14:textId="77777777" w:rsidR="00966E4A" w:rsidRDefault="00966E4A" w:rsidP="00377CDE">
            <w:pPr>
              <w:numPr>
                <w:ilvl w:val="0"/>
                <w:numId w:val="6"/>
              </w:numPr>
              <w:spacing w:after="120"/>
              <w:ind w:left="714" w:right="108" w:hanging="3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637A7">
              <w:rPr>
                <w:rFonts w:ascii="Arial" w:hAnsi="Arial" w:cs="Arial"/>
                <w:sz w:val="18"/>
                <w:szCs w:val="18"/>
                <w:u w:val="single"/>
              </w:rPr>
              <w:t>Biegl</w:t>
            </w:r>
            <w:r w:rsidRPr="00A637A7">
              <w:rPr>
                <w:rFonts w:ascii="Arial" w:hAnsi="Arial" w:cs="Arial"/>
                <w:sz w:val="18"/>
                <w:szCs w:val="18"/>
              </w:rPr>
              <w:t>i:</w:t>
            </w:r>
          </w:p>
          <w:p w14:paraId="640490DA" w14:textId="77777777" w:rsidR="00966E4A" w:rsidRDefault="00966E4A" w:rsidP="00377CDE">
            <w:pPr>
              <w:spacing w:after="120"/>
              <w:ind w:left="714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Wybór5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3" w:name="Wybór54"/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Arial"/>
                <w:b/>
                <w:sz w:val="18"/>
                <w:szCs w:val="18"/>
              </w:rPr>
            </w:r>
            <w:r w:rsidR="00000000"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23"/>
            <w:r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A637A7">
              <w:rPr>
                <w:rFonts w:ascii="Arial" w:hAnsi="Arial" w:cs="Arial"/>
                <w:sz w:val="18"/>
                <w:szCs w:val="18"/>
              </w:rPr>
              <w:t xml:space="preserve">zostali powołani </w:t>
            </w:r>
            <w:r w:rsidRPr="00A637A7">
              <w:rPr>
                <w:rFonts w:ascii="Arial" w:hAnsi="Arial" w:cs="Arial"/>
                <w:i/>
                <w:sz w:val="16"/>
                <w:szCs w:val="16"/>
              </w:rPr>
              <w:t>(imiona i nazwiska biegłych)</w:t>
            </w:r>
            <w:r w:rsidRPr="00A637A7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E35F388" w14:textId="77777777" w:rsidR="00966E4A" w:rsidRDefault="00966E4A" w:rsidP="00377CDE">
            <w:pPr>
              <w:spacing w:after="120"/>
              <w:ind w:left="714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6CC774F" w14:textId="77777777" w:rsidR="00966E4A" w:rsidRPr="00A637A7" w:rsidRDefault="00966E4A" w:rsidP="00377CDE">
            <w:pPr>
              <w:spacing w:after="120"/>
              <w:ind w:left="714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D09CF71" w14:textId="77777777" w:rsidR="00966E4A" w:rsidRDefault="00966E4A" w:rsidP="00377CDE">
            <w:pPr>
              <w:ind w:left="663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5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4" w:name="Wybór5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  <w:r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A637A7">
              <w:rPr>
                <w:rFonts w:ascii="Arial" w:hAnsi="Arial" w:cs="Arial"/>
                <w:sz w:val="18"/>
                <w:szCs w:val="18"/>
              </w:rPr>
              <w:t>nie zostali powołani</w:t>
            </w:r>
          </w:p>
          <w:p w14:paraId="3C67EF4D" w14:textId="77777777" w:rsidR="00966E4A" w:rsidRDefault="00966E4A" w:rsidP="00377CDE">
            <w:pPr>
              <w:ind w:left="663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A544139" w14:textId="77777777" w:rsidR="00966E4A" w:rsidRDefault="00966E4A" w:rsidP="00377CDE">
            <w:pPr>
              <w:numPr>
                <w:ilvl w:val="0"/>
                <w:numId w:val="6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E6414">
              <w:rPr>
                <w:rFonts w:ascii="Arial" w:hAnsi="Arial" w:cs="Arial"/>
                <w:sz w:val="18"/>
                <w:szCs w:val="18"/>
                <w:u w:val="single"/>
              </w:rPr>
              <w:t>Inne osoby wykonujące czynności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związane z przeprowadzeniem</w:t>
            </w:r>
            <w:r w:rsidRPr="004E6414">
              <w:rPr>
                <w:rFonts w:ascii="Arial" w:hAnsi="Arial" w:cs="Arial"/>
                <w:sz w:val="18"/>
                <w:szCs w:val="18"/>
                <w:u w:val="single"/>
              </w:rPr>
              <w:t xml:space="preserve"> postępowani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>a</w:t>
            </w:r>
            <w:r w:rsidRPr="004E641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E6414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195AF6">
              <w:rPr>
                <w:rFonts w:ascii="Arial" w:hAnsi="Arial" w:cs="Arial"/>
                <w:i/>
                <w:sz w:val="16"/>
                <w:szCs w:val="16"/>
              </w:rPr>
              <w:t>wskazać osoby wykonujące czynności związane z przeprowadzeniem postępowania, inne niż określone w pkt 1-3, oraz podać zakres czynności</w:t>
            </w:r>
            <w:r w:rsidRPr="004E6414"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Pr="004E6414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0D572943" w14:textId="799D92DE" w:rsidR="00966E4A" w:rsidRDefault="00EE20DA" w:rsidP="00377CDE">
            <w:pPr>
              <w:spacing w:after="20"/>
              <w:ind w:left="72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</w:t>
            </w:r>
          </w:p>
          <w:p w14:paraId="63D6A510" w14:textId="77777777" w:rsidR="00966E4A" w:rsidRPr="002C25D3" w:rsidRDefault="00966E4A" w:rsidP="00377CDE">
            <w:pPr>
              <w:spacing w:after="20"/>
              <w:ind w:left="72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(imię i nazwisko) - </w:t>
            </w:r>
            <w:r w:rsidRPr="004E6414">
              <w:rPr>
                <w:rFonts w:ascii="Arial" w:hAnsi="Arial" w:cs="Arial"/>
                <w:i/>
                <w:sz w:val="16"/>
                <w:szCs w:val="16"/>
              </w:rPr>
              <w:t>(czynność w postępowaniu)</w:t>
            </w:r>
          </w:p>
          <w:p w14:paraId="3C8739B8" w14:textId="77777777" w:rsidR="00966E4A" w:rsidRDefault="00966E4A" w:rsidP="00377CDE">
            <w:pPr>
              <w:ind w:left="666" w:right="11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2ABE18B1" w14:textId="77777777" w:rsidR="00966E4A" w:rsidRDefault="00966E4A" w:rsidP="00377CDE">
            <w:pPr>
              <w:ind w:left="666" w:right="11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5AF6">
              <w:rPr>
                <w:rFonts w:ascii="Arial" w:hAnsi="Arial" w:cs="Arial"/>
                <w:sz w:val="18"/>
                <w:szCs w:val="18"/>
              </w:rPr>
              <w:t>Inne osoby wykonujące czynności związane z przeprowadzeniem postępowania złożyły oświadczenia określone w art. 56 ust. 4 ustawy</w:t>
            </w:r>
            <w:r w:rsidRPr="004E6414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9C617C4" w14:textId="77777777" w:rsidR="00966E4A" w:rsidRDefault="00966E4A" w:rsidP="00377CDE">
            <w:pPr>
              <w:ind w:left="666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F8A8F66" w14:textId="77777777" w:rsidR="00966E4A" w:rsidRPr="000A687E" w:rsidRDefault="00966E4A" w:rsidP="00377CDE">
            <w:pPr>
              <w:spacing w:after="80"/>
              <w:ind w:right="108"/>
              <w:jc w:val="both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4E6414">
              <w:rPr>
                <w:rFonts w:ascii="Arial" w:hAnsi="Arial" w:cs="Arial"/>
                <w:b/>
                <w:sz w:val="18"/>
                <w:szCs w:val="18"/>
              </w:rPr>
              <w:t xml:space="preserve">B. </w:t>
            </w:r>
            <w:r w:rsidRPr="000A687E">
              <w:rPr>
                <w:rFonts w:ascii="Arial" w:hAnsi="Arial" w:cs="Arial"/>
                <w:b/>
                <w:sz w:val="18"/>
                <w:szCs w:val="18"/>
              </w:rPr>
              <w:t>Osoby</w:t>
            </w:r>
            <w:r w:rsidRPr="004E641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mogące wpłynąć na wynik post</w:t>
            </w:r>
            <w:r w:rsidRPr="004E6414">
              <w:rPr>
                <w:rFonts w:ascii="Arial" w:hAnsi="Arial" w:cs="Arial"/>
                <w:b/>
                <w:sz w:val="18"/>
                <w:szCs w:val="18"/>
              </w:rPr>
              <w:t>ępowania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4E6414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0A687E">
              <w:rPr>
                <w:rFonts w:ascii="Arial" w:hAnsi="Arial" w:cs="Arial"/>
                <w:i/>
                <w:sz w:val="16"/>
                <w:szCs w:val="16"/>
              </w:rPr>
              <w:t>wskazać osoby mogące wpłynąć na wynik postępowania, w tym osoby wykonujące czynności związane z przygotowaniem postępowania, należy wskazać osoby, które faktycznie dokonywały dane czynności oraz podać zakres tych czynności</w:t>
            </w:r>
            <w:r w:rsidRPr="004E6414">
              <w:rPr>
                <w:rFonts w:ascii="Arial" w:hAnsi="Arial" w:cs="Arial"/>
                <w:i/>
                <w:sz w:val="16"/>
                <w:szCs w:val="16"/>
              </w:rPr>
              <w:t>)</w:t>
            </w:r>
            <w:r>
              <w:rPr>
                <w:rFonts w:ascii="Arial" w:hAnsi="Arial" w:cs="Arial"/>
                <w:i/>
                <w:sz w:val="16"/>
                <w:szCs w:val="16"/>
              </w:rPr>
              <w:t>:</w:t>
            </w:r>
          </w:p>
          <w:p w14:paraId="21AC03B0" w14:textId="77777777" w:rsidR="00966E4A" w:rsidRDefault="00966E4A" w:rsidP="00377CDE">
            <w:pPr>
              <w:spacing w:after="40"/>
              <w:ind w:left="647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F16434A" w14:textId="77777777" w:rsidR="00966E4A" w:rsidRDefault="00966E4A" w:rsidP="00377CDE">
            <w:pPr>
              <w:spacing w:after="20"/>
              <w:ind w:left="647" w:right="108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(imię i nazwisko)   </w:t>
            </w:r>
            <w:r w:rsidRPr="00C41A15">
              <w:rPr>
                <w:rFonts w:ascii="Arial" w:hAnsi="Arial" w:cs="Arial"/>
                <w:i/>
                <w:sz w:val="16"/>
                <w:szCs w:val="16"/>
              </w:rPr>
              <w:t>(</w:t>
            </w:r>
            <w:r>
              <w:rPr>
                <w:rFonts w:ascii="Arial" w:hAnsi="Arial" w:cs="Arial"/>
                <w:i/>
                <w:sz w:val="16"/>
                <w:szCs w:val="16"/>
              </w:rPr>
              <w:t>zakres czynności</w:t>
            </w:r>
            <w:r w:rsidRPr="00C41A15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74204B3E" w14:textId="77777777" w:rsidR="00966E4A" w:rsidRDefault="00966E4A" w:rsidP="00377CDE">
            <w:pPr>
              <w:spacing w:after="20"/>
              <w:ind w:left="647" w:right="108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15F36FCE" w14:textId="77777777" w:rsidR="00966E4A" w:rsidRPr="002D0255" w:rsidRDefault="00966E4A" w:rsidP="00377CDE">
            <w:pPr>
              <w:spacing w:after="20"/>
              <w:ind w:right="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2D0255">
              <w:rPr>
                <w:rFonts w:ascii="Arial" w:hAnsi="Arial" w:cs="Arial"/>
                <w:iCs/>
                <w:sz w:val="18"/>
                <w:szCs w:val="18"/>
              </w:rPr>
              <w:t>Osoby mogące wpłynąć na wynik postępowania, w tym osoby wykonujące czynności związane z przygotowaniem postępowania, złożyły oświadczenia określone w art. 56 ust. 4 ustawy</w:t>
            </w:r>
            <w:r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  <w:p w14:paraId="3714E311" w14:textId="77777777" w:rsidR="00966E4A" w:rsidRDefault="00966E4A" w:rsidP="00377CDE">
            <w:pPr>
              <w:ind w:left="601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757C39D" w14:textId="77777777" w:rsidR="00966E4A" w:rsidRPr="002A1CC5" w:rsidRDefault="00966E4A" w:rsidP="00377CDE">
            <w:pPr>
              <w:spacing w:after="60"/>
              <w:ind w:left="238" w:right="108" w:hanging="23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41A15">
              <w:rPr>
                <w:rFonts w:ascii="Arial" w:hAnsi="Arial" w:cs="Arial"/>
                <w:b/>
                <w:sz w:val="18"/>
                <w:szCs w:val="18"/>
              </w:rPr>
              <w:t>C.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A858A7">
              <w:rPr>
                <w:rFonts w:ascii="Arial" w:hAnsi="Arial" w:cs="Arial"/>
                <w:b/>
                <w:sz w:val="18"/>
                <w:szCs w:val="18"/>
              </w:rPr>
              <w:t>Osoby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udzielające zamówienia</w:t>
            </w:r>
          </w:p>
        </w:tc>
      </w:tr>
    </w:tbl>
    <w:p w14:paraId="1ABAD015" w14:textId="77777777" w:rsidR="00025A35" w:rsidRPr="002A1CC5" w:rsidRDefault="00025A35">
      <w:pPr>
        <w:rPr>
          <w:rFonts w:ascii="Arial" w:hAnsi="Arial" w:cs="Arial"/>
          <w:sz w:val="2"/>
          <w:szCs w:val="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709"/>
        <w:gridCol w:w="3119"/>
        <w:gridCol w:w="4819"/>
      </w:tblGrid>
      <w:tr w:rsidR="002A1CC5" w14:paraId="41978DF4" w14:textId="77777777" w:rsidTr="005A6F74"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CD77F2" w14:textId="77777777" w:rsidR="002A1CC5" w:rsidRDefault="002A1CC5"/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7F28DF" w14:textId="77777777" w:rsidR="002A1CC5" w:rsidRDefault="002A1CC5"/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4FE86C" w14:textId="77777777" w:rsidR="002A1CC5" w:rsidRPr="005A6F74" w:rsidRDefault="002A1CC5">
            <w:pPr>
              <w:ind w:left="-103"/>
              <w:rPr>
                <w:rFonts w:ascii="Arial" w:hAnsi="Arial" w:cs="Arial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946946" w14:textId="77777777" w:rsidR="002A1CC5" w:rsidRDefault="002A1CC5">
            <w:pPr>
              <w:spacing w:after="40"/>
              <w:ind w:left="-101" w:right="108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E2D964A" w14:textId="77777777" w:rsidR="002A1CC5" w:rsidRDefault="002A1CC5" w:rsidP="002A1CC5">
      <w:pPr>
        <w:rPr>
          <w:sz w:val="2"/>
          <w:szCs w:val="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709"/>
        <w:gridCol w:w="3119"/>
        <w:gridCol w:w="4819"/>
      </w:tblGrid>
      <w:tr w:rsidR="002A1CC5" w14:paraId="7A8F42BF" w14:textId="77777777" w:rsidTr="005A6F74"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EB8E1D" w14:textId="77777777" w:rsidR="002A1CC5" w:rsidRDefault="002A1CC5"/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B7EAD8" w14:textId="77777777" w:rsidR="002A1CC5" w:rsidRDefault="002A1CC5"/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B9210E" w14:textId="77777777" w:rsidR="002A1CC5" w:rsidRDefault="002A1CC5">
            <w:pPr>
              <w:ind w:left="-103"/>
            </w:pPr>
            <w:r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(imię i nazwisko)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3605F3" w14:textId="77777777" w:rsidR="002A1CC5" w:rsidRDefault="002A1CC5">
            <w:pPr>
              <w:spacing w:after="40"/>
              <w:ind w:left="-101"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(stanowisko)</w:t>
            </w:r>
          </w:p>
        </w:tc>
      </w:tr>
    </w:tbl>
    <w:p w14:paraId="650082CF" w14:textId="77777777" w:rsidR="00425392" w:rsidRPr="00425392" w:rsidRDefault="00425392">
      <w:pPr>
        <w:rPr>
          <w:rFonts w:ascii="Arial" w:hAnsi="Arial" w:cs="Arial"/>
          <w:sz w:val="2"/>
          <w:szCs w:val="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8647"/>
      </w:tblGrid>
      <w:tr w:rsidR="00966E4A" w:rsidRPr="002A1CC5" w14:paraId="1BC2379C" w14:textId="77777777" w:rsidTr="00377CDE">
        <w:trPr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A72EEA" w14:textId="77777777" w:rsidR="00966E4A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2BBFC08B" w14:textId="77777777" w:rsidR="00966E4A" w:rsidRDefault="00966E4A" w:rsidP="00377CDE">
            <w:pPr>
              <w:rPr>
                <w:rFonts w:ascii="Arial" w:hAnsi="Arial" w:cs="Arial"/>
                <w:b/>
                <w:sz w:val="19"/>
                <w:szCs w:val="19"/>
              </w:rPr>
            </w:pPr>
          </w:p>
        </w:tc>
        <w:tc>
          <w:tcPr>
            <w:tcW w:w="8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4A5FCC" w14:textId="77777777" w:rsidR="00966E4A" w:rsidRDefault="00966E4A" w:rsidP="00377CDE">
            <w:pPr>
              <w:spacing w:before="80" w:after="240"/>
              <w:ind w:right="108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858A7">
              <w:rPr>
                <w:rFonts w:ascii="Arial" w:hAnsi="Arial" w:cs="Arial"/>
                <w:bCs/>
                <w:sz w:val="18"/>
                <w:szCs w:val="18"/>
              </w:rPr>
              <w:t>Osoby udzielające zamówienia złożyły oświadczenia określone w art. 56 ust. 4 ustawy</w:t>
            </w:r>
          </w:p>
          <w:p w14:paraId="1E4A0401" w14:textId="77777777" w:rsidR="00966E4A" w:rsidRPr="00921B00" w:rsidRDefault="00966E4A" w:rsidP="00377CDE">
            <w:pPr>
              <w:spacing w:after="80"/>
              <w:ind w:left="238" w:right="108" w:hanging="23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21B00">
              <w:rPr>
                <w:rFonts w:ascii="Arial" w:hAnsi="Arial" w:cs="Arial"/>
                <w:b/>
                <w:sz w:val="18"/>
                <w:szCs w:val="18"/>
              </w:rPr>
              <w:t>D. Informacje o istnieniu okoliczności, o których mowa w art. 56 ust. 2 ustawy, oraz – jeżeli dotyczy – o podjętych w związku z tym środkach zaradczych.</w:t>
            </w:r>
          </w:p>
          <w:p w14:paraId="18886D9D" w14:textId="77777777" w:rsidR="00966E4A" w:rsidRPr="003723EB" w:rsidRDefault="00966E4A" w:rsidP="00377CDE">
            <w:pPr>
              <w:ind w:left="290" w:right="108" w:hanging="6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4E1CBF1" w14:textId="77777777" w:rsidR="00966E4A" w:rsidRDefault="00966E4A" w:rsidP="00377CDE">
            <w:pPr>
              <w:ind w:left="221" w:right="108" w:hanging="221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559C753" w14:textId="77777777" w:rsidR="00966E4A" w:rsidRDefault="00966E4A" w:rsidP="00377CDE">
            <w:pPr>
              <w:spacing w:before="80" w:after="240"/>
              <w:ind w:left="221" w:right="108" w:hanging="221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E. </w:t>
            </w:r>
            <w:r w:rsidRPr="00EF12AF">
              <w:rPr>
                <w:rFonts w:ascii="Arial" w:hAnsi="Arial" w:cs="Arial"/>
                <w:b/>
                <w:sz w:val="18"/>
                <w:szCs w:val="18"/>
              </w:rPr>
              <w:t>Informacje o istnieniu okoliczności, o których mowa w art. 56 ust. 3 ustawy, oraz – jeżeli dotyczy – o podjętych w związku z tym środkach zaradczych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tbl>
            <w:tblPr>
              <w:tblW w:w="8363" w:type="dxa"/>
              <w:tblInd w:w="216" w:type="dxa"/>
              <w:tblBorders>
                <w:left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35"/>
              <w:gridCol w:w="5528"/>
            </w:tblGrid>
            <w:tr w:rsidR="00966E4A" w14:paraId="1536B962" w14:textId="77777777" w:rsidTr="00377CDE">
              <w:tc>
                <w:tcPr>
                  <w:tcW w:w="28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0408EC7" w14:textId="77777777" w:rsidR="00966E4A" w:rsidRPr="009646D3" w:rsidRDefault="00966E4A" w:rsidP="00377CDE">
                  <w:pPr>
                    <w:spacing w:before="40" w:after="40"/>
                    <w:ind w:left="-109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528" w:type="dxa"/>
                  <w:tcBorders>
                    <w:top w:val="nil"/>
                    <w:left w:val="nil"/>
                    <w:bottom w:val="nil"/>
                  </w:tcBorders>
                </w:tcPr>
                <w:p w14:paraId="47B210AE" w14:textId="77777777" w:rsidR="00966E4A" w:rsidRDefault="00966E4A" w:rsidP="00377CDE">
                  <w:pPr>
                    <w:spacing w:before="40" w:after="40"/>
                    <w:ind w:left="-109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6F72A21D" w14:textId="77777777" w:rsidR="00966E4A" w:rsidRPr="002A1CC5" w:rsidRDefault="00966E4A" w:rsidP="00377CDE">
            <w:pPr>
              <w:spacing w:before="80" w:after="240"/>
              <w:ind w:left="221" w:right="108" w:hanging="221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4DC25EE" w14:textId="77777777" w:rsidR="00425392" w:rsidRPr="005A6F74" w:rsidRDefault="00425392">
      <w:pPr>
        <w:rPr>
          <w:rFonts w:ascii="Arial" w:hAnsi="Arial" w:cs="Arial"/>
          <w:sz w:val="2"/>
          <w:szCs w:val="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647"/>
      </w:tblGrid>
      <w:tr w:rsidR="005B2F8D" w:rsidRPr="00CB743E" w14:paraId="7A1C10F7" w14:textId="77777777" w:rsidTr="002A1CC5">
        <w:trPr>
          <w:trHeight w:val="298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CA7CF2A" w14:textId="77777777" w:rsidR="009E4165" w:rsidRDefault="00C4533D" w:rsidP="005B2F8D">
            <w:pPr>
              <w:spacing w:before="8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6</w:t>
            </w:r>
            <w:r w:rsidR="005B2F8D">
              <w:rPr>
                <w:rFonts w:ascii="Arial" w:hAnsi="Arial" w:cs="Arial"/>
                <w:b/>
                <w:sz w:val="19"/>
                <w:szCs w:val="19"/>
              </w:rPr>
              <w:t>.</w:t>
            </w:r>
          </w:p>
          <w:p w14:paraId="1CC33E79" w14:textId="77777777" w:rsidR="009E4165" w:rsidRPr="009E4165" w:rsidRDefault="009E4165" w:rsidP="009E4165">
            <w:pPr>
              <w:rPr>
                <w:rFonts w:ascii="Arial" w:hAnsi="Arial" w:cs="Arial"/>
              </w:rPr>
            </w:pPr>
          </w:p>
          <w:p w14:paraId="094074FD" w14:textId="77777777" w:rsidR="009E4165" w:rsidRPr="009E4165" w:rsidRDefault="009E4165" w:rsidP="009E4165">
            <w:pPr>
              <w:rPr>
                <w:rFonts w:ascii="Arial" w:hAnsi="Arial" w:cs="Arial"/>
              </w:rPr>
            </w:pPr>
          </w:p>
          <w:p w14:paraId="08D4B6E6" w14:textId="77777777" w:rsidR="009E4165" w:rsidRPr="009E4165" w:rsidRDefault="009E4165" w:rsidP="009E4165">
            <w:pPr>
              <w:rPr>
                <w:rFonts w:ascii="Arial" w:hAnsi="Arial" w:cs="Arial"/>
              </w:rPr>
            </w:pPr>
          </w:p>
          <w:p w14:paraId="637956BE" w14:textId="77777777" w:rsidR="009E4165" w:rsidRPr="009E4165" w:rsidRDefault="009E4165" w:rsidP="009E4165">
            <w:pPr>
              <w:rPr>
                <w:rFonts w:ascii="Arial" w:hAnsi="Arial" w:cs="Arial"/>
              </w:rPr>
            </w:pPr>
          </w:p>
          <w:p w14:paraId="410191E9" w14:textId="77777777" w:rsidR="009E4165" w:rsidRPr="009E4165" w:rsidRDefault="009E4165" w:rsidP="009E4165">
            <w:pPr>
              <w:rPr>
                <w:rFonts w:ascii="Arial" w:hAnsi="Arial" w:cs="Arial"/>
              </w:rPr>
            </w:pPr>
          </w:p>
          <w:p w14:paraId="74477E25" w14:textId="77777777" w:rsidR="009E4165" w:rsidRPr="009E4165" w:rsidRDefault="009E4165" w:rsidP="009E4165">
            <w:pPr>
              <w:rPr>
                <w:rFonts w:ascii="Arial" w:hAnsi="Arial" w:cs="Arial"/>
              </w:rPr>
            </w:pPr>
          </w:p>
          <w:p w14:paraId="75BF3DDC" w14:textId="77777777" w:rsidR="009E4165" w:rsidRPr="009E4165" w:rsidRDefault="009E4165" w:rsidP="009E4165">
            <w:pPr>
              <w:rPr>
                <w:rFonts w:ascii="Arial" w:hAnsi="Arial" w:cs="Arial"/>
              </w:rPr>
            </w:pPr>
          </w:p>
          <w:p w14:paraId="44B51AD5" w14:textId="77777777" w:rsidR="009E4165" w:rsidRPr="009E4165" w:rsidRDefault="009E4165" w:rsidP="009E4165">
            <w:pPr>
              <w:rPr>
                <w:rFonts w:ascii="Arial" w:hAnsi="Arial" w:cs="Arial"/>
              </w:rPr>
            </w:pPr>
          </w:p>
          <w:p w14:paraId="72D3253B" w14:textId="77777777" w:rsidR="009E4165" w:rsidRPr="009E4165" w:rsidRDefault="009E4165" w:rsidP="009E4165">
            <w:pPr>
              <w:rPr>
                <w:rFonts w:ascii="Arial" w:hAnsi="Arial" w:cs="Arial"/>
              </w:rPr>
            </w:pPr>
          </w:p>
          <w:p w14:paraId="2948500E" w14:textId="77777777" w:rsidR="009E4165" w:rsidRPr="009E4165" w:rsidRDefault="009E4165" w:rsidP="009E4165">
            <w:pPr>
              <w:rPr>
                <w:rFonts w:ascii="Arial" w:hAnsi="Arial" w:cs="Arial"/>
              </w:rPr>
            </w:pPr>
          </w:p>
          <w:p w14:paraId="5633FA3B" w14:textId="77777777" w:rsidR="009E4165" w:rsidRPr="009E4165" w:rsidRDefault="009E4165" w:rsidP="009E4165">
            <w:pPr>
              <w:rPr>
                <w:rFonts w:ascii="Arial" w:hAnsi="Arial" w:cs="Arial"/>
              </w:rPr>
            </w:pPr>
          </w:p>
          <w:p w14:paraId="23139EC6" w14:textId="77777777" w:rsidR="005B2F8D" w:rsidRPr="009E4165" w:rsidRDefault="005B2F8D" w:rsidP="009E4165">
            <w:pPr>
              <w:rPr>
                <w:rFonts w:ascii="Arial" w:hAnsi="Arial" w:cs="Arial"/>
              </w:rPr>
            </w:pPr>
          </w:p>
        </w:tc>
        <w:tc>
          <w:tcPr>
            <w:tcW w:w="8647" w:type="dxa"/>
            <w:tcBorders>
              <w:bottom w:val="single" w:sz="4" w:space="0" w:color="auto"/>
            </w:tcBorders>
          </w:tcPr>
          <w:p w14:paraId="42BED6A4" w14:textId="77777777" w:rsidR="00C4533D" w:rsidRDefault="005B2F8D" w:rsidP="00C4533D">
            <w:pPr>
              <w:spacing w:before="80" w:after="60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591FB0">
              <w:rPr>
                <w:rFonts w:ascii="Arial" w:hAnsi="Arial" w:cs="Arial"/>
                <w:b/>
              </w:rPr>
              <w:t>Ogłoszenia informacyjne o planowanych</w:t>
            </w:r>
            <w:r w:rsidRPr="0085041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E3D1AB6" w14:textId="77777777" w:rsidR="00C4533D" w:rsidRDefault="00966E4A" w:rsidP="00C4533D">
            <w:pPr>
              <w:spacing w:before="80" w:after="60"/>
              <w:ind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7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5" w:name="Wybór7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  <w:r w:rsidR="005B2F8D" w:rsidRPr="0085041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2F8D" w:rsidRPr="00591FB0">
              <w:rPr>
                <w:rFonts w:ascii="Arial" w:hAnsi="Arial" w:cs="Arial"/>
                <w:b/>
              </w:rPr>
              <w:t>zamówieniach</w:t>
            </w:r>
            <w:r w:rsidR="00C4533D">
              <w:rPr>
                <w:rFonts w:ascii="Arial" w:hAnsi="Arial" w:cs="Arial"/>
                <w:b/>
              </w:rPr>
              <w:t xml:space="preserve"> klasycznych</w:t>
            </w:r>
          </w:p>
          <w:p w14:paraId="79367661" w14:textId="77777777" w:rsidR="005B2F8D" w:rsidRPr="00850416" w:rsidRDefault="00966E4A" w:rsidP="00C4533D">
            <w:pPr>
              <w:spacing w:before="80" w:after="240"/>
              <w:ind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7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6" w:name="Wybór7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6"/>
            <w:r w:rsidR="005B2F8D" w:rsidRPr="0085041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2F8D" w:rsidRPr="00850416">
              <w:rPr>
                <w:rFonts w:ascii="Arial" w:hAnsi="Arial" w:cs="Arial"/>
                <w:b/>
                <w:sz w:val="19"/>
                <w:szCs w:val="19"/>
              </w:rPr>
              <w:t>zamówieniach sektorowych</w:t>
            </w:r>
          </w:p>
          <w:p w14:paraId="39686545" w14:textId="77777777" w:rsidR="00C4533D" w:rsidRDefault="005B2F8D" w:rsidP="0088225A">
            <w:pPr>
              <w:numPr>
                <w:ilvl w:val="0"/>
                <w:numId w:val="8"/>
              </w:numPr>
              <w:spacing w:after="60"/>
              <w:ind w:left="357" w:right="108" w:hanging="3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50416">
              <w:rPr>
                <w:rFonts w:ascii="Arial" w:hAnsi="Arial" w:cs="Arial"/>
                <w:sz w:val="18"/>
                <w:szCs w:val="18"/>
              </w:rPr>
              <w:t>Informacja o zamówieniu</w:t>
            </w:r>
            <w:r w:rsidR="00C4533D">
              <w:rPr>
                <w:rFonts w:ascii="Arial" w:hAnsi="Arial" w:cs="Arial"/>
                <w:sz w:val="18"/>
                <w:szCs w:val="18"/>
              </w:rPr>
              <w:t>/umowie ramowej</w:t>
            </w:r>
          </w:p>
          <w:p w14:paraId="7501CF9F" w14:textId="77777777" w:rsidR="00C4533D" w:rsidRDefault="00966E4A" w:rsidP="0088225A">
            <w:pPr>
              <w:spacing w:after="60"/>
              <w:ind w:left="357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7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7" w:name="Wybór7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7"/>
            <w:r w:rsidR="005B2F8D" w:rsidRPr="00850416">
              <w:rPr>
                <w:rFonts w:ascii="Arial" w:hAnsi="Arial" w:cs="Arial"/>
                <w:sz w:val="18"/>
                <w:szCs w:val="18"/>
              </w:rPr>
              <w:t xml:space="preserve"> nie została zawarta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7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8" w:name="Wybór7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8"/>
            <w:r w:rsidR="005B2F8D" w:rsidRPr="00850416">
              <w:rPr>
                <w:rFonts w:ascii="Arial" w:hAnsi="Arial" w:cs="Arial"/>
                <w:sz w:val="18"/>
                <w:szCs w:val="18"/>
              </w:rPr>
              <w:t xml:space="preserve"> została zawarta</w:t>
            </w:r>
          </w:p>
          <w:p w14:paraId="6186F282" w14:textId="77777777" w:rsidR="00C4533D" w:rsidRDefault="00966E4A" w:rsidP="0088225A">
            <w:pPr>
              <w:spacing w:after="40"/>
              <w:ind w:left="357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7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9" w:name="Wybór7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9"/>
            <w:r w:rsidR="005B2F8D" w:rsidRPr="00850416">
              <w:rPr>
                <w:rFonts w:ascii="Arial" w:hAnsi="Arial" w:cs="Arial"/>
                <w:sz w:val="18"/>
                <w:szCs w:val="18"/>
              </w:rPr>
              <w:t xml:space="preserve"> we wstępnym</w:t>
            </w:r>
            <w:r w:rsidR="005B2F8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7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0" w:name="Wybór7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0"/>
            <w:r w:rsidR="005B2F8D" w:rsidRPr="00850416">
              <w:rPr>
                <w:rFonts w:ascii="Arial" w:hAnsi="Arial" w:cs="Arial"/>
                <w:sz w:val="18"/>
                <w:szCs w:val="18"/>
              </w:rPr>
              <w:t xml:space="preserve"> w okresowym</w:t>
            </w:r>
          </w:p>
          <w:p w14:paraId="111246DC" w14:textId="77777777" w:rsidR="005B2F8D" w:rsidRDefault="005B2F8D" w:rsidP="00C4533D">
            <w:pPr>
              <w:spacing w:after="120"/>
              <w:ind w:left="357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50416">
              <w:rPr>
                <w:rFonts w:ascii="Arial" w:hAnsi="Arial" w:cs="Arial"/>
                <w:sz w:val="18"/>
                <w:szCs w:val="18"/>
              </w:rPr>
              <w:t>ogłoszeniu informacyjnym o planowanych zamówieniach opublikowanym w Dzienniku Urzędowym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50416">
              <w:rPr>
                <w:rFonts w:ascii="Arial" w:hAnsi="Arial" w:cs="Arial"/>
                <w:sz w:val="18"/>
                <w:szCs w:val="18"/>
              </w:rPr>
              <w:t>Unii Europejskiej</w:t>
            </w:r>
            <w:r w:rsidR="0088225A">
              <w:rPr>
                <w:rFonts w:ascii="Arial" w:hAnsi="Arial" w:cs="Arial"/>
                <w:sz w:val="18"/>
                <w:szCs w:val="18"/>
              </w:rPr>
              <w:t>, dalej „Dz. Urz. UE”:</w:t>
            </w:r>
            <w:r w:rsidRPr="00850416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50416">
              <w:rPr>
                <w:rFonts w:ascii="Arial" w:hAnsi="Arial" w:cs="Arial"/>
                <w:sz w:val="18"/>
                <w:szCs w:val="18"/>
              </w:rPr>
              <w:t xml:space="preserve"> z dnia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85041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05353367" w14:textId="77777777" w:rsidR="0088225A" w:rsidRDefault="005B2F8D" w:rsidP="009E4165">
            <w:pPr>
              <w:numPr>
                <w:ilvl w:val="0"/>
                <w:numId w:val="8"/>
              </w:numPr>
              <w:spacing w:after="60"/>
              <w:ind w:left="357" w:right="108" w:hanging="3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50416">
              <w:rPr>
                <w:rFonts w:ascii="Arial" w:hAnsi="Arial" w:cs="Arial"/>
                <w:sz w:val="18"/>
                <w:szCs w:val="18"/>
              </w:rPr>
              <w:t>Informacja o zamówieniu</w:t>
            </w:r>
            <w:r w:rsidR="0088225A">
              <w:rPr>
                <w:rFonts w:ascii="Arial" w:hAnsi="Arial" w:cs="Arial"/>
                <w:sz w:val="18"/>
                <w:szCs w:val="18"/>
              </w:rPr>
              <w:t>/umowie ramowej</w:t>
            </w:r>
          </w:p>
          <w:p w14:paraId="6501A2D9" w14:textId="77777777" w:rsidR="0088225A" w:rsidRDefault="00966E4A" w:rsidP="0088225A">
            <w:pPr>
              <w:spacing w:after="60"/>
              <w:ind w:left="357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80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1" w:name="Wybór8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  <w:r w:rsidR="005B2F8D" w:rsidRPr="00850416">
              <w:rPr>
                <w:rFonts w:ascii="Arial" w:hAnsi="Arial" w:cs="Arial"/>
                <w:sz w:val="18"/>
                <w:szCs w:val="18"/>
              </w:rPr>
              <w:t xml:space="preserve"> nie została zawarta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2" w:name="Wybór8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  <w:r w:rsidR="005B2F8D" w:rsidRPr="00850416">
              <w:rPr>
                <w:rFonts w:ascii="Arial" w:hAnsi="Arial" w:cs="Arial"/>
                <w:sz w:val="18"/>
                <w:szCs w:val="18"/>
              </w:rPr>
              <w:t xml:space="preserve"> została zawarta</w:t>
            </w:r>
          </w:p>
          <w:p w14:paraId="0AD15406" w14:textId="77777777" w:rsidR="0088225A" w:rsidRDefault="00966E4A" w:rsidP="0088225A">
            <w:pPr>
              <w:spacing w:after="60"/>
              <w:ind w:left="357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3" w:name="Wybór8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3"/>
            <w:r w:rsidR="005B2F8D" w:rsidRPr="00850416">
              <w:rPr>
                <w:rFonts w:ascii="Arial" w:hAnsi="Arial" w:cs="Arial"/>
                <w:sz w:val="18"/>
                <w:szCs w:val="18"/>
              </w:rPr>
              <w:t xml:space="preserve"> we wstępnym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8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4" w:name="Wybór8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4"/>
            <w:r w:rsidR="005B2F8D" w:rsidRPr="00850416">
              <w:rPr>
                <w:rFonts w:ascii="Arial" w:hAnsi="Arial" w:cs="Arial"/>
                <w:sz w:val="18"/>
                <w:szCs w:val="18"/>
              </w:rPr>
              <w:t xml:space="preserve"> w okresowym</w:t>
            </w:r>
          </w:p>
          <w:p w14:paraId="1B9120F4" w14:textId="77777777" w:rsidR="005B2F8D" w:rsidRDefault="005B2F8D" w:rsidP="0088225A">
            <w:pPr>
              <w:spacing w:after="60"/>
              <w:ind w:left="357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50416">
              <w:rPr>
                <w:rFonts w:ascii="Arial" w:hAnsi="Arial" w:cs="Arial"/>
                <w:sz w:val="18"/>
                <w:szCs w:val="18"/>
              </w:rPr>
              <w:t>ogłoszeniu informacyjnym zamieszczonym na stron</w:t>
            </w:r>
            <w:r>
              <w:rPr>
                <w:rFonts w:ascii="Arial" w:hAnsi="Arial" w:cs="Arial"/>
                <w:sz w:val="18"/>
                <w:szCs w:val="18"/>
              </w:rPr>
              <w:t xml:space="preserve">ie internetowej w dniu  </w:t>
            </w:r>
            <w:r w:rsidRPr="0085041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29AA0204" w14:textId="77777777" w:rsidR="00E413A6" w:rsidRPr="009C109C" w:rsidRDefault="00E413A6" w:rsidP="00E413A6">
            <w:pPr>
              <w:spacing w:after="80"/>
              <w:ind w:left="357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109C">
              <w:rPr>
                <w:rFonts w:ascii="Arial" w:hAnsi="Arial" w:cs="Arial"/>
                <w:sz w:val="18"/>
                <w:szCs w:val="18"/>
              </w:rPr>
              <w:t>Ogłoszenie o profilu nabywcy zostało opublikowane w Dz. Urz. UE: … / S … - z dnia …………….. r.</w:t>
            </w:r>
          </w:p>
        </w:tc>
      </w:tr>
      <w:tr w:rsidR="00025A35" w:rsidRPr="00CB743E" w14:paraId="447E9468" w14:textId="77777777" w:rsidTr="002A1CC5">
        <w:trPr>
          <w:trHeight w:val="1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D8CE" w14:textId="77777777" w:rsidR="00025A35" w:rsidRPr="00CB743E" w:rsidRDefault="00E413A6" w:rsidP="00B71580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</w:rPr>
              <w:t>7</w:t>
            </w:r>
            <w:r w:rsidR="00025A35">
              <w:rPr>
                <w:rFonts w:ascii="Arial" w:hAnsi="Arial" w:cs="Arial"/>
                <w:b/>
                <w:sz w:val="19"/>
                <w:szCs w:val="19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2116" w14:textId="77777777" w:rsidR="00025A35" w:rsidRPr="00591FB0" w:rsidRDefault="00025A35" w:rsidP="00B71580">
            <w:pPr>
              <w:spacing w:before="80" w:after="120"/>
              <w:ind w:right="108"/>
              <w:jc w:val="both"/>
              <w:rPr>
                <w:rFonts w:ascii="Arial" w:hAnsi="Arial" w:cs="Arial"/>
                <w:b/>
              </w:rPr>
            </w:pPr>
            <w:r w:rsidRPr="00591FB0">
              <w:rPr>
                <w:rFonts w:ascii="Arial" w:hAnsi="Arial" w:cs="Arial"/>
                <w:b/>
              </w:rPr>
              <w:t>Ogłoszenie o zamówieniu</w:t>
            </w:r>
          </w:p>
          <w:p w14:paraId="363F496C" w14:textId="77777777" w:rsidR="00025A35" w:rsidRPr="00E413A6" w:rsidRDefault="00025A35" w:rsidP="00E413A6">
            <w:pPr>
              <w:numPr>
                <w:ilvl w:val="0"/>
                <w:numId w:val="9"/>
              </w:numPr>
              <w:spacing w:after="120"/>
              <w:ind w:left="357" w:right="108" w:hanging="3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E10F4">
              <w:rPr>
                <w:rFonts w:ascii="Arial" w:hAnsi="Arial" w:cs="Arial"/>
                <w:sz w:val="18"/>
                <w:szCs w:val="18"/>
              </w:rPr>
              <w:t>Ogłoszenie o zamówieniu zostało</w:t>
            </w:r>
            <w:r w:rsidR="00E413A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413A6">
              <w:rPr>
                <w:rFonts w:ascii="Arial" w:hAnsi="Arial" w:cs="Arial"/>
                <w:sz w:val="18"/>
                <w:szCs w:val="18"/>
              </w:rPr>
              <w:t>przekazane Urzędowi Publikacji Unii Europejskiej w dniu</w:t>
            </w:r>
            <w:r w:rsidR="00E413A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66E4A" w:rsidRPr="00966E4A">
              <w:rPr>
                <w:rFonts w:ascii="Arial" w:hAnsi="Arial" w:cs="Arial"/>
                <w:sz w:val="18"/>
                <w:szCs w:val="18"/>
              </w:rPr>
              <w:t>01/09/2022</w:t>
            </w:r>
            <w:r w:rsidRPr="00E413A6">
              <w:rPr>
                <w:rFonts w:ascii="Arial" w:hAnsi="Arial" w:cs="Arial"/>
                <w:sz w:val="18"/>
                <w:szCs w:val="18"/>
              </w:rPr>
              <w:t xml:space="preserve"> r. oraz opublikowane w Dz</w:t>
            </w:r>
            <w:r w:rsidR="00E413A6">
              <w:rPr>
                <w:rFonts w:ascii="Arial" w:hAnsi="Arial" w:cs="Arial"/>
                <w:sz w:val="18"/>
                <w:szCs w:val="18"/>
              </w:rPr>
              <w:t>.</w:t>
            </w:r>
            <w:r w:rsidRPr="00E413A6">
              <w:rPr>
                <w:rFonts w:ascii="Arial" w:hAnsi="Arial" w:cs="Arial"/>
                <w:sz w:val="18"/>
                <w:szCs w:val="18"/>
              </w:rPr>
              <w:t xml:space="preserve"> Urz</w:t>
            </w:r>
            <w:r w:rsidR="00E413A6">
              <w:rPr>
                <w:rFonts w:ascii="Arial" w:hAnsi="Arial" w:cs="Arial"/>
                <w:sz w:val="18"/>
                <w:szCs w:val="18"/>
              </w:rPr>
              <w:t>.</w:t>
            </w:r>
            <w:r w:rsidRPr="00E413A6">
              <w:rPr>
                <w:rFonts w:ascii="Arial" w:hAnsi="Arial" w:cs="Arial"/>
                <w:sz w:val="18"/>
                <w:szCs w:val="18"/>
              </w:rPr>
              <w:t xml:space="preserve"> U</w:t>
            </w:r>
            <w:r w:rsidR="00E413A6">
              <w:rPr>
                <w:rFonts w:ascii="Arial" w:hAnsi="Arial" w:cs="Arial"/>
                <w:sz w:val="18"/>
                <w:szCs w:val="18"/>
              </w:rPr>
              <w:t xml:space="preserve">E: </w:t>
            </w:r>
            <w:r w:rsidRPr="00E413A6">
              <w:rPr>
                <w:rFonts w:ascii="Arial" w:hAnsi="Arial" w:cs="Arial"/>
                <w:sz w:val="18"/>
                <w:szCs w:val="18"/>
              </w:rPr>
              <w:t xml:space="preserve"> z dnia </w:t>
            </w:r>
            <w:r w:rsidR="00966E4A" w:rsidRPr="00966E4A">
              <w:rPr>
                <w:rFonts w:ascii="Arial" w:hAnsi="Arial" w:cs="Arial"/>
                <w:sz w:val="18"/>
                <w:szCs w:val="18"/>
              </w:rPr>
              <w:t>12/09/2022</w:t>
            </w:r>
            <w:r w:rsidRPr="00E413A6">
              <w:rPr>
                <w:rFonts w:ascii="Arial" w:hAnsi="Arial" w:cs="Arial"/>
                <w:sz w:val="18"/>
                <w:szCs w:val="18"/>
              </w:rPr>
              <w:t xml:space="preserve"> r. </w:t>
            </w:r>
            <w:r w:rsidRPr="00E413A6">
              <w:rPr>
                <w:rFonts w:ascii="Arial" w:hAnsi="Arial" w:cs="Arial"/>
                <w:i/>
                <w:sz w:val="16"/>
                <w:szCs w:val="16"/>
              </w:rPr>
              <w:t>(załączyć dowód</w:t>
            </w:r>
            <w:r w:rsidR="00E413A6">
              <w:rPr>
                <w:rFonts w:ascii="Arial" w:hAnsi="Arial" w:cs="Arial"/>
                <w:i/>
                <w:sz w:val="16"/>
                <w:szCs w:val="16"/>
              </w:rPr>
              <w:t xml:space="preserve"> publikacji w </w:t>
            </w:r>
            <w:r w:rsidRPr="00E413A6">
              <w:rPr>
                <w:rFonts w:ascii="Arial" w:hAnsi="Arial" w:cs="Arial"/>
                <w:i/>
                <w:sz w:val="16"/>
                <w:szCs w:val="16"/>
              </w:rPr>
              <w:t>Dz. Urz. UE)</w:t>
            </w:r>
            <w:r w:rsidR="00E413A6">
              <w:rPr>
                <w:rFonts w:ascii="Arial" w:hAnsi="Arial" w:cs="Arial"/>
                <w:i/>
                <w:sz w:val="16"/>
                <w:szCs w:val="16"/>
              </w:rPr>
              <w:t>.</w:t>
            </w:r>
          </w:p>
          <w:p w14:paraId="34F07499" w14:textId="77777777" w:rsidR="00025A35" w:rsidRPr="00E413A6" w:rsidRDefault="00025A35" w:rsidP="00E413A6">
            <w:pPr>
              <w:numPr>
                <w:ilvl w:val="0"/>
                <w:numId w:val="9"/>
              </w:numPr>
              <w:spacing w:after="120"/>
              <w:ind w:left="357" w:right="108" w:hanging="3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413A6">
              <w:rPr>
                <w:rFonts w:ascii="Arial" w:hAnsi="Arial" w:cs="Arial"/>
                <w:sz w:val="18"/>
                <w:szCs w:val="18"/>
              </w:rPr>
              <w:t>Zmiana/sprostowanie treści ogłoszenia</w:t>
            </w:r>
            <w:r w:rsidR="00E413A6">
              <w:rPr>
                <w:rFonts w:ascii="Arial" w:hAnsi="Arial" w:cs="Arial"/>
                <w:sz w:val="18"/>
                <w:szCs w:val="18"/>
              </w:rPr>
              <w:t xml:space="preserve"> o zamówieniu</w:t>
            </w:r>
            <w:r w:rsidRPr="00E413A6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07B5EC8C" w14:textId="77777777" w:rsidR="00025A35" w:rsidRPr="00295FC3" w:rsidRDefault="00966E4A" w:rsidP="00B71580">
            <w:pPr>
              <w:spacing w:after="60"/>
              <w:ind w:left="357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8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5" w:name="Wybór8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5"/>
            <w:r w:rsidR="00025A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25A35" w:rsidRPr="00295FC3">
              <w:rPr>
                <w:rFonts w:ascii="Arial" w:hAnsi="Arial" w:cs="Arial"/>
                <w:sz w:val="18"/>
                <w:szCs w:val="18"/>
              </w:rPr>
              <w:t>nie zmieniono treści ogłoszenia</w:t>
            </w:r>
          </w:p>
          <w:p w14:paraId="69407DF7" w14:textId="77777777" w:rsidR="00025A35" w:rsidRPr="00295FC3" w:rsidRDefault="00966E4A" w:rsidP="00B71580">
            <w:pPr>
              <w:spacing w:after="120"/>
              <w:ind w:left="357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8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6" w:name="Wybór8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6"/>
            <w:r w:rsidR="00025A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25A35" w:rsidRPr="00295FC3">
              <w:rPr>
                <w:rFonts w:ascii="Arial" w:hAnsi="Arial" w:cs="Arial"/>
                <w:sz w:val="18"/>
                <w:szCs w:val="18"/>
              </w:rPr>
              <w:t>zmieniono treść ogłoszenia:</w:t>
            </w:r>
          </w:p>
          <w:p w14:paraId="6A2D5507" w14:textId="77777777" w:rsidR="00025A35" w:rsidRPr="00295FC3" w:rsidRDefault="00966E4A" w:rsidP="00B71580">
            <w:pPr>
              <w:spacing w:after="60"/>
              <w:ind w:left="808" w:right="108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8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" w:name="Wybór8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7"/>
            <w:r w:rsidR="00025A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25A35" w:rsidRPr="00295FC3">
              <w:rPr>
                <w:rFonts w:ascii="Arial" w:hAnsi="Arial" w:cs="Arial"/>
                <w:sz w:val="18"/>
                <w:szCs w:val="18"/>
              </w:rPr>
              <w:t>ogłoszenie o zmianie ogłoszenia/sprostowaniu ogłoszenia zostało przekazane Urzędowi</w:t>
            </w:r>
            <w:r w:rsidR="00025A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25A35" w:rsidRPr="00295FC3">
              <w:rPr>
                <w:rFonts w:ascii="Arial" w:hAnsi="Arial" w:cs="Arial"/>
                <w:sz w:val="18"/>
                <w:szCs w:val="18"/>
              </w:rPr>
              <w:t>Publikacji Unii E</w:t>
            </w:r>
            <w:r w:rsidR="00025A35">
              <w:rPr>
                <w:rFonts w:ascii="Arial" w:hAnsi="Arial" w:cs="Arial"/>
                <w:sz w:val="18"/>
                <w:szCs w:val="18"/>
              </w:rPr>
              <w:t>uropejskiej w dniu</w:t>
            </w:r>
            <w:r w:rsidR="00701F3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600E7">
              <w:rPr>
                <w:rFonts w:ascii="Arial" w:hAnsi="Arial" w:cs="Arial"/>
                <w:sz w:val="18"/>
                <w:szCs w:val="18"/>
              </w:rPr>
              <w:t xml:space="preserve"> r</w:t>
            </w:r>
            <w:r w:rsidR="00025A35" w:rsidRPr="00295FC3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823E7C0" w14:textId="77777777" w:rsidR="00025A35" w:rsidRPr="007600E7" w:rsidRDefault="00025A35" w:rsidP="007600E7">
            <w:pPr>
              <w:spacing w:after="80"/>
              <w:ind w:left="805" w:right="108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BE62EF">
              <w:rPr>
                <w:rFonts w:ascii="Arial" w:hAnsi="Arial" w:cs="Arial"/>
                <w:i/>
                <w:sz w:val="16"/>
                <w:szCs w:val="16"/>
              </w:rPr>
              <w:t>(załączyć dowód publikacji w Dz. Urz. UE, wypełnić odrębnie dla każdej zmiany ogłoszenia)</w:t>
            </w:r>
          </w:p>
        </w:tc>
      </w:tr>
      <w:tr w:rsidR="005545C6" w:rsidRPr="00CB743E" w14:paraId="4A3F638B" w14:textId="77777777" w:rsidTr="002A1CC5">
        <w:trPr>
          <w:trHeight w:val="1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2396" w14:textId="77777777" w:rsidR="005545C6" w:rsidRDefault="005545C6" w:rsidP="00B71580">
            <w:pPr>
              <w:spacing w:before="8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081C" w14:textId="77777777" w:rsidR="005545C6" w:rsidRDefault="005545C6" w:rsidP="005545C6">
            <w:pPr>
              <w:spacing w:before="80" w:after="40"/>
              <w:ind w:right="10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Powody odstąpienia od wymogu użycia środków komunikacji elektronicznej</w:t>
            </w:r>
          </w:p>
          <w:p w14:paraId="076DF31E" w14:textId="77777777" w:rsidR="005545C6" w:rsidRPr="00591FB0" w:rsidRDefault="005545C6" w:rsidP="005545C6">
            <w:pPr>
              <w:spacing w:after="120"/>
              <w:ind w:right="108"/>
              <w:jc w:val="both"/>
              <w:rPr>
                <w:rFonts w:ascii="Arial" w:hAnsi="Arial" w:cs="Arial"/>
                <w:b/>
              </w:rPr>
            </w:pPr>
            <w:r w:rsidRPr="00E413A6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5545C6">
              <w:rPr>
                <w:rFonts w:ascii="Arial" w:hAnsi="Arial" w:cs="Arial"/>
                <w:i/>
                <w:sz w:val="16"/>
                <w:szCs w:val="16"/>
              </w:rPr>
              <w:t>podać podstawę prawną i uzasadnienie faktyczne oraz czego dotyczy odstąpienie</w:t>
            </w:r>
            <w:r w:rsidRPr="00E413A6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20146A51" w14:textId="77777777" w:rsidR="005545C6" w:rsidRPr="005545C6" w:rsidRDefault="005545C6" w:rsidP="005545C6">
            <w:pPr>
              <w:pStyle w:val="Nagwek1"/>
              <w:spacing w:after="80"/>
              <w:jc w:val="both"/>
              <w:rPr>
                <w:rFonts w:cs="Arial"/>
                <w:b w:val="0"/>
                <w:sz w:val="18"/>
                <w:szCs w:val="18"/>
              </w:rPr>
            </w:pPr>
          </w:p>
        </w:tc>
      </w:tr>
      <w:tr w:rsidR="00025A35" w:rsidRPr="00CB743E" w14:paraId="5905F100" w14:textId="77777777" w:rsidTr="002A1CC5">
        <w:trPr>
          <w:trHeight w:val="2806"/>
        </w:trPr>
        <w:tc>
          <w:tcPr>
            <w:tcW w:w="567" w:type="dxa"/>
          </w:tcPr>
          <w:p w14:paraId="7CDA9539" w14:textId="77777777" w:rsidR="00025A35" w:rsidRPr="006646D9" w:rsidRDefault="005545C6" w:rsidP="00B71580">
            <w:pPr>
              <w:spacing w:before="8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  <w:r w:rsidR="00025A35" w:rsidRPr="006646D9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8647" w:type="dxa"/>
          </w:tcPr>
          <w:p w14:paraId="689BA1B8" w14:textId="77777777" w:rsidR="00025A35" w:rsidRPr="006646D9" w:rsidRDefault="00025A35" w:rsidP="00B71580">
            <w:pPr>
              <w:spacing w:before="80" w:after="120"/>
              <w:ind w:left="289" w:right="108" w:hanging="289"/>
              <w:jc w:val="both"/>
              <w:rPr>
                <w:rFonts w:ascii="Arial" w:hAnsi="Arial" w:cs="Arial"/>
                <w:b/>
              </w:rPr>
            </w:pPr>
            <w:r w:rsidRPr="006646D9">
              <w:rPr>
                <w:rFonts w:ascii="Arial" w:hAnsi="Arial" w:cs="Arial"/>
                <w:b/>
              </w:rPr>
              <w:t>Specyfikacja warunków zamówienia (SWZ)</w:t>
            </w:r>
          </w:p>
          <w:p w14:paraId="3597ECFB" w14:textId="77777777" w:rsidR="00025A35" w:rsidRPr="00A81078" w:rsidRDefault="00025A35" w:rsidP="005545C6">
            <w:pPr>
              <w:spacing w:after="120"/>
              <w:ind w:right="108" w:firstLine="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81078">
              <w:rPr>
                <w:rFonts w:ascii="Arial" w:hAnsi="Arial" w:cs="Arial"/>
                <w:sz w:val="18"/>
                <w:szCs w:val="18"/>
              </w:rPr>
              <w:t>SWZ została udostępniona na stronie internetowej</w:t>
            </w:r>
            <w:r w:rsidR="005545C6">
              <w:rPr>
                <w:rFonts w:ascii="Arial" w:hAnsi="Arial" w:cs="Arial"/>
                <w:sz w:val="18"/>
                <w:szCs w:val="18"/>
              </w:rPr>
              <w:t xml:space="preserve"> prowadzonego postępowania</w:t>
            </w:r>
            <w:r w:rsidRPr="00A8107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5551">
              <w:rPr>
                <w:rFonts w:ascii="Arial" w:hAnsi="Arial" w:cs="Arial"/>
                <w:i/>
                <w:sz w:val="16"/>
                <w:szCs w:val="16"/>
              </w:rPr>
              <w:t>(podać adres strony)</w:t>
            </w:r>
            <w:r w:rsidR="005545C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66E4A" w:rsidRPr="00966E4A">
              <w:rPr>
                <w:rFonts w:ascii="Arial" w:hAnsi="Arial" w:cs="Arial"/>
                <w:color w:val="0000FF"/>
                <w:sz w:val="18"/>
                <w:szCs w:val="18"/>
                <w:u w:val="single"/>
              </w:rPr>
              <w:t>http://www.bip.krakow.pl/?bip_id=40&amp;mmi=10567</w:t>
            </w:r>
            <w:r>
              <w:rPr>
                <w:rFonts w:ascii="Arial" w:hAnsi="Arial" w:cs="Arial"/>
                <w:sz w:val="18"/>
                <w:szCs w:val="18"/>
              </w:rPr>
              <w:t xml:space="preserve"> od dnia </w:t>
            </w:r>
            <w:r w:rsidR="00966E4A" w:rsidRPr="00966E4A">
              <w:rPr>
                <w:rFonts w:ascii="Arial" w:hAnsi="Arial" w:cs="Arial"/>
                <w:sz w:val="18"/>
                <w:szCs w:val="18"/>
              </w:rPr>
              <w:t>12/09/2022</w:t>
            </w:r>
            <w:r w:rsidRPr="00A81078">
              <w:rPr>
                <w:rFonts w:ascii="Arial" w:hAnsi="Arial" w:cs="Arial"/>
                <w:sz w:val="18"/>
                <w:szCs w:val="18"/>
              </w:rPr>
              <w:t xml:space="preserve"> r. do dnia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66E4A" w:rsidRPr="00966E4A">
              <w:rPr>
                <w:rFonts w:ascii="Arial" w:hAnsi="Arial" w:cs="Arial"/>
                <w:sz w:val="18"/>
                <w:szCs w:val="18"/>
              </w:rPr>
              <w:t>07/01/2023</w:t>
            </w:r>
            <w:r w:rsidRPr="00A81078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206B2A8F" w14:textId="77777777" w:rsidR="005545C6" w:rsidRDefault="00025A35" w:rsidP="00C92C42">
            <w:pPr>
              <w:spacing w:after="40"/>
              <w:ind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81078">
              <w:rPr>
                <w:rFonts w:ascii="Arial" w:hAnsi="Arial" w:cs="Arial"/>
                <w:sz w:val="18"/>
                <w:szCs w:val="18"/>
              </w:rPr>
              <w:t>SWZ została udostępniona</w:t>
            </w:r>
            <w:r w:rsidR="005545C6">
              <w:rPr>
                <w:rFonts w:ascii="Arial" w:hAnsi="Arial" w:cs="Arial"/>
                <w:sz w:val="18"/>
                <w:szCs w:val="18"/>
              </w:rPr>
              <w:t xml:space="preserve"> na stronie internetowej prowadzonego postępowania:</w:t>
            </w:r>
          </w:p>
          <w:p w14:paraId="4A4C6D77" w14:textId="77777777" w:rsidR="00C92C42" w:rsidRDefault="00966E4A" w:rsidP="00C92C42">
            <w:pPr>
              <w:spacing w:after="120"/>
              <w:ind w:left="222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8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" w:name="Wybór8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8"/>
            <w:r w:rsidR="00025A35" w:rsidRPr="00A81078">
              <w:rPr>
                <w:rFonts w:ascii="Arial" w:hAnsi="Arial" w:cs="Arial"/>
                <w:sz w:val="18"/>
                <w:szCs w:val="18"/>
              </w:rPr>
              <w:t xml:space="preserve"> w całości</w:t>
            </w:r>
            <w:r w:rsidR="00025A3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1104CF0" w14:textId="77777777" w:rsidR="00025A35" w:rsidRDefault="00025A35" w:rsidP="00C92C42">
            <w:pPr>
              <w:spacing w:after="120"/>
              <w:ind w:left="222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</w:t>
            </w:r>
            <w:r w:rsidRPr="00A81078">
              <w:rPr>
                <w:rFonts w:ascii="Arial" w:hAnsi="Arial" w:cs="Arial"/>
                <w:sz w:val="18"/>
                <w:szCs w:val="18"/>
              </w:rPr>
              <w:t>w części</w:t>
            </w:r>
            <w:r w:rsidR="00C92C42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96483CF" w14:textId="77777777" w:rsidR="00C92C42" w:rsidRDefault="00C92C42" w:rsidP="00C92C42">
            <w:pPr>
              <w:spacing w:after="120"/>
              <w:ind w:left="505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</w:t>
            </w:r>
            <w:r w:rsidRPr="00C92C42">
              <w:rPr>
                <w:rFonts w:ascii="Arial" w:hAnsi="Arial" w:cs="Arial"/>
                <w:sz w:val="18"/>
                <w:szCs w:val="18"/>
              </w:rPr>
              <w:t>z powodu jednej z okoliczności wymienionych w art. 65 ust. 1 ustawy</w:t>
            </w:r>
          </w:p>
          <w:p w14:paraId="40214FFA" w14:textId="77777777" w:rsidR="00025A35" w:rsidRPr="00CB743E" w:rsidRDefault="00C92C42" w:rsidP="00C92C42">
            <w:pPr>
              <w:spacing w:after="120"/>
              <w:ind w:left="505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</w:t>
            </w:r>
            <w:r w:rsidRPr="00C92C42">
              <w:rPr>
                <w:rFonts w:ascii="Arial" w:hAnsi="Arial" w:cs="Arial"/>
                <w:sz w:val="18"/>
                <w:szCs w:val="18"/>
              </w:rPr>
              <w:t>z powodu ochrony poufnego charakteru informacji zawartych w SWZ (art. 133 ust. 3 ustawy)</w:t>
            </w:r>
          </w:p>
        </w:tc>
      </w:tr>
      <w:tr w:rsidR="00025A35" w:rsidRPr="00CB743E" w14:paraId="0A4742A6" w14:textId="77777777" w:rsidTr="002A1CC5">
        <w:trPr>
          <w:trHeight w:val="70"/>
        </w:trPr>
        <w:tc>
          <w:tcPr>
            <w:tcW w:w="567" w:type="dxa"/>
          </w:tcPr>
          <w:p w14:paraId="53FB7C45" w14:textId="77777777" w:rsidR="00025A35" w:rsidRPr="00D334A0" w:rsidRDefault="00C92C42" w:rsidP="00B71580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</w:rPr>
              <w:t>10</w:t>
            </w:r>
            <w:r w:rsidR="00025A35" w:rsidRPr="00D334A0">
              <w:rPr>
                <w:rFonts w:ascii="Arial" w:hAnsi="Arial" w:cs="Arial"/>
                <w:b/>
                <w:sz w:val="19"/>
                <w:szCs w:val="19"/>
              </w:rPr>
              <w:t>.</w:t>
            </w:r>
          </w:p>
        </w:tc>
        <w:tc>
          <w:tcPr>
            <w:tcW w:w="8647" w:type="dxa"/>
          </w:tcPr>
          <w:p w14:paraId="71DB32CA" w14:textId="77777777" w:rsidR="00025A35" w:rsidRPr="006646D9" w:rsidRDefault="00C92C42" w:rsidP="00B71580">
            <w:pPr>
              <w:spacing w:before="80" w:after="120"/>
              <w:ind w:right="10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Uprzednia ocena ofert</w:t>
            </w:r>
          </w:p>
          <w:p w14:paraId="0138536B" w14:textId="77777777" w:rsidR="00025A35" w:rsidRPr="00D334A0" w:rsidRDefault="00C92C42" w:rsidP="00B71580">
            <w:pPr>
              <w:spacing w:after="80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C92C42">
              <w:rPr>
                <w:rFonts w:ascii="Arial" w:hAnsi="Arial" w:cs="Arial"/>
                <w:sz w:val="18"/>
                <w:szCs w:val="18"/>
              </w:rPr>
              <w:t>Zamawiający zastosował procedurę, o której mowa w art. 139 ust. 1 ustawy</w:t>
            </w:r>
            <w:r w:rsidR="00025A35" w:rsidRPr="00D334A0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68E4CFDD" w14:textId="77777777" w:rsidR="00025A35" w:rsidRPr="00D334A0" w:rsidRDefault="00966E4A" w:rsidP="00B71580">
            <w:pPr>
              <w:spacing w:after="40"/>
              <w:ind w:right="108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Wybór9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9" w:name="Wybór94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39"/>
            <w:r w:rsidR="00025A35">
              <w:t xml:space="preserve"> </w:t>
            </w:r>
            <w:r w:rsidR="00025A35" w:rsidRPr="00D334A0">
              <w:rPr>
                <w:rFonts w:ascii="Arial" w:hAnsi="Arial" w:cs="Arial"/>
                <w:sz w:val="18"/>
                <w:szCs w:val="18"/>
              </w:rPr>
              <w:t>nie</w:t>
            </w:r>
          </w:p>
          <w:p w14:paraId="2D0740A2" w14:textId="77777777" w:rsidR="00025A35" w:rsidRPr="00D334A0" w:rsidRDefault="00966E4A" w:rsidP="00B71580">
            <w:pPr>
              <w:spacing w:after="80"/>
              <w:ind w:right="108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Wybór9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0" w:name="Wybór95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40"/>
            <w:r w:rsidR="00025A35">
              <w:t xml:space="preserve"> </w:t>
            </w:r>
            <w:r w:rsidR="00025A35" w:rsidRPr="00D334A0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</w:tr>
      <w:tr w:rsidR="00025A35" w:rsidRPr="00CB743E" w14:paraId="66FEECA1" w14:textId="77777777" w:rsidTr="002A1CC5">
        <w:trPr>
          <w:trHeight w:val="1002"/>
        </w:trPr>
        <w:tc>
          <w:tcPr>
            <w:tcW w:w="567" w:type="dxa"/>
          </w:tcPr>
          <w:p w14:paraId="6AD48BD4" w14:textId="77777777" w:rsidR="00025A35" w:rsidRPr="00D334A0" w:rsidRDefault="00025A35" w:rsidP="00B71580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 w:rsidRPr="006646D9">
              <w:rPr>
                <w:rFonts w:ascii="Arial" w:hAnsi="Arial" w:cs="Arial"/>
                <w:b/>
              </w:rPr>
              <w:t>1</w:t>
            </w:r>
            <w:r w:rsidR="00C92C42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  <w:sz w:val="19"/>
                <w:szCs w:val="19"/>
              </w:rPr>
              <w:t>.</w:t>
            </w:r>
          </w:p>
        </w:tc>
        <w:tc>
          <w:tcPr>
            <w:tcW w:w="8647" w:type="dxa"/>
          </w:tcPr>
          <w:p w14:paraId="770546B0" w14:textId="77777777" w:rsidR="00025A35" w:rsidRPr="006646D9" w:rsidRDefault="00C92C42" w:rsidP="00B71580">
            <w:pPr>
              <w:spacing w:before="80" w:after="120"/>
              <w:ind w:right="10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Sposób i termin </w:t>
            </w:r>
            <w:r w:rsidR="00025A35">
              <w:rPr>
                <w:rFonts w:ascii="Arial" w:hAnsi="Arial" w:cs="Arial"/>
                <w:b/>
              </w:rPr>
              <w:t>składania ofert</w:t>
            </w:r>
          </w:p>
          <w:p w14:paraId="2075C5C0" w14:textId="77777777" w:rsidR="00025A35" w:rsidRDefault="00025A35" w:rsidP="00B71580">
            <w:pPr>
              <w:pStyle w:val="Akapitzlist"/>
              <w:numPr>
                <w:ilvl w:val="0"/>
                <w:numId w:val="11"/>
              </w:numPr>
              <w:spacing w:after="40"/>
              <w:ind w:left="351" w:right="108" w:hanging="357"/>
              <w:rPr>
                <w:rFonts w:ascii="Arial" w:hAnsi="Arial" w:cs="Arial"/>
                <w:sz w:val="18"/>
                <w:szCs w:val="18"/>
              </w:rPr>
            </w:pPr>
            <w:r w:rsidRPr="00D334A0">
              <w:rPr>
                <w:rFonts w:ascii="Arial" w:hAnsi="Arial" w:cs="Arial"/>
                <w:sz w:val="18"/>
                <w:szCs w:val="18"/>
              </w:rPr>
              <w:t>Termin składania ofert:</w:t>
            </w:r>
          </w:p>
          <w:p w14:paraId="61301B4F" w14:textId="77777777" w:rsidR="00025A35" w:rsidRDefault="00966E4A" w:rsidP="00B71580">
            <w:pPr>
              <w:pStyle w:val="Akapitzlist"/>
              <w:spacing w:before="40" w:after="60"/>
              <w:ind w:left="357"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7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1" w:name="Wybór7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1"/>
            <w:r w:rsidR="00025A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25A35" w:rsidRPr="00D334A0">
              <w:rPr>
                <w:rFonts w:ascii="Arial" w:hAnsi="Arial" w:cs="Arial"/>
                <w:sz w:val="18"/>
                <w:szCs w:val="18"/>
              </w:rPr>
              <w:t>nie został skrócony</w:t>
            </w:r>
          </w:p>
          <w:p w14:paraId="0D948742" w14:textId="77777777" w:rsidR="00025A35" w:rsidRDefault="00966E4A" w:rsidP="00B71580">
            <w:pPr>
              <w:pStyle w:val="Akapitzlist"/>
              <w:spacing w:before="40" w:after="60"/>
              <w:ind w:left="357"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7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2" w:name="Wybór7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2"/>
            <w:r w:rsidR="00025A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25A35" w:rsidRPr="0067482E">
              <w:rPr>
                <w:rFonts w:ascii="Arial" w:hAnsi="Arial" w:cs="Arial"/>
                <w:sz w:val="18"/>
                <w:szCs w:val="18"/>
              </w:rPr>
              <w:t>został skrócony z pow</w:t>
            </w:r>
            <w:r w:rsidR="00025A35">
              <w:rPr>
                <w:rFonts w:ascii="Arial" w:hAnsi="Arial" w:cs="Arial"/>
                <w:sz w:val="18"/>
                <w:szCs w:val="18"/>
              </w:rPr>
              <w:t>odu:</w:t>
            </w:r>
          </w:p>
          <w:p w14:paraId="1615B57D" w14:textId="77777777" w:rsidR="00025A35" w:rsidRPr="0067482E" w:rsidRDefault="00025A35" w:rsidP="00B71580">
            <w:pPr>
              <w:pStyle w:val="Akapitzlist"/>
              <w:spacing w:before="40" w:after="60"/>
              <w:ind w:left="572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9E02CF6" w14:textId="574B9DC0" w:rsidR="00280E46" w:rsidRDefault="00280E46" w:rsidP="0047206B">
            <w:pPr>
              <w:pStyle w:val="Akapitzlist"/>
              <w:numPr>
                <w:ilvl w:val="0"/>
                <w:numId w:val="11"/>
              </w:numPr>
              <w:spacing w:before="120" w:after="60"/>
              <w:ind w:left="351" w:right="108" w:hanging="35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Termin składania ofert upłynął w dniu </w:t>
            </w:r>
            <w:r w:rsidR="00061810">
              <w:rPr>
                <w:rFonts w:ascii="Arial" w:hAnsi="Arial" w:cs="Arial"/>
                <w:sz w:val="18"/>
                <w:szCs w:val="18"/>
              </w:rPr>
              <w:t>…………..</w:t>
            </w:r>
            <w:r>
              <w:rPr>
                <w:rFonts w:ascii="Arial" w:hAnsi="Arial" w:cs="Arial"/>
                <w:sz w:val="18"/>
                <w:szCs w:val="18"/>
              </w:rPr>
              <w:t xml:space="preserve"> r. o godz. </w:t>
            </w:r>
            <w:r w:rsidR="00061810">
              <w:rPr>
                <w:rFonts w:ascii="Arial" w:hAnsi="Arial" w:cs="Arial"/>
                <w:sz w:val="18"/>
                <w:szCs w:val="18"/>
              </w:rPr>
              <w:t>………</w:t>
            </w:r>
          </w:p>
          <w:p w14:paraId="0829CE2F" w14:textId="77777777" w:rsidR="00025A35" w:rsidRDefault="00280E46" w:rsidP="0047206B">
            <w:pPr>
              <w:pStyle w:val="Akapitzlist"/>
              <w:numPr>
                <w:ilvl w:val="0"/>
                <w:numId w:val="11"/>
              </w:numPr>
              <w:spacing w:before="120" w:after="60"/>
              <w:ind w:left="351" w:right="108" w:hanging="35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Wymóg składania ofert wyłącznie przy użyciu środków komunikacji elektronicznej</w:t>
            </w:r>
            <w:r w:rsidR="00025A3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6D79B5E" w14:textId="77777777" w:rsidR="00280E46" w:rsidRDefault="00966E4A" w:rsidP="0047206B">
            <w:pPr>
              <w:pStyle w:val="Akapitzlist"/>
              <w:spacing w:after="60"/>
              <w:ind w:left="647" w:right="108" w:hanging="295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6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3" w:name="Wybór6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3"/>
            <w:r w:rsidR="00280E46">
              <w:rPr>
                <w:rFonts w:ascii="Arial" w:hAnsi="Arial" w:cs="Arial"/>
                <w:sz w:val="18"/>
                <w:szCs w:val="18"/>
              </w:rPr>
              <w:t xml:space="preserve"> tak</w:t>
            </w:r>
          </w:p>
          <w:p w14:paraId="58704B20" w14:textId="77777777" w:rsidR="00025A35" w:rsidRPr="00280E46" w:rsidRDefault="00966E4A" w:rsidP="00280E46">
            <w:pPr>
              <w:pStyle w:val="Akapitzlist"/>
              <w:spacing w:after="80"/>
              <w:ind w:left="647" w:right="108" w:hanging="295"/>
              <w:jc w:val="both"/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  <w:lang w:val="x-none" w:eastAsia="x-none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9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" w:name="Wybór9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4"/>
            <w:r w:rsidR="0047206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80E46">
              <w:rPr>
                <w:rFonts w:ascii="Arial" w:hAnsi="Arial" w:cs="Arial"/>
                <w:sz w:val="18"/>
                <w:szCs w:val="18"/>
              </w:rPr>
              <w:t>nie</w:t>
            </w:r>
          </w:p>
        </w:tc>
      </w:tr>
      <w:tr w:rsidR="00966E4A" w:rsidRPr="00CB743E" w14:paraId="54A4D67E" w14:textId="77777777" w:rsidTr="00377CDE">
        <w:trPr>
          <w:trHeight w:val="380"/>
        </w:trPr>
        <w:tc>
          <w:tcPr>
            <w:tcW w:w="567" w:type="dxa"/>
          </w:tcPr>
          <w:p w14:paraId="5CC8CCCE" w14:textId="77777777" w:rsidR="00966E4A" w:rsidRPr="006646D9" w:rsidRDefault="00966E4A" w:rsidP="00377CDE">
            <w:pPr>
              <w:spacing w:before="80"/>
              <w:jc w:val="right"/>
              <w:rPr>
                <w:rFonts w:ascii="Arial" w:hAnsi="Arial" w:cs="Arial"/>
                <w:b/>
              </w:rPr>
            </w:pPr>
            <w:r w:rsidRPr="006646D9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2</w:t>
            </w:r>
            <w:r w:rsidRPr="006646D9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8647" w:type="dxa"/>
          </w:tcPr>
          <w:p w14:paraId="1E65DF64" w14:textId="77777777" w:rsidR="00966E4A" w:rsidRDefault="00966E4A" w:rsidP="00377CDE">
            <w:pPr>
              <w:spacing w:before="80" w:after="120"/>
              <w:ind w:right="108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6646D9">
              <w:rPr>
                <w:rFonts w:ascii="Arial" w:hAnsi="Arial" w:cs="Arial"/>
                <w:b/>
              </w:rPr>
              <w:t>Otwarcie ofert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904741">
              <w:rPr>
                <w:rFonts w:ascii="Arial" w:hAnsi="Arial" w:cs="Arial"/>
                <w:b/>
                <w:sz w:val="19"/>
                <w:szCs w:val="19"/>
              </w:rPr>
              <w:t xml:space="preserve">- </w:t>
            </w:r>
            <w:r w:rsidRPr="0090474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904741">
              <w:rPr>
                <w:rFonts w:ascii="Arial" w:hAnsi="Arial" w:cs="Arial"/>
                <w:b/>
                <w:sz w:val="19"/>
                <w:szCs w:val="19"/>
              </w:rPr>
              <w:t xml:space="preserve">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1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8"/>
              <w:gridCol w:w="8130"/>
            </w:tblGrid>
            <w:tr w:rsidR="00966E4A" w14:paraId="358644C9" w14:textId="77777777" w:rsidTr="00377CDE">
              <w:tc>
                <w:tcPr>
                  <w:tcW w:w="358" w:type="dxa"/>
                  <w:hideMark/>
                </w:tcPr>
                <w:p w14:paraId="4537D007" w14:textId="77777777" w:rsidR="00966E4A" w:rsidRDefault="00966E4A" w:rsidP="00377CDE">
                  <w:pPr>
                    <w:spacing w:before="80" w:after="120"/>
                    <w:ind w:left="-168" w:right="108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 xml:space="preserve"> 1.</w:t>
                  </w:r>
                </w:p>
              </w:tc>
              <w:tc>
                <w:tcPr>
                  <w:tcW w:w="8130" w:type="dxa"/>
                  <w:hideMark/>
                </w:tcPr>
                <w:p w14:paraId="09346813" w14:textId="77777777" w:rsidR="00966E4A" w:rsidRDefault="00966E4A" w:rsidP="00377CDE">
                  <w:pPr>
                    <w:pStyle w:val="Akapitzlist"/>
                    <w:spacing w:before="80" w:after="60"/>
                    <w:ind w:left="-102" w:right="108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W postępowaniu:</w:t>
                  </w:r>
                </w:p>
                <w:p w14:paraId="3A8957FA" w14:textId="77777777" w:rsidR="00966E4A" w:rsidRDefault="00966E4A" w:rsidP="00377CDE">
                  <w:pPr>
                    <w:pStyle w:val="Akapitzlist"/>
                    <w:spacing w:after="60"/>
                    <w:ind w:left="-101" w:right="108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5" w:name="Wybór3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 wpłynęła żadna oferta,</w:t>
                  </w:r>
                </w:p>
                <w:p w14:paraId="4200D8B4" w14:textId="77777777" w:rsidR="00966E4A" w:rsidRDefault="00966E4A" w:rsidP="00377CDE">
                  <w:pPr>
                    <w:spacing w:before="80" w:after="120"/>
                    <w:ind w:left="-101" w:right="108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6" w:name="Wybór3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wpłynęły oferty</w:t>
                  </w:r>
                </w:p>
              </w:tc>
            </w:tr>
            <w:tr w:rsidR="00966E4A" w14:paraId="7690DA63" w14:textId="77777777" w:rsidTr="00377CDE">
              <w:tc>
                <w:tcPr>
                  <w:tcW w:w="358" w:type="dxa"/>
                  <w:hideMark/>
                </w:tcPr>
                <w:p w14:paraId="7B09B339" w14:textId="77777777" w:rsidR="00966E4A" w:rsidRDefault="00966E4A" w:rsidP="00377CDE">
                  <w:pPr>
                    <w:spacing w:before="80" w:after="120"/>
                    <w:ind w:left="-168" w:right="108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2.</w:t>
                  </w:r>
                </w:p>
              </w:tc>
              <w:tc>
                <w:tcPr>
                  <w:tcW w:w="8130" w:type="dxa"/>
                  <w:hideMark/>
                </w:tcPr>
                <w:p w14:paraId="3E2D9A9A" w14:textId="77777777" w:rsidR="00966E4A" w:rsidRDefault="00966E4A" w:rsidP="00377CDE">
                  <w:pPr>
                    <w:pStyle w:val="Akapitzlist"/>
                    <w:spacing w:before="80" w:after="120"/>
                    <w:ind w:left="-102" w:right="108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Otwarcie ofert nastąpiło w dniu  r. o godz.  .</w:t>
                  </w:r>
                </w:p>
              </w:tc>
            </w:tr>
            <w:tr w:rsidR="00966E4A" w14:paraId="6B952202" w14:textId="77777777" w:rsidTr="00377CDE">
              <w:tc>
                <w:tcPr>
                  <w:tcW w:w="358" w:type="dxa"/>
                  <w:hideMark/>
                </w:tcPr>
                <w:p w14:paraId="2E16FD01" w14:textId="77777777" w:rsidR="00966E4A" w:rsidRDefault="00966E4A" w:rsidP="00377CDE">
                  <w:pPr>
                    <w:spacing w:before="80" w:after="120"/>
                    <w:ind w:left="-168" w:right="108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3.</w:t>
                  </w:r>
                </w:p>
              </w:tc>
              <w:tc>
                <w:tcPr>
                  <w:tcW w:w="8130" w:type="dxa"/>
                  <w:hideMark/>
                </w:tcPr>
                <w:p w14:paraId="42F4DEB6" w14:textId="77777777" w:rsidR="00966E4A" w:rsidRDefault="00966E4A" w:rsidP="00377CDE">
                  <w:pPr>
                    <w:pStyle w:val="Akapitzlist"/>
                    <w:spacing w:before="80" w:after="120"/>
                    <w:ind w:left="-102" w:right="108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Najpóźniej przed otwarciem ofert zamawiający udostępnił kwotę, jaką zamierza przeznaczyć na sfinansowanie zamówienia, w wysokości </w:t>
                  </w:r>
                  <w:r w:rsidRPr="00966E4A">
                    <w:rPr>
                      <w:rFonts w:ascii="Arial" w:hAnsi="Arial" w:cs="Arial"/>
                      <w:sz w:val="18"/>
                      <w:szCs w:val="18"/>
                    </w:rPr>
                    <w:t>...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zł brutto, w tym w przypadku dopuszczenia możliwości składania ofert częściowych, kwotę na sfinansowanie:</w:t>
                  </w:r>
                </w:p>
                <w:p w14:paraId="4710D3AB" w14:textId="1F772BF9" w:rsidR="00966E4A" w:rsidRDefault="00966E4A" w:rsidP="00377CDE">
                  <w:pPr>
                    <w:pStyle w:val="Akapitzlist"/>
                    <w:spacing w:before="80" w:after="120"/>
                    <w:ind w:left="-101" w:right="108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7" w:name="Wybór3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966E4A">
                    <w:rPr>
                      <w:rFonts w:ascii="Arial" w:hAnsi="Arial" w:cs="Arial"/>
                      <w:sz w:val="18"/>
                      <w:szCs w:val="18"/>
                    </w:rPr>
                    <w:t xml:space="preserve">części 1 zamówienia w wysokości </w:t>
                  </w:r>
                  <w:r w:rsidR="00061810">
                    <w:rPr>
                      <w:rFonts w:ascii="Arial" w:hAnsi="Arial" w:cs="Arial"/>
                      <w:sz w:val="18"/>
                      <w:szCs w:val="18"/>
                    </w:rPr>
                    <w:t>……………</w:t>
                  </w:r>
                  <w:r w:rsidRPr="00966E4A">
                    <w:rPr>
                      <w:rFonts w:ascii="Arial" w:hAnsi="Arial" w:cs="Arial"/>
                      <w:sz w:val="18"/>
                      <w:szCs w:val="18"/>
                    </w:rPr>
                    <w:t xml:space="preserve"> zł brutto;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</w:tc>
            </w:tr>
          </w:tbl>
          <w:p w14:paraId="53468D3A" w14:textId="77777777" w:rsidR="00966E4A" w:rsidRPr="006646D9" w:rsidRDefault="00966E4A" w:rsidP="00377CDE">
            <w:pPr>
              <w:spacing w:after="240"/>
              <w:ind w:left="289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6E4A" w:rsidRPr="00CB743E" w14:paraId="15FBB8BC" w14:textId="77777777" w:rsidTr="00377CDE">
        <w:trPr>
          <w:trHeight w:val="380"/>
        </w:trPr>
        <w:tc>
          <w:tcPr>
            <w:tcW w:w="567" w:type="dxa"/>
          </w:tcPr>
          <w:p w14:paraId="52C5733E" w14:textId="77777777" w:rsidR="00966E4A" w:rsidRPr="006646D9" w:rsidRDefault="00966E4A" w:rsidP="00377CDE">
            <w:pPr>
              <w:spacing w:before="80"/>
              <w:jc w:val="right"/>
              <w:rPr>
                <w:rFonts w:ascii="Arial" w:hAnsi="Arial" w:cs="Arial"/>
                <w:b/>
              </w:rPr>
            </w:pPr>
            <w:r w:rsidRPr="006646D9">
              <w:rPr>
                <w:rFonts w:ascii="Arial" w:hAnsi="Arial" w:cs="Arial"/>
                <w:b/>
              </w:rPr>
              <w:lastRenderedPageBreak/>
              <w:t>1</w:t>
            </w:r>
            <w:r>
              <w:rPr>
                <w:rFonts w:ascii="Arial" w:hAnsi="Arial" w:cs="Arial"/>
                <w:b/>
              </w:rPr>
              <w:t>2</w:t>
            </w:r>
            <w:r w:rsidRPr="006646D9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8647" w:type="dxa"/>
          </w:tcPr>
          <w:p w14:paraId="7BE2F8B2" w14:textId="77777777" w:rsidR="00966E4A" w:rsidRDefault="00966E4A" w:rsidP="00377CDE">
            <w:pPr>
              <w:spacing w:before="80" w:after="120"/>
              <w:ind w:right="108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6646D9">
              <w:rPr>
                <w:rFonts w:ascii="Arial" w:hAnsi="Arial" w:cs="Arial"/>
                <w:b/>
              </w:rPr>
              <w:t>Otwarcie ofert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904741">
              <w:rPr>
                <w:rFonts w:ascii="Arial" w:hAnsi="Arial" w:cs="Arial"/>
                <w:b/>
                <w:sz w:val="19"/>
                <w:szCs w:val="19"/>
              </w:rPr>
              <w:t xml:space="preserve">- </w:t>
            </w:r>
            <w:r w:rsidRPr="0090474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904741">
              <w:rPr>
                <w:rFonts w:ascii="Arial" w:hAnsi="Arial" w:cs="Arial"/>
                <w:b/>
                <w:sz w:val="19"/>
                <w:szCs w:val="19"/>
              </w:rPr>
              <w:t xml:space="preserve">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2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8"/>
              <w:gridCol w:w="8130"/>
            </w:tblGrid>
            <w:tr w:rsidR="00966E4A" w14:paraId="2098AB73" w14:textId="77777777" w:rsidTr="00377CDE">
              <w:tc>
                <w:tcPr>
                  <w:tcW w:w="358" w:type="dxa"/>
                  <w:hideMark/>
                </w:tcPr>
                <w:p w14:paraId="4D6BC970" w14:textId="77777777" w:rsidR="00966E4A" w:rsidRDefault="00966E4A" w:rsidP="00377CDE">
                  <w:pPr>
                    <w:spacing w:before="80" w:after="120"/>
                    <w:ind w:left="-168" w:right="108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1.</w:t>
                  </w:r>
                </w:p>
              </w:tc>
              <w:tc>
                <w:tcPr>
                  <w:tcW w:w="8130" w:type="dxa"/>
                  <w:hideMark/>
                </w:tcPr>
                <w:p w14:paraId="3B1BA26F" w14:textId="77777777" w:rsidR="00966E4A" w:rsidRDefault="00966E4A" w:rsidP="00377CDE">
                  <w:pPr>
                    <w:pStyle w:val="Akapitzlist"/>
                    <w:spacing w:before="80" w:after="60"/>
                    <w:ind w:left="-102" w:right="108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W postępowaniu:</w:t>
                  </w:r>
                </w:p>
                <w:p w14:paraId="2E334083" w14:textId="77777777" w:rsidR="00966E4A" w:rsidRDefault="00966E4A" w:rsidP="00377CDE">
                  <w:pPr>
                    <w:pStyle w:val="Akapitzlist"/>
                    <w:spacing w:after="60"/>
                    <w:ind w:left="-101" w:right="108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8" w:name="Wybór4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 wpłynęła żadna oferta,</w:t>
                  </w:r>
                </w:p>
                <w:p w14:paraId="7F3EA04D" w14:textId="77777777" w:rsidR="00966E4A" w:rsidRDefault="00966E4A" w:rsidP="00377CDE">
                  <w:pPr>
                    <w:spacing w:before="80" w:after="120"/>
                    <w:ind w:left="-101" w:right="108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9" w:name="Wybór4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wpłynęły oferty</w:t>
                  </w:r>
                </w:p>
              </w:tc>
            </w:tr>
            <w:tr w:rsidR="00966E4A" w14:paraId="554409ED" w14:textId="77777777" w:rsidTr="00377CDE">
              <w:tc>
                <w:tcPr>
                  <w:tcW w:w="358" w:type="dxa"/>
                  <w:hideMark/>
                </w:tcPr>
                <w:p w14:paraId="1BF62FD3" w14:textId="77777777" w:rsidR="00966E4A" w:rsidRDefault="00966E4A" w:rsidP="00377CDE">
                  <w:pPr>
                    <w:spacing w:before="80" w:after="120"/>
                    <w:ind w:left="-168" w:right="108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2.</w:t>
                  </w:r>
                </w:p>
              </w:tc>
              <w:tc>
                <w:tcPr>
                  <w:tcW w:w="8130" w:type="dxa"/>
                  <w:hideMark/>
                </w:tcPr>
                <w:p w14:paraId="4E956B59" w14:textId="77777777" w:rsidR="00966E4A" w:rsidRDefault="00966E4A" w:rsidP="00377CDE">
                  <w:pPr>
                    <w:pStyle w:val="Akapitzlist"/>
                    <w:spacing w:before="80" w:after="120"/>
                    <w:ind w:left="-102" w:right="108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Otwarcie ofert nastąpiło w dniu  r. o godz.  .</w:t>
                  </w:r>
                </w:p>
              </w:tc>
            </w:tr>
            <w:tr w:rsidR="00966E4A" w14:paraId="6A8481CA" w14:textId="77777777" w:rsidTr="00377CDE">
              <w:tc>
                <w:tcPr>
                  <w:tcW w:w="358" w:type="dxa"/>
                  <w:hideMark/>
                </w:tcPr>
                <w:p w14:paraId="2E3DA5B6" w14:textId="77777777" w:rsidR="00966E4A" w:rsidRDefault="00966E4A" w:rsidP="00377CDE">
                  <w:pPr>
                    <w:spacing w:before="80" w:after="120"/>
                    <w:ind w:left="-168" w:right="108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3.</w:t>
                  </w:r>
                </w:p>
              </w:tc>
              <w:tc>
                <w:tcPr>
                  <w:tcW w:w="8130" w:type="dxa"/>
                  <w:hideMark/>
                </w:tcPr>
                <w:p w14:paraId="0E0AFE14" w14:textId="77777777" w:rsidR="00966E4A" w:rsidRDefault="00966E4A" w:rsidP="00377CDE">
                  <w:pPr>
                    <w:pStyle w:val="Akapitzlist"/>
                    <w:spacing w:before="80" w:after="120"/>
                    <w:ind w:left="-102" w:right="108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Najpóźniej przed otwarciem ofert zamawiający udostępnił kwotę, jaką zamierza przeznaczyć na sfinansowanie zamówienia, w wysokości </w:t>
                  </w:r>
                  <w:r w:rsidRPr="00966E4A">
                    <w:rPr>
                      <w:rFonts w:ascii="Arial" w:hAnsi="Arial" w:cs="Arial"/>
                      <w:sz w:val="18"/>
                      <w:szCs w:val="18"/>
                    </w:rPr>
                    <w:t>...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zł brutto, w tym w przypadku dopuszczenia możliwości składania ofert częściowych, kwotę na sfinansowanie:</w:t>
                  </w:r>
                </w:p>
                <w:p w14:paraId="56C1F944" w14:textId="6E24F6F9" w:rsidR="00966E4A" w:rsidRDefault="00966E4A" w:rsidP="00377CDE">
                  <w:pPr>
                    <w:pStyle w:val="Akapitzlist"/>
                    <w:spacing w:before="80" w:after="120"/>
                    <w:ind w:left="-101" w:right="108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0" w:name="Wybór4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966E4A">
                    <w:rPr>
                      <w:rFonts w:ascii="Arial" w:hAnsi="Arial" w:cs="Arial"/>
                      <w:sz w:val="18"/>
                      <w:szCs w:val="18"/>
                    </w:rPr>
                    <w:t xml:space="preserve">części 2 zamówienia w wysokości </w:t>
                  </w:r>
                  <w:r w:rsidR="00061810">
                    <w:rPr>
                      <w:rFonts w:ascii="Arial" w:hAnsi="Arial" w:cs="Arial"/>
                      <w:sz w:val="18"/>
                      <w:szCs w:val="18"/>
                    </w:rPr>
                    <w:t>…………..</w:t>
                  </w:r>
                  <w:r w:rsidRPr="00966E4A">
                    <w:rPr>
                      <w:rFonts w:ascii="Arial" w:hAnsi="Arial" w:cs="Arial"/>
                      <w:sz w:val="18"/>
                      <w:szCs w:val="18"/>
                    </w:rPr>
                    <w:t xml:space="preserve"> zł brutto;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</w:tc>
            </w:tr>
          </w:tbl>
          <w:p w14:paraId="78740549" w14:textId="77777777" w:rsidR="00966E4A" w:rsidRPr="006646D9" w:rsidRDefault="00966E4A" w:rsidP="00377CDE">
            <w:pPr>
              <w:spacing w:after="240"/>
              <w:ind w:left="289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6E4A" w:rsidRPr="00CB743E" w14:paraId="1D486672" w14:textId="77777777" w:rsidTr="00377CDE">
        <w:trPr>
          <w:trHeight w:val="380"/>
        </w:trPr>
        <w:tc>
          <w:tcPr>
            <w:tcW w:w="567" w:type="dxa"/>
          </w:tcPr>
          <w:p w14:paraId="74EAB778" w14:textId="77777777" w:rsidR="00966E4A" w:rsidRPr="006646D9" w:rsidRDefault="00966E4A" w:rsidP="00377CDE">
            <w:pPr>
              <w:spacing w:before="80"/>
              <w:jc w:val="right"/>
              <w:rPr>
                <w:rFonts w:ascii="Arial" w:hAnsi="Arial" w:cs="Arial"/>
                <w:b/>
              </w:rPr>
            </w:pPr>
            <w:r w:rsidRPr="006646D9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2</w:t>
            </w:r>
            <w:r w:rsidRPr="006646D9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8647" w:type="dxa"/>
          </w:tcPr>
          <w:p w14:paraId="6B8D791E" w14:textId="77777777" w:rsidR="00966E4A" w:rsidRDefault="00966E4A" w:rsidP="00377CDE">
            <w:pPr>
              <w:spacing w:before="80" w:after="120"/>
              <w:ind w:right="108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6646D9">
              <w:rPr>
                <w:rFonts w:ascii="Arial" w:hAnsi="Arial" w:cs="Arial"/>
                <w:b/>
              </w:rPr>
              <w:t>Otwarcie ofert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904741">
              <w:rPr>
                <w:rFonts w:ascii="Arial" w:hAnsi="Arial" w:cs="Arial"/>
                <w:b/>
                <w:sz w:val="19"/>
                <w:szCs w:val="19"/>
              </w:rPr>
              <w:t xml:space="preserve">- </w:t>
            </w:r>
            <w:r w:rsidRPr="00904741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904741">
              <w:rPr>
                <w:rFonts w:ascii="Arial" w:hAnsi="Arial" w:cs="Arial"/>
                <w:b/>
                <w:sz w:val="19"/>
                <w:szCs w:val="19"/>
              </w:rPr>
              <w:t xml:space="preserve">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3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8"/>
              <w:gridCol w:w="8130"/>
            </w:tblGrid>
            <w:tr w:rsidR="00966E4A" w14:paraId="3228D8E8" w14:textId="77777777" w:rsidTr="00377CDE">
              <w:tc>
                <w:tcPr>
                  <w:tcW w:w="358" w:type="dxa"/>
                  <w:hideMark/>
                </w:tcPr>
                <w:p w14:paraId="2D6C5DEC" w14:textId="77777777" w:rsidR="00966E4A" w:rsidRDefault="00966E4A" w:rsidP="00377CDE">
                  <w:pPr>
                    <w:spacing w:before="80" w:after="120"/>
                    <w:ind w:left="-168" w:right="108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1.</w:t>
                  </w:r>
                </w:p>
              </w:tc>
              <w:tc>
                <w:tcPr>
                  <w:tcW w:w="8130" w:type="dxa"/>
                  <w:hideMark/>
                </w:tcPr>
                <w:p w14:paraId="315C0179" w14:textId="77777777" w:rsidR="00966E4A" w:rsidRDefault="00966E4A" w:rsidP="00377CDE">
                  <w:pPr>
                    <w:pStyle w:val="Akapitzlist"/>
                    <w:spacing w:before="80" w:after="60"/>
                    <w:ind w:left="-102" w:right="108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W postępowaniu:</w:t>
                  </w:r>
                </w:p>
                <w:p w14:paraId="31B15786" w14:textId="77777777" w:rsidR="00966E4A" w:rsidRDefault="00966E4A" w:rsidP="00377CDE">
                  <w:pPr>
                    <w:pStyle w:val="Akapitzlist"/>
                    <w:spacing w:after="60"/>
                    <w:ind w:left="-101" w:right="108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1" w:name="Wybór4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 wpłynęła żadna oferta,</w:t>
                  </w:r>
                </w:p>
                <w:p w14:paraId="7B777DFA" w14:textId="77777777" w:rsidR="00966E4A" w:rsidRDefault="00966E4A" w:rsidP="00377CDE">
                  <w:pPr>
                    <w:spacing w:before="80" w:after="120"/>
                    <w:ind w:left="-101" w:right="108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2" w:name="Wybór4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wpłynęły oferty</w:t>
                  </w:r>
                </w:p>
              </w:tc>
            </w:tr>
            <w:tr w:rsidR="00966E4A" w14:paraId="739E8874" w14:textId="77777777" w:rsidTr="00377CDE">
              <w:tc>
                <w:tcPr>
                  <w:tcW w:w="358" w:type="dxa"/>
                  <w:hideMark/>
                </w:tcPr>
                <w:p w14:paraId="64160423" w14:textId="77777777" w:rsidR="00966E4A" w:rsidRDefault="00966E4A" w:rsidP="00377CDE">
                  <w:pPr>
                    <w:spacing w:before="80" w:after="120"/>
                    <w:ind w:left="-168" w:right="108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2.</w:t>
                  </w:r>
                </w:p>
              </w:tc>
              <w:tc>
                <w:tcPr>
                  <w:tcW w:w="8130" w:type="dxa"/>
                  <w:hideMark/>
                </w:tcPr>
                <w:p w14:paraId="3BA993F9" w14:textId="77777777" w:rsidR="00966E4A" w:rsidRDefault="00966E4A" w:rsidP="00377CDE">
                  <w:pPr>
                    <w:pStyle w:val="Akapitzlist"/>
                    <w:spacing w:before="80" w:after="120"/>
                    <w:ind w:left="-102" w:right="108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Otwarcie ofert nastąpiło w dniu  r. o godz.  .</w:t>
                  </w:r>
                </w:p>
              </w:tc>
            </w:tr>
            <w:tr w:rsidR="00966E4A" w14:paraId="329B3C34" w14:textId="77777777" w:rsidTr="00377CDE">
              <w:tc>
                <w:tcPr>
                  <w:tcW w:w="358" w:type="dxa"/>
                  <w:hideMark/>
                </w:tcPr>
                <w:p w14:paraId="23E5B18B" w14:textId="77777777" w:rsidR="00966E4A" w:rsidRDefault="00966E4A" w:rsidP="00377CDE">
                  <w:pPr>
                    <w:spacing w:before="80" w:after="120"/>
                    <w:ind w:left="-168" w:right="108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3.</w:t>
                  </w:r>
                </w:p>
              </w:tc>
              <w:tc>
                <w:tcPr>
                  <w:tcW w:w="8130" w:type="dxa"/>
                  <w:hideMark/>
                </w:tcPr>
                <w:p w14:paraId="3DD8EE73" w14:textId="77777777" w:rsidR="00966E4A" w:rsidRDefault="00966E4A" w:rsidP="00377CDE">
                  <w:pPr>
                    <w:pStyle w:val="Akapitzlist"/>
                    <w:spacing w:before="80" w:after="120"/>
                    <w:ind w:left="-102" w:right="108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Najpóźniej przed otwarciem ofert zamawiający udostępnił kwotę, jaką zamierza przeznaczyć na sfinansowanie zamówienia, w wysokości </w:t>
                  </w:r>
                  <w:r w:rsidRPr="00966E4A">
                    <w:rPr>
                      <w:rFonts w:ascii="Arial" w:hAnsi="Arial" w:cs="Arial"/>
                      <w:sz w:val="18"/>
                      <w:szCs w:val="18"/>
                    </w:rPr>
                    <w:t>...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zł brutto, w tym w przypadku dopuszczenia możliwości składania ofert częściowych, kwotę na sfinansowanie:</w:t>
                  </w:r>
                </w:p>
                <w:p w14:paraId="46407A28" w14:textId="04C57FCE" w:rsidR="00966E4A" w:rsidRDefault="00966E4A" w:rsidP="00377CDE">
                  <w:pPr>
                    <w:pStyle w:val="Akapitzlist"/>
                    <w:spacing w:before="80" w:after="120"/>
                    <w:ind w:left="-101" w:right="108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3" w:name="Wybór4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</w:r>
                  <w:r w:rsidR="00000000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966E4A">
                    <w:rPr>
                      <w:rFonts w:ascii="Arial" w:hAnsi="Arial" w:cs="Arial"/>
                      <w:sz w:val="18"/>
                      <w:szCs w:val="18"/>
                    </w:rPr>
                    <w:t xml:space="preserve">części 3 zamówienia w wysokości </w:t>
                  </w:r>
                  <w:r w:rsidR="00061810">
                    <w:rPr>
                      <w:rFonts w:ascii="Arial" w:hAnsi="Arial" w:cs="Arial"/>
                      <w:sz w:val="18"/>
                      <w:szCs w:val="18"/>
                    </w:rPr>
                    <w:t>……………….</w:t>
                  </w:r>
                  <w:r w:rsidRPr="00966E4A">
                    <w:rPr>
                      <w:rFonts w:ascii="Arial" w:hAnsi="Arial" w:cs="Arial"/>
                      <w:sz w:val="18"/>
                      <w:szCs w:val="18"/>
                    </w:rPr>
                    <w:t xml:space="preserve"> zł brutto;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</w:tc>
            </w:tr>
          </w:tbl>
          <w:p w14:paraId="08617168" w14:textId="77777777" w:rsidR="00966E4A" w:rsidRPr="006646D9" w:rsidRDefault="00966E4A" w:rsidP="00377CDE">
            <w:pPr>
              <w:spacing w:after="240"/>
              <w:ind w:left="289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D8ED7B6" w14:textId="77777777" w:rsidR="00025A35" w:rsidRPr="00EC6039" w:rsidRDefault="00025A35" w:rsidP="00025A35">
      <w:pPr>
        <w:rPr>
          <w:rFonts w:ascii="Arial" w:hAnsi="Arial" w:cs="Arial"/>
          <w:sz w:val="2"/>
          <w:szCs w:val="2"/>
        </w:rPr>
      </w:pPr>
    </w:p>
    <w:p w14:paraId="6BF65913" w14:textId="77777777" w:rsidR="00025A35" w:rsidRPr="00EC6039" w:rsidRDefault="00025A35" w:rsidP="00025A35">
      <w:pPr>
        <w:rPr>
          <w:rFonts w:ascii="Arial" w:hAnsi="Arial" w:cs="Arial"/>
          <w:sz w:val="2"/>
          <w:szCs w:val="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647"/>
      </w:tblGrid>
      <w:tr w:rsidR="00966E4A" w:rsidRPr="00CB743E" w14:paraId="71272FA1" w14:textId="77777777" w:rsidTr="00377CDE">
        <w:trPr>
          <w:trHeight w:val="2055"/>
        </w:trPr>
        <w:tc>
          <w:tcPr>
            <w:tcW w:w="567" w:type="dxa"/>
          </w:tcPr>
          <w:p w14:paraId="64C426C2" w14:textId="77777777" w:rsidR="00966E4A" w:rsidRPr="006646D9" w:rsidRDefault="00966E4A" w:rsidP="00377CDE">
            <w:pPr>
              <w:spacing w:before="80"/>
              <w:jc w:val="right"/>
              <w:rPr>
                <w:rFonts w:ascii="Arial" w:hAnsi="Arial" w:cs="Arial"/>
                <w:b/>
              </w:rPr>
            </w:pPr>
            <w:r w:rsidRPr="00270AD0">
              <w:rPr>
                <w:rFonts w:ascii="Arial" w:hAnsi="Arial" w:cs="Arial"/>
                <w:b/>
              </w:rPr>
              <w:t>13</w:t>
            </w:r>
            <w:r w:rsidRPr="006646D9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8647" w:type="dxa"/>
          </w:tcPr>
          <w:p w14:paraId="540FE03A" w14:textId="77777777" w:rsidR="00966E4A" w:rsidRPr="00BA2E04" w:rsidRDefault="00966E4A" w:rsidP="00377CDE">
            <w:pPr>
              <w:spacing w:before="80"/>
              <w:ind w:right="108"/>
              <w:rPr>
                <w:rFonts w:ascii="Arial" w:hAnsi="Arial" w:cs="Arial"/>
              </w:rPr>
            </w:pPr>
            <w:r w:rsidRPr="006646D9">
              <w:rPr>
                <w:rFonts w:ascii="Arial" w:hAnsi="Arial" w:cs="Arial"/>
                <w:b/>
              </w:rPr>
              <w:t>Zestawienie ofert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1F1522">
              <w:rPr>
                <w:rFonts w:ascii="Arial" w:hAnsi="Arial" w:cs="Arial"/>
                <w:b/>
                <w:sz w:val="19"/>
                <w:szCs w:val="19"/>
              </w:rPr>
              <w:t xml:space="preserve">- </w:t>
            </w:r>
            <w:r w:rsidRPr="00904741"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1</w:t>
            </w:r>
          </w:p>
          <w:p w14:paraId="001A05AA" w14:textId="77777777" w:rsidR="00966E4A" w:rsidRPr="006646D9" w:rsidRDefault="00966E4A" w:rsidP="00377CDE">
            <w:pPr>
              <w:pStyle w:val="Akapitzlist"/>
              <w:spacing w:before="80"/>
              <w:ind w:left="0" w:right="108"/>
              <w:rPr>
                <w:rFonts w:ascii="Arial" w:hAnsi="Arial" w:cs="Arial"/>
                <w:b/>
              </w:rPr>
            </w:pPr>
            <w:r w:rsidRPr="006646D9">
              <w:rPr>
                <w:rFonts w:ascii="Arial" w:hAnsi="Arial" w:cs="Arial"/>
                <w:sz w:val="18"/>
                <w:szCs w:val="18"/>
              </w:rPr>
              <w:t>Do upływu terminu składania ofert złożone zostały następujące oferty:</w:t>
            </w:r>
          </w:p>
          <w:p w14:paraId="0157F027" w14:textId="77777777" w:rsidR="00966E4A" w:rsidRPr="006646D9" w:rsidRDefault="00966E4A" w:rsidP="00377CDE">
            <w:pPr>
              <w:spacing w:after="60"/>
              <w:ind w:right="108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6646D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270AD0">
              <w:rPr>
                <w:rFonts w:ascii="Arial" w:hAnsi="Arial" w:cs="Arial"/>
                <w:i/>
                <w:sz w:val="16"/>
                <w:szCs w:val="16"/>
              </w:rPr>
              <w:t>podać nazwę albo imię i nazwisko wykonawcy, znak identyfikacyjny w przypadku zastosowania aukcji elektronicznej – jeżeli dotyczy, siedzibę albo miejsce zamieszkania, jeżeli jest miejscem wykonywania działalności wykonawcy, krajowy numer identyfikacyjny, a w przypadku polskich wykonawców – numer REGON lub NIP, oraz cenę lub koszt</w:t>
            </w:r>
            <w:r w:rsidRPr="006646D9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25A4ADC9" w14:textId="77777777" w:rsidR="00966E4A" w:rsidRDefault="00966E4A" w:rsidP="00377CDE">
            <w:pPr>
              <w:spacing w:after="120"/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39ABC0EA" w14:textId="77777777" w:rsidR="00966E4A" w:rsidRPr="006646D9" w:rsidRDefault="00966E4A" w:rsidP="00377CDE">
            <w:pPr>
              <w:spacing w:after="40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6646D9">
              <w:rPr>
                <w:rFonts w:ascii="Arial" w:hAnsi="Arial" w:cs="Arial"/>
                <w:sz w:val="18"/>
                <w:szCs w:val="18"/>
              </w:rPr>
              <w:t xml:space="preserve">W tym oferty wariantowe </w:t>
            </w:r>
            <w:r w:rsidRPr="00BA2E04">
              <w:rPr>
                <w:rFonts w:ascii="Arial" w:hAnsi="Arial" w:cs="Arial"/>
                <w:i/>
                <w:sz w:val="16"/>
                <w:szCs w:val="16"/>
              </w:rPr>
              <w:t>(jeżeli dotyczy)</w:t>
            </w:r>
            <w:r w:rsidRPr="006646D9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0D149559" w14:textId="77777777" w:rsidR="00966E4A" w:rsidRPr="000B210B" w:rsidRDefault="00966E4A" w:rsidP="00377CDE">
            <w:pPr>
              <w:spacing w:after="60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0B210B">
              <w:rPr>
                <w:rFonts w:ascii="Arial" w:hAnsi="Arial" w:cs="Arial"/>
                <w:sz w:val="18"/>
                <w:szCs w:val="18"/>
              </w:rPr>
              <w:t>1)……………………………………………………………………………………………………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…………………..</w:t>
            </w:r>
          </w:p>
          <w:p w14:paraId="69B21D9E" w14:textId="77777777" w:rsidR="00966E4A" w:rsidRPr="00270AD0" w:rsidRDefault="00966E4A" w:rsidP="00377CDE">
            <w:pPr>
              <w:spacing w:after="120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0B210B">
              <w:rPr>
                <w:rFonts w:ascii="Arial" w:hAnsi="Arial" w:cs="Arial"/>
                <w:sz w:val="18"/>
                <w:szCs w:val="18"/>
              </w:rPr>
              <w:t>2)…………………………………………………………………………………………………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……………………..</w:t>
            </w:r>
          </w:p>
        </w:tc>
      </w:tr>
      <w:tr w:rsidR="00966E4A" w:rsidRPr="00CB743E" w14:paraId="1103D296" w14:textId="77777777" w:rsidTr="00377CDE">
        <w:trPr>
          <w:trHeight w:val="2055"/>
        </w:trPr>
        <w:tc>
          <w:tcPr>
            <w:tcW w:w="567" w:type="dxa"/>
          </w:tcPr>
          <w:p w14:paraId="075B2FA6" w14:textId="77777777" w:rsidR="00966E4A" w:rsidRPr="006646D9" w:rsidRDefault="00966E4A" w:rsidP="00377CDE">
            <w:pPr>
              <w:spacing w:before="80"/>
              <w:jc w:val="right"/>
              <w:rPr>
                <w:rFonts w:ascii="Arial" w:hAnsi="Arial" w:cs="Arial"/>
                <w:b/>
              </w:rPr>
            </w:pPr>
            <w:r w:rsidRPr="00270AD0">
              <w:rPr>
                <w:rFonts w:ascii="Arial" w:hAnsi="Arial" w:cs="Arial"/>
                <w:b/>
              </w:rPr>
              <w:t>13</w:t>
            </w:r>
            <w:r w:rsidRPr="006646D9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8647" w:type="dxa"/>
          </w:tcPr>
          <w:p w14:paraId="503FA608" w14:textId="77777777" w:rsidR="00966E4A" w:rsidRPr="00BA2E04" w:rsidRDefault="00966E4A" w:rsidP="00377CDE">
            <w:pPr>
              <w:spacing w:before="80"/>
              <w:ind w:right="108"/>
              <w:rPr>
                <w:rFonts w:ascii="Arial" w:hAnsi="Arial" w:cs="Arial"/>
              </w:rPr>
            </w:pPr>
            <w:r w:rsidRPr="006646D9">
              <w:rPr>
                <w:rFonts w:ascii="Arial" w:hAnsi="Arial" w:cs="Arial"/>
                <w:b/>
              </w:rPr>
              <w:t>Zestawienie ofert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1F1522">
              <w:rPr>
                <w:rFonts w:ascii="Arial" w:hAnsi="Arial" w:cs="Arial"/>
                <w:b/>
                <w:sz w:val="19"/>
                <w:szCs w:val="19"/>
              </w:rPr>
              <w:t xml:space="preserve">- </w:t>
            </w:r>
            <w:r w:rsidRPr="00904741"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2</w:t>
            </w:r>
          </w:p>
          <w:p w14:paraId="34D1599F" w14:textId="77777777" w:rsidR="00966E4A" w:rsidRPr="006646D9" w:rsidRDefault="00966E4A" w:rsidP="00377CDE">
            <w:pPr>
              <w:pStyle w:val="Akapitzlist"/>
              <w:spacing w:before="80"/>
              <w:ind w:left="0" w:right="108"/>
              <w:rPr>
                <w:rFonts w:ascii="Arial" w:hAnsi="Arial" w:cs="Arial"/>
                <w:b/>
              </w:rPr>
            </w:pPr>
            <w:r w:rsidRPr="006646D9">
              <w:rPr>
                <w:rFonts w:ascii="Arial" w:hAnsi="Arial" w:cs="Arial"/>
                <w:sz w:val="18"/>
                <w:szCs w:val="18"/>
              </w:rPr>
              <w:t>Do upływu terminu składania ofert złożone zostały następujące oferty:</w:t>
            </w:r>
          </w:p>
          <w:p w14:paraId="5E6804FF" w14:textId="77777777" w:rsidR="00966E4A" w:rsidRPr="006646D9" w:rsidRDefault="00966E4A" w:rsidP="00377CDE">
            <w:pPr>
              <w:spacing w:after="60"/>
              <w:ind w:right="108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6646D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270AD0">
              <w:rPr>
                <w:rFonts w:ascii="Arial" w:hAnsi="Arial" w:cs="Arial"/>
                <w:i/>
                <w:sz w:val="16"/>
                <w:szCs w:val="16"/>
              </w:rPr>
              <w:t>podać nazwę albo imię i nazwisko wykonawcy, znak identyfikacyjny w przypadku zastosowania aukcji elektronicznej – jeżeli dotyczy, siedzibę albo miejsce zamieszkania, jeżeli jest miejscem wykonywania działalności wykonawcy, krajowy numer identyfikacyjny, a w przypadku polskich wykonawców – numer REGON lub NIP, oraz cenę lub koszt</w:t>
            </w:r>
            <w:r w:rsidRPr="006646D9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57949B7A" w14:textId="77777777" w:rsidR="00966E4A" w:rsidRDefault="00966E4A" w:rsidP="00377CDE">
            <w:pPr>
              <w:spacing w:after="120"/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7B1D8649" w14:textId="77777777" w:rsidR="00966E4A" w:rsidRPr="006646D9" w:rsidRDefault="00966E4A" w:rsidP="00377CDE">
            <w:pPr>
              <w:spacing w:after="40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6646D9">
              <w:rPr>
                <w:rFonts w:ascii="Arial" w:hAnsi="Arial" w:cs="Arial"/>
                <w:sz w:val="18"/>
                <w:szCs w:val="18"/>
              </w:rPr>
              <w:t xml:space="preserve">W tym oferty wariantowe </w:t>
            </w:r>
            <w:r w:rsidRPr="00BA2E04">
              <w:rPr>
                <w:rFonts w:ascii="Arial" w:hAnsi="Arial" w:cs="Arial"/>
                <w:i/>
                <w:sz w:val="16"/>
                <w:szCs w:val="16"/>
              </w:rPr>
              <w:t>(jeżeli dotyczy)</w:t>
            </w:r>
            <w:r w:rsidRPr="006646D9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36B59F19" w14:textId="77777777" w:rsidR="00966E4A" w:rsidRPr="000B210B" w:rsidRDefault="00966E4A" w:rsidP="00377CDE">
            <w:pPr>
              <w:spacing w:after="60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0B210B">
              <w:rPr>
                <w:rFonts w:ascii="Arial" w:hAnsi="Arial" w:cs="Arial"/>
                <w:sz w:val="18"/>
                <w:szCs w:val="18"/>
              </w:rPr>
              <w:t>1)……………………………………………………………………………………………………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…………………..</w:t>
            </w:r>
          </w:p>
          <w:p w14:paraId="70A5503B" w14:textId="77777777" w:rsidR="00966E4A" w:rsidRPr="00270AD0" w:rsidRDefault="00966E4A" w:rsidP="00377CDE">
            <w:pPr>
              <w:spacing w:after="120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0B210B">
              <w:rPr>
                <w:rFonts w:ascii="Arial" w:hAnsi="Arial" w:cs="Arial"/>
                <w:sz w:val="18"/>
                <w:szCs w:val="18"/>
              </w:rPr>
              <w:t>2)…………………………………………………………………………………………………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……………………..</w:t>
            </w:r>
          </w:p>
        </w:tc>
      </w:tr>
      <w:tr w:rsidR="00966E4A" w:rsidRPr="00CB743E" w14:paraId="1C469146" w14:textId="77777777" w:rsidTr="00377CDE">
        <w:trPr>
          <w:trHeight w:val="2055"/>
        </w:trPr>
        <w:tc>
          <w:tcPr>
            <w:tcW w:w="567" w:type="dxa"/>
          </w:tcPr>
          <w:p w14:paraId="5AB26E60" w14:textId="77777777" w:rsidR="00966E4A" w:rsidRPr="006646D9" w:rsidRDefault="00966E4A" w:rsidP="00377CDE">
            <w:pPr>
              <w:spacing w:before="80"/>
              <w:jc w:val="right"/>
              <w:rPr>
                <w:rFonts w:ascii="Arial" w:hAnsi="Arial" w:cs="Arial"/>
                <w:b/>
              </w:rPr>
            </w:pPr>
            <w:r w:rsidRPr="00270AD0">
              <w:rPr>
                <w:rFonts w:ascii="Arial" w:hAnsi="Arial" w:cs="Arial"/>
                <w:b/>
              </w:rPr>
              <w:lastRenderedPageBreak/>
              <w:t>13</w:t>
            </w:r>
            <w:r w:rsidRPr="006646D9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8647" w:type="dxa"/>
          </w:tcPr>
          <w:p w14:paraId="0A414753" w14:textId="77777777" w:rsidR="00966E4A" w:rsidRPr="00BA2E04" w:rsidRDefault="00966E4A" w:rsidP="00377CDE">
            <w:pPr>
              <w:spacing w:before="80"/>
              <w:ind w:right="108"/>
              <w:rPr>
                <w:rFonts w:ascii="Arial" w:hAnsi="Arial" w:cs="Arial"/>
              </w:rPr>
            </w:pPr>
            <w:r w:rsidRPr="006646D9">
              <w:rPr>
                <w:rFonts w:ascii="Arial" w:hAnsi="Arial" w:cs="Arial"/>
                <w:b/>
              </w:rPr>
              <w:t>Zestawienie ofert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1F1522">
              <w:rPr>
                <w:rFonts w:ascii="Arial" w:hAnsi="Arial" w:cs="Arial"/>
                <w:b/>
                <w:sz w:val="19"/>
                <w:szCs w:val="19"/>
              </w:rPr>
              <w:t xml:space="preserve">- </w:t>
            </w:r>
            <w:r w:rsidRPr="00904741"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3</w:t>
            </w:r>
          </w:p>
          <w:p w14:paraId="0559E497" w14:textId="77777777" w:rsidR="00966E4A" w:rsidRPr="006646D9" w:rsidRDefault="00966E4A" w:rsidP="00377CDE">
            <w:pPr>
              <w:pStyle w:val="Akapitzlist"/>
              <w:spacing w:before="80"/>
              <w:ind w:left="0" w:right="108"/>
              <w:rPr>
                <w:rFonts w:ascii="Arial" w:hAnsi="Arial" w:cs="Arial"/>
                <w:b/>
              </w:rPr>
            </w:pPr>
            <w:r w:rsidRPr="006646D9">
              <w:rPr>
                <w:rFonts w:ascii="Arial" w:hAnsi="Arial" w:cs="Arial"/>
                <w:sz w:val="18"/>
                <w:szCs w:val="18"/>
              </w:rPr>
              <w:t>Do upływu terminu składania ofert złożone zostały następujące oferty:</w:t>
            </w:r>
          </w:p>
          <w:p w14:paraId="64A3397D" w14:textId="77777777" w:rsidR="00966E4A" w:rsidRPr="006646D9" w:rsidRDefault="00966E4A" w:rsidP="00377CDE">
            <w:pPr>
              <w:spacing w:after="60"/>
              <w:ind w:right="108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6646D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270AD0">
              <w:rPr>
                <w:rFonts w:ascii="Arial" w:hAnsi="Arial" w:cs="Arial"/>
                <w:i/>
                <w:sz w:val="16"/>
                <w:szCs w:val="16"/>
              </w:rPr>
              <w:t>podać nazwę albo imię i nazwisko wykonawcy, znak identyfikacyjny w przypadku zastosowania aukcji elektronicznej – jeżeli dotyczy, siedzibę albo miejsce zamieszkania, jeżeli jest miejscem wykonywania działalności wykonawcy, krajowy numer identyfikacyjny, a w przypadku polskich wykonawców – numer REGON lub NIP, oraz cenę lub koszt</w:t>
            </w:r>
            <w:r w:rsidRPr="006646D9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64E158EF" w14:textId="77777777" w:rsidR="00966E4A" w:rsidRDefault="00966E4A" w:rsidP="00377CDE">
            <w:pPr>
              <w:spacing w:after="120"/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341DB193" w14:textId="77777777" w:rsidR="00966E4A" w:rsidRPr="006646D9" w:rsidRDefault="00966E4A" w:rsidP="00377CDE">
            <w:pPr>
              <w:spacing w:after="40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6646D9">
              <w:rPr>
                <w:rFonts w:ascii="Arial" w:hAnsi="Arial" w:cs="Arial"/>
                <w:sz w:val="18"/>
                <w:szCs w:val="18"/>
              </w:rPr>
              <w:t xml:space="preserve">W tym oferty wariantowe </w:t>
            </w:r>
            <w:r w:rsidRPr="00BA2E04">
              <w:rPr>
                <w:rFonts w:ascii="Arial" w:hAnsi="Arial" w:cs="Arial"/>
                <w:i/>
                <w:sz w:val="16"/>
                <w:szCs w:val="16"/>
              </w:rPr>
              <w:t>(jeżeli dotyczy)</w:t>
            </w:r>
            <w:r w:rsidRPr="006646D9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72322BB1" w14:textId="77777777" w:rsidR="00966E4A" w:rsidRPr="000B210B" w:rsidRDefault="00966E4A" w:rsidP="00377CDE">
            <w:pPr>
              <w:spacing w:after="60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0B210B">
              <w:rPr>
                <w:rFonts w:ascii="Arial" w:hAnsi="Arial" w:cs="Arial"/>
                <w:sz w:val="18"/>
                <w:szCs w:val="18"/>
              </w:rPr>
              <w:t>1)……………………………………………………………………………………………………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…………………..</w:t>
            </w:r>
          </w:p>
          <w:p w14:paraId="09C31699" w14:textId="77777777" w:rsidR="00966E4A" w:rsidRPr="00270AD0" w:rsidRDefault="00966E4A" w:rsidP="00377CDE">
            <w:pPr>
              <w:spacing w:after="120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0B210B">
              <w:rPr>
                <w:rFonts w:ascii="Arial" w:hAnsi="Arial" w:cs="Arial"/>
                <w:sz w:val="18"/>
                <w:szCs w:val="18"/>
              </w:rPr>
              <w:t>2)…………………………………………………………………………………………………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……………………..</w:t>
            </w:r>
          </w:p>
        </w:tc>
      </w:tr>
    </w:tbl>
    <w:p w14:paraId="5A3FEBEA" w14:textId="77777777" w:rsidR="00F167F6" w:rsidRPr="00F167F6" w:rsidRDefault="00F167F6">
      <w:pPr>
        <w:rPr>
          <w:rFonts w:ascii="Arial" w:hAnsi="Arial" w:cs="Arial"/>
          <w:sz w:val="2"/>
          <w:szCs w:val="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647"/>
      </w:tblGrid>
      <w:tr w:rsidR="00966E4A" w:rsidRPr="00CB743E" w14:paraId="6052FAAD" w14:textId="77777777" w:rsidTr="00377CDE">
        <w:trPr>
          <w:trHeight w:val="1395"/>
        </w:trPr>
        <w:tc>
          <w:tcPr>
            <w:tcW w:w="567" w:type="dxa"/>
            <w:tcBorders>
              <w:bottom w:val="nil"/>
            </w:tcBorders>
          </w:tcPr>
          <w:p w14:paraId="614A66C4" w14:textId="77777777" w:rsidR="00966E4A" w:rsidRPr="00CB743E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14.</w:t>
            </w:r>
          </w:p>
        </w:tc>
        <w:tc>
          <w:tcPr>
            <w:tcW w:w="8647" w:type="dxa"/>
            <w:tcBorders>
              <w:bottom w:val="nil"/>
            </w:tcBorders>
          </w:tcPr>
          <w:p w14:paraId="7E556995" w14:textId="77777777" w:rsidR="00966E4A" w:rsidRPr="000C6723" w:rsidRDefault="00966E4A" w:rsidP="00377CDE">
            <w:pPr>
              <w:spacing w:before="80" w:after="120"/>
              <w:ind w:right="108"/>
              <w:jc w:val="both"/>
              <w:rPr>
                <w:rFonts w:ascii="Arial" w:hAnsi="Arial" w:cs="Arial"/>
                <w:b/>
              </w:rPr>
            </w:pPr>
            <w:r w:rsidRPr="000C6723">
              <w:rPr>
                <w:rFonts w:ascii="Arial" w:hAnsi="Arial" w:cs="Arial"/>
                <w:b/>
              </w:rPr>
              <w:t>Oferty odrzucone</w:t>
            </w:r>
          </w:p>
          <w:p w14:paraId="2DC0670D" w14:textId="77777777" w:rsidR="00966E4A" w:rsidRPr="000C6723" w:rsidRDefault="00966E4A" w:rsidP="00377CDE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C6723">
              <w:rPr>
                <w:rFonts w:ascii="Arial" w:hAnsi="Arial" w:cs="Arial"/>
                <w:sz w:val="18"/>
                <w:szCs w:val="18"/>
              </w:rPr>
              <w:t>Odrzucono oferty:</w:t>
            </w:r>
          </w:p>
          <w:p w14:paraId="493E232E" w14:textId="77777777" w:rsidR="00966E4A" w:rsidRPr="000C6723" w:rsidRDefault="00966E4A" w:rsidP="00377CDE">
            <w:pPr>
              <w:spacing w:before="40" w:after="40"/>
              <w:ind w:left="164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54" w:name="Wybór3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4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C6723">
              <w:rPr>
                <w:rFonts w:ascii="Arial" w:hAnsi="Arial" w:cs="Arial"/>
                <w:sz w:val="18"/>
                <w:szCs w:val="18"/>
              </w:rPr>
              <w:t>nie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FD88429" w14:textId="77777777" w:rsidR="00966E4A" w:rsidRPr="00805818" w:rsidRDefault="00966E4A" w:rsidP="00377CDE">
            <w:pPr>
              <w:spacing w:after="60"/>
              <w:ind w:left="164"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5" w:name="Wybór3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5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C6723">
              <w:rPr>
                <w:rFonts w:ascii="Arial" w:hAnsi="Arial" w:cs="Arial"/>
                <w:sz w:val="18"/>
                <w:szCs w:val="18"/>
              </w:rPr>
              <w:t xml:space="preserve">tak, odrzucono oferty następujących wykonawców </w:t>
            </w:r>
            <w:r w:rsidRPr="00C55FFE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EC5DFA">
              <w:rPr>
                <w:rFonts w:ascii="Arial" w:hAnsi="Arial" w:cs="Arial"/>
                <w:i/>
                <w:sz w:val="16"/>
                <w:szCs w:val="16"/>
              </w:rPr>
              <w:t>podać podstawę prawną i powody odrzucenia</w:t>
            </w:r>
            <w:r w:rsidRPr="00C55FFE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14:paraId="6A679A55" w14:textId="77777777" w:rsidR="00EF34DC" w:rsidRPr="00DA044F" w:rsidRDefault="00EF34DC" w:rsidP="00EF34DC">
      <w:pPr>
        <w:rPr>
          <w:rFonts w:ascii="Arial" w:hAnsi="Arial" w:cs="Arial"/>
          <w:sz w:val="2"/>
          <w:szCs w:val="2"/>
        </w:rPr>
      </w:pPr>
    </w:p>
    <w:tbl>
      <w:tblPr>
        <w:tblW w:w="9214" w:type="dxa"/>
        <w:tblInd w:w="108" w:type="dxa"/>
        <w:tblBorders>
          <w:left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2835"/>
        <w:gridCol w:w="1984"/>
      </w:tblGrid>
      <w:tr w:rsidR="00DA044F" w14:paraId="633874D4" w14:textId="77777777" w:rsidTr="00DA044F">
        <w:tc>
          <w:tcPr>
            <w:tcW w:w="567" w:type="dxa"/>
            <w:tcBorders>
              <w:right w:val="single" w:sz="4" w:space="0" w:color="auto"/>
            </w:tcBorders>
            <w:hideMark/>
          </w:tcPr>
          <w:p w14:paraId="2398A6C4" w14:textId="77777777" w:rsidR="00DA044F" w:rsidRPr="00683AC7" w:rsidRDefault="00DA044F" w:rsidP="00EF47E1">
            <w:pPr>
              <w:ind w:left="743"/>
              <w:rPr>
                <w:rFonts w:ascii="ArialMT" w:hAnsi="ArialMT" w:cs="ArialMT"/>
                <w:sz w:val="6"/>
                <w:szCs w:val="6"/>
              </w:rPr>
            </w:pPr>
          </w:p>
          <w:p w14:paraId="324278A8" w14:textId="77777777" w:rsidR="00DA044F" w:rsidRPr="00683AC7" w:rsidRDefault="00DA044F" w:rsidP="00EF47E1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8" w:type="dxa"/>
            <w:tcBorders>
              <w:left w:val="single" w:sz="4" w:space="0" w:color="auto"/>
            </w:tcBorders>
          </w:tcPr>
          <w:p w14:paraId="3B1B9B80" w14:textId="77777777" w:rsidR="00DA044F" w:rsidRPr="009646D3" w:rsidRDefault="00DA044F" w:rsidP="00496585">
            <w:pPr>
              <w:spacing w:before="20" w:after="20"/>
              <w:ind w:left="17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nil"/>
            </w:tcBorders>
            <w:hideMark/>
          </w:tcPr>
          <w:p w14:paraId="2D294881" w14:textId="77777777" w:rsidR="00DA044F" w:rsidRDefault="00DA044F" w:rsidP="00496585">
            <w:pPr>
              <w:spacing w:before="20" w:after="20"/>
              <w:ind w:left="-10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nil"/>
            </w:tcBorders>
          </w:tcPr>
          <w:p w14:paraId="23CF4FE3" w14:textId="77777777" w:rsidR="00DA044F" w:rsidRDefault="00DA044F" w:rsidP="00496585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7E6E028" w14:textId="77777777" w:rsidR="00D25E71" w:rsidRPr="00DA044F" w:rsidRDefault="00D25E71" w:rsidP="00EF34DC">
      <w:pPr>
        <w:rPr>
          <w:rFonts w:ascii="Arial" w:hAnsi="Arial" w:cs="Arial"/>
          <w:sz w:val="2"/>
          <w:szCs w:val="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647"/>
      </w:tblGrid>
      <w:tr w:rsidR="00966E4A" w:rsidRPr="00CB743E" w14:paraId="5095A2EE" w14:textId="77777777" w:rsidTr="00377CDE">
        <w:trPr>
          <w:trHeight w:val="285"/>
        </w:trPr>
        <w:tc>
          <w:tcPr>
            <w:tcW w:w="567" w:type="dxa"/>
          </w:tcPr>
          <w:p w14:paraId="3F320AAA" w14:textId="77777777" w:rsidR="00966E4A" w:rsidRPr="00CB743E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15.</w:t>
            </w:r>
          </w:p>
        </w:tc>
        <w:tc>
          <w:tcPr>
            <w:tcW w:w="8647" w:type="dxa"/>
          </w:tcPr>
          <w:p w14:paraId="7DCFF512" w14:textId="77777777" w:rsidR="00966E4A" w:rsidRPr="002150BA" w:rsidRDefault="00966E4A" w:rsidP="00377CDE">
            <w:pPr>
              <w:spacing w:before="80" w:after="120"/>
              <w:ind w:right="108"/>
              <w:jc w:val="both"/>
              <w:rPr>
                <w:rFonts w:ascii="Arial" w:hAnsi="Arial" w:cs="Arial"/>
              </w:rPr>
            </w:pPr>
            <w:r w:rsidRPr="00805818">
              <w:rPr>
                <w:rFonts w:ascii="Arial" w:hAnsi="Arial" w:cs="Arial"/>
                <w:b/>
              </w:rPr>
              <w:t>Najkorzystniejsza oferta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727785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727785">
              <w:rPr>
                <w:rFonts w:ascii="Arial" w:hAnsi="Arial" w:cs="Arial"/>
                <w:b/>
                <w:sz w:val="19"/>
                <w:szCs w:val="19"/>
              </w:rPr>
              <w:t xml:space="preserve">-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1</w:t>
            </w:r>
          </w:p>
          <w:p w14:paraId="2DF9A129" w14:textId="77777777" w:rsidR="00966E4A" w:rsidRPr="00805818" w:rsidRDefault="00966E4A" w:rsidP="00377CDE">
            <w:pPr>
              <w:pStyle w:val="Akapitzlist"/>
              <w:spacing w:after="120"/>
              <w:ind w:left="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</w:t>
            </w:r>
            <w:r w:rsidRPr="00805818">
              <w:rPr>
                <w:rFonts w:ascii="Arial" w:hAnsi="Arial" w:cs="Arial"/>
                <w:sz w:val="18"/>
                <w:szCs w:val="18"/>
              </w:rPr>
              <w:t>Zastosowanie aukcji elektronicznej:</w:t>
            </w:r>
          </w:p>
          <w:p w14:paraId="5CA871D7" w14:textId="77777777" w:rsidR="00966E4A" w:rsidRPr="00805818" w:rsidRDefault="00966E4A" w:rsidP="00377CDE">
            <w:pPr>
              <w:spacing w:after="40"/>
              <w:ind w:left="214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6" w:name="Wybór1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6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5818">
              <w:rPr>
                <w:rFonts w:ascii="Arial" w:hAnsi="Arial" w:cs="Arial"/>
                <w:sz w:val="18"/>
                <w:szCs w:val="18"/>
              </w:rPr>
              <w:t>nie zostało przewidziane</w:t>
            </w:r>
          </w:p>
          <w:p w14:paraId="45243E0A" w14:textId="77777777" w:rsidR="00966E4A" w:rsidRPr="00805818" w:rsidRDefault="00966E4A" w:rsidP="00377CDE">
            <w:pPr>
              <w:spacing w:after="240"/>
              <w:ind w:left="215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7" w:name="Wybór1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7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5818">
              <w:rPr>
                <w:rFonts w:ascii="Arial" w:hAnsi="Arial" w:cs="Arial"/>
                <w:sz w:val="18"/>
                <w:szCs w:val="18"/>
              </w:rPr>
              <w:t>zostało przewidziane</w:t>
            </w:r>
          </w:p>
          <w:p w14:paraId="1A6CE5EB" w14:textId="77777777" w:rsidR="00966E4A" w:rsidRPr="00805818" w:rsidRDefault="00966E4A" w:rsidP="00377CDE">
            <w:pPr>
              <w:spacing w:after="120"/>
              <w:ind w:left="222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8" w:name="Wybór1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8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5818">
              <w:rPr>
                <w:rFonts w:ascii="Arial" w:hAnsi="Arial" w:cs="Arial"/>
                <w:sz w:val="18"/>
                <w:szCs w:val="18"/>
              </w:rPr>
              <w:t>najkorzystniejszą ofertę wybrano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6419CB">
              <w:rPr>
                <w:rFonts w:ascii="Arial" w:hAnsi="Arial" w:cs="Arial"/>
                <w:i/>
                <w:sz w:val="16"/>
                <w:szCs w:val="16"/>
              </w:rPr>
              <w:t>wypełnić, jeżeli zastosowanie aukcji elektronicznej zostało przewidziane</w:t>
            </w:r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Pr="00805818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5EBD2B81" w14:textId="77777777" w:rsidR="00966E4A" w:rsidRPr="00805818" w:rsidRDefault="00966E4A" w:rsidP="00377CDE">
            <w:pPr>
              <w:spacing w:after="60"/>
              <w:ind w:left="950" w:right="108" w:hanging="359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9" w:name="Wybór2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5818">
              <w:rPr>
                <w:rFonts w:ascii="Arial" w:hAnsi="Arial" w:cs="Arial"/>
                <w:sz w:val="18"/>
                <w:szCs w:val="18"/>
              </w:rPr>
              <w:t xml:space="preserve">z zastosowaniem aukcji elektronicznej </w:t>
            </w:r>
            <w:r w:rsidRPr="00116DB1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6419CB">
              <w:rPr>
                <w:rFonts w:ascii="Arial" w:hAnsi="Arial" w:cs="Arial"/>
                <w:i/>
                <w:sz w:val="16"/>
                <w:szCs w:val="16"/>
              </w:rPr>
              <w:t>załączyć zestawienie wiążących postąpień w postaci wydruku z platformy, na której prowadzono aukcję, albo – jeżeli brak możliwości wydruku – zestawienie w innej formie</w:t>
            </w:r>
            <w:r w:rsidRPr="00116DB1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1A3AEA7A" w14:textId="77777777" w:rsidR="00966E4A" w:rsidRDefault="00966E4A" w:rsidP="00377CDE">
            <w:pPr>
              <w:spacing w:after="40"/>
              <w:ind w:left="591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0" w:name="Wybór2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0"/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805818">
              <w:rPr>
                <w:rFonts w:ascii="Arial" w:hAnsi="Arial" w:cs="Arial"/>
                <w:sz w:val="18"/>
                <w:szCs w:val="18"/>
              </w:rPr>
              <w:t>bez zastosowania aukcji elektroniczne</w:t>
            </w:r>
            <w:r>
              <w:rPr>
                <w:rFonts w:ascii="Arial" w:hAnsi="Arial" w:cs="Arial"/>
                <w:sz w:val="18"/>
                <w:szCs w:val="18"/>
              </w:rPr>
              <w:t xml:space="preserve">j ze względu na: </w:t>
            </w:r>
          </w:p>
          <w:p w14:paraId="61421266" w14:textId="77777777" w:rsidR="00966E4A" w:rsidRPr="00805818" w:rsidRDefault="00966E4A" w:rsidP="00377CDE">
            <w:pPr>
              <w:spacing w:after="120"/>
              <w:ind w:left="808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3EC8C938" w14:textId="77777777" w:rsidR="00966E4A" w:rsidRPr="00116DB1" w:rsidRDefault="00966E4A" w:rsidP="00377CDE">
            <w:pPr>
              <w:pStyle w:val="Akapitzlist"/>
              <w:spacing w:after="120"/>
              <w:ind w:left="222" w:right="108" w:hanging="222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2. </w:t>
            </w:r>
            <w:r w:rsidRPr="00116DB1">
              <w:rPr>
                <w:rFonts w:ascii="Arial" w:hAnsi="Arial" w:cs="Arial"/>
                <w:sz w:val="18"/>
                <w:szCs w:val="18"/>
              </w:rPr>
              <w:t xml:space="preserve">Ocena ofert </w:t>
            </w:r>
            <w:r w:rsidRPr="00116DB1">
              <w:rPr>
                <w:rFonts w:ascii="Arial" w:hAnsi="Arial" w:cs="Arial"/>
                <w:i/>
                <w:sz w:val="16"/>
                <w:szCs w:val="16"/>
              </w:rPr>
              <w:t>(podać łączną punktację przyznaną ofertom w kolejności przyznanych punktów wraz z podaniem nazwy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116DB1">
              <w:rPr>
                <w:rFonts w:ascii="Arial" w:hAnsi="Arial" w:cs="Arial"/>
                <w:i/>
                <w:sz w:val="16"/>
                <w:szCs w:val="16"/>
              </w:rPr>
              <w:t>albo imienia i nazwiska wykonawcy)</w:t>
            </w:r>
          </w:p>
          <w:p w14:paraId="37DC2DFB" w14:textId="77777777" w:rsidR="00966E4A" w:rsidRPr="00805818" w:rsidRDefault="00966E4A" w:rsidP="00377CDE">
            <w:pPr>
              <w:spacing w:after="120"/>
              <w:ind w:left="222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4DCB859" w14:textId="77777777" w:rsidR="00966E4A" w:rsidRPr="00C63C18" w:rsidRDefault="00966E4A" w:rsidP="00377CDE">
            <w:pPr>
              <w:spacing w:after="120"/>
              <w:ind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5818">
              <w:rPr>
                <w:rFonts w:ascii="Arial" w:hAnsi="Arial" w:cs="Arial"/>
                <w:sz w:val="18"/>
                <w:szCs w:val="18"/>
              </w:rPr>
              <w:t>Jako najkorzystniejszą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5818">
              <w:rPr>
                <w:rFonts w:ascii="Arial" w:hAnsi="Arial" w:cs="Arial"/>
                <w:sz w:val="18"/>
                <w:szCs w:val="18"/>
              </w:rPr>
              <w:t xml:space="preserve">(-sze) </w:t>
            </w:r>
            <w:r w:rsidRPr="00C72889">
              <w:rPr>
                <w:rFonts w:ascii="Arial" w:hAnsi="Arial" w:cs="Arial"/>
                <w:sz w:val="18"/>
                <w:szCs w:val="18"/>
              </w:rPr>
              <w:t>wybrano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 xml:space="preserve"> (</w:t>
            </w:r>
            <w:r w:rsidRPr="006419CB">
              <w:rPr>
                <w:rFonts w:ascii="Arial" w:hAnsi="Arial" w:cs="Arial"/>
                <w:i/>
                <w:sz w:val="16"/>
                <w:szCs w:val="16"/>
              </w:rPr>
              <w:t>podać nazwę lub imię i nazwisko wykonawcy, siedzibę lub miejsce zamieszkania, jeżeli jest miejscem wykonywania działalności, krajowy numer identyfikacyjny, a w przypadku polskich wykonawców – numer REGON lub NIP, oraz cenę lub koszt, a w przypadku dopuszczenia możliwości składania ofert częściowych podać informację odrębnie dla każdej części zamówienia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7298F0B7" w14:textId="77777777" w:rsidR="00966E4A" w:rsidRDefault="00966E4A" w:rsidP="00377CDE">
            <w:pPr>
              <w:spacing w:after="80"/>
              <w:ind w:left="221"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1" w:name="Wybór2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1"/>
            <w:r>
              <w:rPr>
                <w:rFonts w:ascii="Arial" w:hAnsi="Arial" w:cs="Arial"/>
                <w:sz w:val="18"/>
                <w:szCs w:val="18"/>
              </w:rPr>
              <w:t xml:space="preserve"> ofertę</w:t>
            </w:r>
          </w:p>
          <w:p w14:paraId="70579A22" w14:textId="77777777" w:rsidR="00966E4A" w:rsidRPr="00805818" w:rsidRDefault="00966E4A" w:rsidP="00377CDE">
            <w:pPr>
              <w:spacing w:after="240"/>
              <w:ind w:left="222" w:right="108"/>
              <w:rPr>
                <w:rFonts w:ascii="Arial" w:hAnsi="Arial" w:cs="Arial"/>
                <w:sz w:val="18"/>
                <w:szCs w:val="18"/>
              </w:rPr>
            </w:pPr>
          </w:p>
          <w:p w14:paraId="6BC0FBB7" w14:textId="38D35984" w:rsidR="00966E4A" w:rsidRPr="00805818" w:rsidRDefault="00EE20DA" w:rsidP="00377CDE">
            <w:pPr>
              <w:spacing w:after="40"/>
              <w:ind w:left="222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FFFFFF"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 wp14:anchorId="7A4126E3" wp14:editId="6CDB6C37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0</wp:posOffset>
                  </wp:positionV>
                  <wp:extent cx="142875" cy="142875"/>
                  <wp:effectExtent l="0" t="0" r="0" b="0"/>
                  <wp:wrapNone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6E4A" w:rsidRPr="00EA4F25">
              <w:rPr>
                <w:rFonts w:ascii="Arial" w:hAnsi="Arial" w:cs="Arial"/>
                <w:color w:val="FFFFFF"/>
                <w:sz w:val="18"/>
                <w:szCs w:val="18"/>
              </w:rPr>
              <w:t xml:space="preserve">    </w:t>
            </w:r>
            <w:r w:rsidR="00966E4A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966E4A" w:rsidRPr="00805818">
              <w:rPr>
                <w:rFonts w:ascii="Arial" w:hAnsi="Arial" w:cs="Arial"/>
                <w:sz w:val="18"/>
                <w:szCs w:val="18"/>
              </w:rPr>
              <w:t>oferty wykonawców, z którymi zostanie podpisana umowa ramowa:</w:t>
            </w:r>
          </w:p>
          <w:p w14:paraId="658594F0" w14:textId="77777777" w:rsidR="00966E4A" w:rsidRPr="00805818" w:rsidRDefault="00966E4A" w:rsidP="00377CDE">
            <w:pPr>
              <w:spacing w:after="40"/>
              <w:ind w:left="59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5818">
              <w:rPr>
                <w:rFonts w:ascii="Arial" w:hAnsi="Arial" w:cs="Arial"/>
                <w:sz w:val="18"/>
                <w:szCs w:val="18"/>
              </w:rPr>
              <w:t>1) 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</w:t>
            </w:r>
          </w:p>
          <w:p w14:paraId="50AFA5F6" w14:textId="77777777" w:rsidR="00966E4A" w:rsidRPr="00805818" w:rsidRDefault="00966E4A" w:rsidP="00377CDE">
            <w:pPr>
              <w:spacing w:after="40"/>
              <w:ind w:left="59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5818">
              <w:rPr>
                <w:rFonts w:ascii="Arial" w:hAnsi="Arial" w:cs="Arial"/>
                <w:sz w:val="18"/>
                <w:szCs w:val="18"/>
              </w:rPr>
              <w:t>2) 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</w:t>
            </w:r>
          </w:p>
          <w:p w14:paraId="7D7EA1FC" w14:textId="77777777" w:rsidR="00966E4A" w:rsidRDefault="00966E4A" w:rsidP="00377CDE">
            <w:pPr>
              <w:spacing w:after="240"/>
              <w:ind w:left="591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5818">
              <w:rPr>
                <w:rFonts w:ascii="Arial" w:hAnsi="Arial" w:cs="Arial"/>
                <w:sz w:val="18"/>
                <w:szCs w:val="18"/>
              </w:rPr>
              <w:t>3) 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</w:t>
            </w:r>
          </w:p>
          <w:p w14:paraId="7E1935A8" w14:textId="77777777" w:rsidR="00966E4A" w:rsidRPr="00C63C18" w:rsidRDefault="00966E4A" w:rsidP="00377CDE">
            <w:pPr>
              <w:pStyle w:val="Akapitzlist"/>
              <w:ind w:left="214" w:right="110" w:hanging="21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</w:t>
            </w:r>
            <w:r w:rsidRPr="00C63C18">
              <w:rPr>
                <w:rFonts w:ascii="Arial" w:hAnsi="Arial" w:cs="Arial"/>
                <w:sz w:val="18"/>
                <w:szCs w:val="18"/>
              </w:rPr>
              <w:t>Części zamówienia lub umowy ramowej, które wybrany wykonawca/wykonawcy zamierza/zamierzają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63C18">
              <w:rPr>
                <w:rFonts w:ascii="Arial" w:hAnsi="Arial" w:cs="Arial"/>
                <w:sz w:val="18"/>
                <w:szCs w:val="18"/>
              </w:rPr>
              <w:t xml:space="preserve">zlecić do wykonania osobom trzecim i jeżeli jest to wiadome w danym momencie imiona i nazwiska albo nazwy ewentualnych podwykonawców 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>(podać zakres części zlecanej oraz nazwy firm lub imiona i nazwiska, oraz adresy znanych podwykonawców)</w:t>
            </w:r>
          </w:p>
          <w:p w14:paraId="282C6AA4" w14:textId="77777777" w:rsidR="00966E4A" w:rsidRPr="00805818" w:rsidRDefault="00966E4A" w:rsidP="00377CDE">
            <w:pPr>
              <w:spacing w:before="40" w:after="240"/>
              <w:ind w:left="214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B03CBC0" w14:textId="77777777" w:rsidR="00966E4A" w:rsidRPr="00C63C18" w:rsidRDefault="00966E4A" w:rsidP="00377CDE">
            <w:pPr>
              <w:pStyle w:val="Akapitzlist"/>
              <w:spacing w:after="40"/>
              <w:ind w:left="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</w:t>
            </w:r>
            <w:r w:rsidRPr="00C63C18">
              <w:rPr>
                <w:rFonts w:ascii="Arial" w:hAnsi="Arial" w:cs="Arial"/>
                <w:sz w:val="18"/>
                <w:szCs w:val="18"/>
              </w:rPr>
              <w:t>Uzasadnienie wyboru najkorzystniejszej oferty</w:t>
            </w:r>
          </w:p>
          <w:p w14:paraId="6BAC6B1A" w14:textId="77777777" w:rsidR="00966E4A" w:rsidRPr="00CB743E" w:rsidRDefault="00966E4A" w:rsidP="00377CDE">
            <w:pPr>
              <w:spacing w:after="80"/>
              <w:ind w:left="214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6E4A" w:rsidRPr="00CB743E" w14:paraId="6F339860" w14:textId="77777777" w:rsidTr="00377CDE">
        <w:trPr>
          <w:trHeight w:val="285"/>
        </w:trPr>
        <w:tc>
          <w:tcPr>
            <w:tcW w:w="567" w:type="dxa"/>
          </w:tcPr>
          <w:p w14:paraId="17986040" w14:textId="77777777" w:rsidR="00966E4A" w:rsidRPr="00CB743E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15.</w:t>
            </w:r>
          </w:p>
        </w:tc>
        <w:tc>
          <w:tcPr>
            <w:tcW w:w="8647" w:type="dxa"/>
          </w:tcPr>
          <w:p w14:paraId="4BB13E48" w14:textId="77777777" w:rsidR="00966E4A" w:rsidRPr="002150BA" w:rsidRDefault="00966E4A" w:rsidP="00377CDE">
            <w:pPr>
              <w:spacing w:before="80" w:after="120"/>
              <w:ind w:right="108"/>
              <w:jc w:val="both"/>
              <w:rPr>
                <w:rFonts w:ascii="Arial" w:hAnsi="Arial" w:cs="Arial"/>
              </w:rPr>
            </w:pPr>
            <w:r w:rsidRPr="00805818">
              <w:rPr>
                <w:rFonts w:ascii="Arial" w:hAnsi="Arial" w:cs="Arial"/>
                <w:b/>
              </w:rPr>
              <w:t>Najkorzystniejsza oferta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727785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727785">
              <w:rPr>
                <w:rFonts w:ascii="Arial" w:hAnsi="Arial" w:cs="Arial"/>
                <w:b/>
                <w:sz w:val="19"/>
                <w:szCs w:val="19"/>
              </w:rPr>
              <w:t xml:space="preserve">-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2</w:t>
            </w:r>
          </w:p>
          <w:p w14:paraId="69AF317C" w14:textId="77777777" w:rsidR="00966E4A" w:rsidRPr="00805818" w:rsidRDefault="00966E4A" w:rsidP="00377CDE">
            <w:pPr>
              <w:pStyle w:val="Akapitzlist"/>
              <w:spacing w:after="120"/>
              <w:ind w:left="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</w:t>
            </w:r>
            <w:r w:rsidRPr="00805818">
              <w:rPr>
                <w:rFonts w:ascii="Arial" w:hAnsi="Arial" w:cs="Arial"/>
                <w:sz w:val="18"/>
                <w:szCs w:val="18"/>
              </w:rPr>
              <w:t>Zastosowanie aukcji elektronicznej:</w:t>
            </w:r>
          </w:p>
          <w:p w14:paraId="010A6061" w14:textId="77777777" w:rsidR="00966E4A" w:rsidRPr="00805818" w:rsidRDefault="00966E4A" w:rsidP="00377CDE">
            <w:pPr>
              <w:spacing w:after="40"/>
              <w:ind w:left="214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2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2" w:name="Wybór2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5818">
              <w:rPr>
                <w:rFonts w:ascii="Arial" w:hAnsi="Arial" w:cs="Arial"/>
                <w:sz w:val="18"/>
                <w:szCs w:val="18"/>
              </w:rPr>
              <w:t>nie zostało przewidziane</w:t>
            </w:r>
          </w:p>
          <w:p w14:paraId="06202629" w14:textId="77777777" w:rsidR="00966E4A" w:rsidRPr="00805818" w:rsidRDefault="00966E4A" w:rsidP="00377CDE">
            <w:pPr>
              <w:spacing w:after="240"/>
              <w:ind w:left="215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2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3" w:name="Wybór2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5818">
              <w:rPr>
                <w:rFonts w:ascii="Arial" w:hAnsi="Arial" w:cs="Arial"/>
                <w:sz w:val="18"/>
                <w:szCs w:val="18"/>
              </w:rPr>
              <w:t>zostało przewidziane</w:t>
            </w:r>
          </w:p>
          <w:p w14:paraId="1A6499DC" w14:textId="77777777" w:rsidR="00966E4A" w:rsidRPr="00805818" w:rsidRDefault="00966E4A" w:rsidP="00377CDE">
            <w:pPr>
              <w:spacing w:after="120"/>
              <w:ind w:left="222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fldChar w:fldCharType="begin">
                <w:ffData>
                  <w:name w:val="Wybór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4" w:name="Wybór2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4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5818">
              <w:rPr>
                <w:rFonts w:ascii="Arial" w:hAnsi="Arial" w:cs="Arial"/>
                <w:sz w:val="18"/>
                <w:szCs w:val="18"/>
              </w:rPr>
              <w:t>najkorzystniejszą ofertę wybrano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6419CB">
              <w:rPr>
                <w:rFonts w:ascii="Arial" w:hAnsi="Arial" w:cs="Arial"/>
                <w:i/>
                <w:sz w:val="16"/>
                <w:szCs w:val="16"/>
              </w:rPr>
              <w:t>wypełnić, jeżeli zastosowanie aukcji elektronicznej zostało przewidziane</w:t>
            </w:r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Pr="00805818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206F5D48" w14:textId="77777777" w:rsidR="00966E4A" w:rsidRPr="00805818" w:rsidRDefault="00966E4A" w:rsidP="00377CDE">
            <w:pPr>
              <w:spacing w:after="60"/>
              <w:ind w:left="950" w:right="108" w:hanging="359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5" w:name="Wybór2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5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5818">
              <w:rPr>
                <w:rFonts w:ascii="Arial" w:hAnsi="Arial" w:cs="Arial"/>
                <w:sz w:val="18"/>
                <w:szCs w:val="18"/>
              </w:rPr>
              <w:t xml:space="preserve">z zastosowaniem aukcji elektronicznej </w:t>
            </w:r>
            <w:r w:rsidRPr="00116DB1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6419CB">
              <w:rPr>
                <w:rFonts w:ascii="Arial" w:hAnsi="Arial" w:cs="Arial"/>
                <w:i/>
                <w:sz w:val="16"/>
                <w:szCs w:val="16"/>
              </w:rPr>
              <w:t>załączyć zestawienie wiążących postąpień w postaci wydruku z platformy, na której prowadzono aukcję, albo – jeżeli brak możliwości wydruku – zestawienie w innej formie</w:t>
            </w:r>
            <w:r w:rsidRPr="00116DB1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6B5A4AE2" w14:textId="77777777" w:rsidR="00966E4A" w:rsidRDefault="00966E4A" w:rsidP="00377CDE">
            <w:pPr>
              <w:spacing w:after="40"/>
              <w:ind w:left="591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2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6" w:name="Wybór2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6"/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805818">
              <w:rPr>
                <w:rFonts w:ascii="Arial" w:hAnsi="Arial" w:cs="Arial"/>
                <w:sz w:val="18"/>
                <w:szCs w:val="18"/>
              </w:rPr>
              <w:t>bez zastosowania aukcji elektroniczne</w:t>
            </w:r>
            <w:r>
              <w:rPr>
                <w:rFonts w:ascii="Arial" w:hAnsi="Arial" w:cs="Arial"/>
                <w:sz w:val="18"/>
                <w:szCs w:val="18"/>
              </w:rPr>
              <w:t xml:space="preserve">j ze względu na: </w:t>
            </w:r>
          </w:p>
          <w:p w14:paraId="01F7A735" w14:textId="77777777" w:rsidR="00966E4A" w:rsidRPr="00805818" w:rsidRDefault="00966E4A" w:rsidP="00377CDE">
            <w:pPr>
              <w:spacing w:after="120"/>
              <w:ind w:left="808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14D64D56" w14:textId="77777777" w:rsidR="00966E4A" w:rsidRPr="00116DB1" w:rsidRDefault="00966E4A" w:rsidP="00377CDE">
            <w:pPr>
              <w:pStyle w:val="Akapitzlist"/>
              <w:spacing w:after="120"/>
              <w:ind w:left="222" w:right="108" w:hanging="222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2. </w:t>
            </w:r>
            <w:r w:rsidRPr="00116DB1">
              <w:rPr>
                <w:rFonts w:ascii="Arial" w:hAnsi="Arial" w:cs="Arial"/>
                <w:sz w:val="18"/>
                <w:szCs w:val="18"/>
              </w:rPr>
              <w:t xml:space="preserve">Ocena ofert </w:t>
            </w:r>
            <w:r w:rsidRPr="00116DB1">
              <w:rPr>
                <w:rFonts w:ascii="Arial" w:hAnsi="Arial" w:cs="Arial"/>
                <w:i/>
                <w:sz w:val="16"/>
                <w:szCs w:val="16"/>
              </w:rPr>
              <w:t>(podać łączną punktację przyznaną ofertom w kolejności przyznanych punktów wraz z podaniem nazwy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116DB1">
              <w:rPr>
                <w:rFonts w:ascii="Arial" w:hAnsi="Arial" w:cs="Arial"/>
                <w:i/>
                <w:sz w:val="16"/>
                <w:szCs w:val="16"/>
              </w:rPr>
              <w:t>albo imienia i nazwiska wykonawcy)</w:t>
            </w:r>
          </w:p>
          <w:p w14:paraId="7C618EBE" w14:textId="77777777" w:rsidR="00966E4A" w:rsidRPr="00805818" w:rsidRDefault="00966E4A" w:rsidP="00377CDE">
            <w:pPr>
              <w:spacing w:after="120"/>
              <w:ind w:left="222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5AE1033" w14:textId="77777777" w:rsidR="00966E4A" w:rsidRPr="00C63C18" w:rsidRDefault="00966E4A" w:rsidP="00377CDE">
            <w:pPr>
              <w:spacing w:after="120"/>
              <w:ind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5818">
              <w:rPr>
                <w:rFonts w:ascii="Arial" w:hAnsi="Arial" w:cs="Arial"/>
                <w:sz w:val="18"/>
                <w:szCs w:val="18"/>
              </w:rPr>
              <w:t>Jako najkorzystniejszą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5818">
              <w:rPr>
                <w:rFonts w:ascii="Arial" w:hAnsi="Arial" w:cs="Arial"/>
                <w:sz w:val="18"/>
                <w:szCs w:val="18"/>
              </w:rPr>
              <w:t xml:space="preserve">(-sze) </w:t>
            </w:r>
            <w:r w:rsidRPr="00C72889">
              <w:rPr>
                <w:rFonts w:ascii="Arial" w:hAnsi="Arial" w:cs="Arial"/>
                <w:sz w:val="18"/>
                <w:szCs w:val="18"/>
              </w:rPr>
              <w:t>wybrano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 xml:space="preserve"> (</w:t>
            </w:r>
            <w:r w:rsidRPr="006419CB">
              <w:rPr>
                <w:rFonts w:ascii="Arial" w:hAnsi="Arial" w:cs="Arial"/>
                <w:i/>
                <w:sz w:val="16"/>
                <w:szCs w:val="16"/>
              </w:rPr>
              <w:t>podać nazwę lub imię i nazwisko wykonawcy, siedzibę lub miejsce zamieszkania, jeżeli jest miejscem wykonywania działalności, krajowy numer identyfikacyjny, a w przypadku polskich wykonawców – numer REGON lub NIP, oraz cenę lub koszt, a w przypadku dopuszczenia możliwości składania ofert częściowych podać informację odrębnie dla każdej części zamówienia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41B05410" w14:textId="77777777" w:rsidR="00966E4A" w:rsidRDefault="00966E4A" w:rsidP="00377CDE">
            <w:pPr>
              <w:spacing w:after="80"/>
              <w:ind w:left="221"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7" w:name="Wybór2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7"/>
            <w:r>
              <w:rPr>
                <w:rFonts w:ascii="Arial" w:hAnsi="Arial" w:cs="Arial"/>
                <w:sz w:val="18"/>
                <w:szCs w:val="18"/>
              </w:rPr>
              <w:t xml:space="preserve"> ofertę</w:t>
            </w:r>
          </w:p>
          <w:p w14:paraId="2495B3FE" w14:textId="77777777" w:rsidR="00966E4A" w:rsidRPr="00805818" w:rsidRDefault="00966E4A" w:rsidP="00377CDE">
            <w:pPr>
              <w:spacing w:after="240"/>
              <w:ind w:left="222" w:right="108"/>
              <w:rPr>
                <w:rFonts w:ascii="Arial" w:hAnsi="Arial" w:cs="Arial"/>
                <w:sz w:val="18"/>
                <w:szCs w:val="18"/>
              </w:rPr>
            </w:pPr>
          </w:p>
          <w:p w14:paraId="1E26EA5F" w14:textId="61C39B27" w:rsidR="00966E4A" w:rsidRPr="00805818" w:rsidRDefault="00EE20DA" w:rsidP="00377CDE">
            <w:pPr>
              <w:spacing w:after="40"/>
              <w:ind w:left="222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FFFFFF"/>
                <w:sz w:val="18"/>
                <w:szCs w:val="18"/>
              </w:rPr>
              <w:drawing>
                <wp:anchor distT="0" distB="0" distL="114300" distR="114300" simplePos="0" relativeHeight="251661312" behindDoc="1" locked="0" layoutInCell="1" allowOverlap="1" wp14:anchorId="307DC7E1" wp14:editId="703CA645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0</wp:posOffset>
                  </wp:positionV>
                  <wp:extent cx="142875" cy="142875"/>
                  <wp:effectExtent l="0" t="0" r="0" b="0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6E4A" w:rsidRPr="00EA4F25">
              <w:rPr>
                <w:rFonts w:ascii="Arial" w:hAnsi="Arial" w:cs="Arial"/>
                <w:color w:val="FFFFFF"/>
                <w:sz w:val="18"/>
                <w:szCs w:val="18"/>
              </w:rPr>
              <w:t xml:space="preserve">    </w:t>
            </w:r>
            <w:r w:rsidR="00966E4A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966E4A" w:rsidRPr="00805818">
              <w:rPr>
                <w:rFonts w:ascii="Arial" w:hAnsi="Arial" w:cs="Arial"/>
                <w:sz w:val="18"/>
                <w:szCs w:val="18"/>
              </w:rPr>
              <w:t>oferty wykonawców, z którymi zostanie podpisana umowa ramowa:</w:t>
            </w:r>
          </w:p>
          <w:p w14:paraId="55FA02D8" w14:textId="77777777" w:rsidR="00966E4A" w:rsidRPr="00805818" w:rsidRDefault="00966E4A" w:rsidP="00377CDE">
            <w:pPr>
              <w:spacing w:after="40"/>
              <w:ind w:left="59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5818">
              <w:rPr>
                <w:rFonts w:ascii="Arial" w:hAnsi="Arial" w:cs="Arial"/>
                <w:sz w:val="18"/>
                <w:szCs w:val="18"/>
              </w:rPr>
              <w:t>1) 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</w:t>
            </w:r>
          </w:p>
          <w:p w14:paraId="734C0B7B" w14:textId="77777777" w:rsidR="00966E4A" w:rsidRPr="00805818" w:rsidRDefault="00966E4A" w:rsidP="00377CDE">
            <w:pPr>
              <w:spacing w:after="40"/>
              <w:ind w:left="59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5818">
              <w:rPr>
                <w:rFonts w:ascii="Arial" w:hAnsi="Arial" w:cs="Arial"/>
                <w:sz w:val="18"/>
                <w:szCs w:val="18"/>
              </w:rPr>
              <w:t>2) 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</w:t>
            </w:r>
          </w:p>
          <w:p w14:paraId="476166EB" w14:textId="77777777" w:rsidR="00966E4A" w:rsidRDefault="00966E4A" w:rsidP="00377CDE">
            <w:pPr>
              <w:spacing w:after="240"/>
              <w:ind w:left="591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5818">
              <w:rPr>
                <w:rFonts w:ascii="Arial" w:hAnsi="Arial" w:cs="Arial"/>
                <w:sz w:val="18"/>
                <w:szCs w:val="18"/>
              </w:rPr>
              <w:t>3) 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</w:t>
            </w:r>
          </w:p>
          <w:p w14:paraId="7EB61B4F" w14:textId="77777777" w:rsidR="00966E4A" w:rsidRPr="00C63C18" w:rsidRDefault="00966E4A" w:rsidP="00377CDE">
            <w:pPr>
              <w:pStyle w:val="Akapitzlist"/>
              <w:ind w:left="214" w:right="110" w:hanging="21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</w:t>
            </w:r>
            <w:r w:rsidRPr="00C63C18">
              <w:rPr>
                <w:rFonts w:ascii="Arial" w:hAnsi="Arial" w:cs="Arial"/>
                <w:sz w:val="18"/>
                <w:szCs w:val="18"/>
              </w:rPr>
              <w:t>Części zamówienia lub umowy ramowej, które wybrany wykonawca/wykonawcy zamierza/zamierzają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63C18">
              <w:rPr>
                <w:rFonts w:ascii="Arial" w:hAnsi="Arial" w:cs="Arial"/>
                <w:sz w:val="18"/>
                <w:szCs w:val="18"/>
              </w:rPr>
              <w:t xml:space="preserve">zlecić do wykonania osobom trzecim i jeżeli jest to wiadome w danym momencie imiona i nazwiska albo nazwy ewentualnych podwykonawców 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>(podać zakres części zlecanej oraz nazwy firm lub imiona i nazwiska, oraz adresy znanych podwykonawców)</w:t>
            </w:r>
          </w:p>
          <w:p w14:paraId="2B42B304" w14:textId="77777777" w:rsidR="00966E4A" w:rsidRPr="00805818" w:rsidRDefault="00966E4A" w:rsidP="00377CDE">
            <w:pPr>
              <w:spacing w:before="40" w:after="240"/>
              <w:ind w:left="214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8DA6A1C" w14:textId="77777777" w:rsidR="00966E4A" w:rsidRPr="00C63C18" w:rsidRDefault="00966E4A" w:rsidP="00377CDE">
            <w:pPr>
              <w:pStyle w:val="Akapitzlist"/>
              <w:spacing w:after="40"/>
              <w:ind w:left="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</w:t>
            </w:r>
            <w:r w:rsidRPr="00C63C18">
              <w:rPr>
                <w:rFonts w:ascii="Arial" w:hAnsi="Arial" w:cs="Arial"/>
                <w:sz w:val="18"/>
                <w:szCs w:val="18"/>
              </w:rPr>
              <w:t>Uzasadnienie wyboru najkorzystniejszej oferty</w:t>
            </w:r>
          </w:p>
          <w:p w14:paraId="2E257CDB" w14:textId="77777777" w:rsidR="00966E4A" w:rsidRPr="00CB743E" w:rsidRDefault="00966E4A" w:rsidP="00377CDE">
            <w:pPr>
              <w:spacing w:after="80"/>
              <w:ind w:left="214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6E4A" w:rsidRPr="00CB743E" w14:paraId="5F1DC43C" w14:textId="77777777" w:rsidTr="00377CDE">
        <w:trPr>
          <w:trHeight w:val="285"/>
        </w:trPr>
        <w:tc>
          <w:tcPr>
            <w:tcW w:w="567" w:type="dxa"/>
          </w:tcPr>
          <w:p w14:paraId="29698B45" w14:textId="77777777" w:rsidR="00966E4A" w:rsidRPr="00CB743E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lastRenderedPageBreak/>
              <w:t>15.</w:t>
            </w:r>
          </w:p>
        </w:tc>
        <w:tc>
          <w:tcPr>
            <w:tcW w:w="8647" w:type="dxa"/>
          </w:tcPr>
          <w:p w14:paraId="51109B39" w14:textId="77777777" w:rsidR="00966E4A" w:rsidRPr="002150BA" w:rsidRDefault="00966E4A" w:rsidP="00377CDE">
            <w:pPr>
              <w:spacing w:before="80" w:after="120"/>
              <w:ind w:right="108"/>
              <w:jc w:val="both"/>
              <w:rPr>
                <w:rFonts w:ascii="Arial" w:hAnsi="Arial" w:cs="Arial"/>
              </w:rPr>
            </w:pPr>
            <w:r w:rsidRPr="00805818">
              <w:rPr>
                <w:rFonts w:ascii="Arial" w:hAnsi="Arial" w:cs="Arial"/>
                <w:b/>
              </w:rPr>
              <w:t>Najkorzystniejsza oferta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727785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727785">
              <w:rPr>
                <w:rFonts w:ascii="Arial" w:hAnsi="Arial" w:cs="Arial"/>
                <w:b/>
                <w:sz w:val="19"/>
                <w:szCs w:val="19"/>
              </w:rPr>
              <w:t xml:space="preserve">-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3</w:t>
            </w:r>
          </w:p>
          <w:p w14:paraId="051FCCA7" w14:textId="77777777" w:rsidR="00966E4A" w:rsidRPr="00805818" w:rsidRDefault="00966E4A" w:rsidP="00377CDE">
            <w:pPr>
              <w:pStyle w:val="Akapitzlist"/>
              <w:spacing w:after="120"/>
              <w:ind w:left="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</w:t>
            </w:r>
            <w:r w:rsidRPr="00805818">
              <w:rPr>
                <w:rFonts w:ascii="Arial" w:hAnsi="Arial" w:cs="Arial"/>
                <w:sz w:val="18"/>
                <w:szCs w:val="18"/>
              </w:rPr>
              <w:t>Zastosowanie aukcji elektronicznej:</w:t>
            </w:r>
          </w:p>
          <w:p w14:paraId="2FFAC835" w14:textId="77777777" w:rsidR="00966E4A" w:rsidRPr="00805818" w:rsidRDefault="00966E4A" w:rsidP="00377CDE">
            <w:pPr>
              <w:spacing w:after="40"/>
              <w:ind w:left="214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8" w:name="Wybór2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8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5818">
              <w:rPr>
                <w:rFonts w:ascii="Arial" w:hAnsi="Arial" w:cs="Arial"/>
                <w:sz w:val="18"/>
                <w:szCs w:val="18"/>
              </w:rPr>
              <w:t>nie zostało przewidziane</w:t>
            </w:r>
          </w:p>
          <w:p w14:paraId="42DF732B" w14:textId="77777777" w:rsidR="00966E4A" w:rsidRPr="00805818" w:rsidRDefault="00966E4A" w:rsidP="00377CDE">
            <w:pPr>
              <w:spacing w:after="240"/>
              <w:ind w:left="215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9" w:name="Wybór3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5818">
              <w:rPr>
                <w:rFonts w:ascii="Arial" w:hAnsi="Arial" w:cs="Arial"/>
                <w:sz w:val="18"/>
                <w:szCs w:val="18"/>
              </w:rPr>
              <w:t>zostało przewidziane</w:t>
            </w:r>
          </w:p>
          <w:p w14:paraId="11521144" w14:textId="77777777" w:rsidR="00966E4A" w:rsidRPr="00805818" w:rsidRDefault="00966E4A" w:rsidP="00377CDE">
            <w:pPr>
              <w:spacing w:after="120"/>
              <w:ind w:left="222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0" w:name="Wybór3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5818">
              <w:rPr>
                <w:rFonts w:ascii="Arial" w:hAnsi="Arial" w:cs="Arial"/>
                <w:sz w:val="18"/>
                <w:szCs w:val="18"/>
              </w:rPr>
              <w:t>najkorzystniejszą ofertę wybrano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6419CB">
              <w:rPr>
                <w:rFonts w:ascii="Arial" w:hAnsi="Arial" w:cs="Arial"/>
                <w:i/>
                <w:sz w:val="16"/>
                <w:szCs w:val="16"/>
              </w:rPr>
              <w:t>wypełnić, jeżeli zastosowanie aukcji elektronicznej zostało przewidziane</w:t>
            </w:r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Pr="00805818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46D0C9C" w14:textId="77777777" w:rsidR="00966E4A" w:rsidRPr="00805818" w:rsidRDefault="00966E4A" w:rsidP="00377CDE">
            <w:pPr>
              <w:spacing w:after="60"/>
              <w:ind w:left="950" w:right="108" w:hanging="359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1" w:name="Wybór3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5818">
              <w:rPr>
                <w:rFonts w:ascii="Arial" w:hAnsi="Arial" w:cs="Arial"/>
                <w:sz w:val="18"/>
                <w:szCs w:val="18"/>
              </w:rPr>
              <w:t xml:space="preserve">z zastosowaniem aukcji elektronicznej </w:t>
            </w:r>
            <w:r w:rsidRPr="00116DB1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6419CB">
              <w:rPr>
                <w:rFonts w:ascii="Arial" w:hAnsi="Arial" w:cs="Arial"/>
                <w:i/>
                <w:sz w:val="16"/>
                <w:szCs w:val="16"/>
              </w:rPr>
              <w:t>załączyć zestawienie wiążących postąpień w postaci wydruku z platformy, na której prowadzono aukcję, albo – jeżeli brak możliwości wydruku – zestawienie w innej formie</w:t>
            </w:r>
            <w:r w:rsidRPr="00116DB1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36898B46" w14:textId="77777777" w:rsidR="00966E4A" w:rsidRDefault="00966E4A" w:rsidP="00377CDE">
            <w:pPr>
              <w:spacing w:after="40"/>
              <w:ind w:left="591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2" w:name="Wybór3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2"/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805818">
              <w:rPr>
                <w:rFonts w:ascii="Arial" w:hAnsi="Arial" w:cs="Arial"/>
                <w:sz w:val="18"/>
                <w:szCs w:val="18"/>
              </w:rPr>
              <w:t>bez zastosowania aukcji elektroniczne</w:t>
            </w:r>
            <w:r>
              <w:rPr>
                <w:rFonts w:ascii="Arial" w:hAnsi="Arial" w:cs="Arial"/>
                <w:sz w:val="18"/>
                <w:szCs w:val="18"/>
              </w:rPr>
              <w:t xml:space="preserve">j ze względu na: </w:t>
            </w:r>
          </w:p>
          <w:p w14:paraId="55B0C4A9" w14:textId="77777777" w:rsidR="00966E4A" w:rsidRPr="00805818" w:rsidRDefault="00966E4A" w:rsidP="00377CDE">
            <w:pPr>
              <w:spacing w:after="120"/>
              <w:ind w:left="808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79756520" w14:textId="77777777" w:rsidR="00966E4A" w:rsidRPr="00116DB1" w:rsidRDefault="00966E4A" w:rsidP="00377CDE">
            <w:pPr>
              <w:pStyle w:val="Akapitzlist"/>
              <w:spacing w:after="120"/>
              <w:ind w:left="222" w:right="108" w:hanging="222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2. </w:t>
            </w:r>
            <w:r w:rsidRPr="00116DB1">
              <w:rPr>
                <w:rFonts w:ascii="Arial" w:hAnsi="Arial" w:cs="Arial"/>
                <w:sz w:val="18"/>
                <w:szCs w:val="18"/>
              </w:rPr>
              <w:t xml:space="preserve">Ocena ofert </w:t>
            </w:r>
            <w:r w:rsidRPr="00116DB1">
              <w:rPr>
                <w:rFonts w:ascii="Arial" w:hAnsi="Arial" w:cs="Arial"/>
                <w:i/>
                <w:sz w:val="16"/>
                <w:szCs w:val="16"/>
              </w:rPr>
              <w:t>(podać łączną punktację przyznaną ofertom w kolejności przyznanych punktów wraz z podaniem nazwy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116DB1">
              <w:rPr>
                <w:rFonts w:ascii="Arial" w:hAnsi="Arial" w:cs="Arial"/>
                <w:i/>
                <w:sz w:val="16"/>
                <w:szCs w:val="16"/>
              </w:rPr>
              <w:t>albo imienia i nazwiska wykonawcy)</w:t>
            </w:r>
          </w:p>
          <w:p w14:paraId="27B585BF" w14:textId="77777777" w:rsidR="00966E4A" w:rsidRPr="00805818" w:rsidRDefault="00966E4A" w:rsidP="00377CDE">
            <w:pPr>
              <w:spacing w:after="120"/>
              <w:ind w:left="222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9D8B372" w14:textId="77777777" w:rsidR="00966E4A" w:rsidRPr="00C63C18" w:rsidRDefault="00966E4A" w:rsidP="00377CDE">
            <w:pPr>
              <w:spacing w:after="120"/>
              <w:ind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5818">
              <w:rPr>
                <w:rFonts w:ascii="Arial" w:hAnsi="Arial" w:cs="Arial"/>
                <w:sz w:val="18"/>
                <w:szCs w:val="18"/>
              </w:rPr>
              <w:t>Jako najkorzystniejszą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5818">
              <w:rPr>
                <w:rFonts w:ascii="Arial" w:hAnsi="Arial" w:cs="Arial"/>
                <w:sz w:val="18"/>
                <w:szCs w:val="18"/>
              </w:rPr>
              <w:t xml:space="preserve">(-sze) </w:t>
            </w:r>
            <w:r w:rsidRPr="00C72889">
              <w:rPr>
                <w:rFonts w:ascii="Arial" w:hAnsi="Arial" w:cs="Arial"/>
                <w:sz w:val="18"/>
                <w:szCs w:val="18"/>
              </w:rPr>
              <w:t>wybrano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 xml:space="preserve"> (</w:t>
            </w:r>
            <w:r w:rsidRPr="006419CB">
              <w:rPr>
                <w:rFonts w:ascii="Arial" w:hAnsi="Arial" w:cs="Arial"/>
                <w:i/>
                <w:sz w:val="16"/>
                <w:szCs w:val="16"/>
              </w:rPr>
              <w:t>podać nazwę lub imię i nazwisko wykonawcy, siedzibę lub miejsce zamieszkania, jeżeli jest miejscem wykonywania działalności, krajowy numer identyfikacyjny, a w przypadku polskich wykonawców – numer REGON lub NIP, oraz cenę lub koszt, a w przypadku dopuszczenia możliwości składania ofert częściowych podać informację odrębnie dla każdej części zamówienia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09690C10" w14:textId="77777777" w:rsidR="00966E4A" w:rsidRDefault="00966E4A" w:rsidP="00377CDE">
            <w:pPr>
              <w:spacing w:after="80"/>
              <w:ind w:left="221"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3" w:name="Wybór3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3"/>
            <w:r>
              <w:rPr>
                <w:rFonts w:ascii="Arial" w:hAnsi="Arial" w:cs="Arial"/>
                <w:sz w:val="18"/>
                <w:szCs w:val="18"/>
              </w:rPr>
              <w:t xml:space="preserve"> ofertę</w:t>
            </w:r>
          </w:p>
          <w:p w14:paraId="1E0067CE" w14:textId="77777777" w:rsidR="00966E4A" w:rsidRPr="00805818" w:rsidRDefault="00966E4A" w:rsidP="00377CDE">
            <w:pPr>
              <w:spacing w:after="240"/>
              <w:ind w:left="222" w:right="108"/>
              <w:rPr>
                <w:rFonts w:ascii="Arial" w:hAnsi="Arial" w:cs="Arial"/>
                <w:sz w:val="18"/>
                <w:szCs w:val="18"/>
              </w:rPr>
            </w:pPr>
          </w:p>
          <w:p w14:paraId="109B00D6" w14:textId="1A009911" w:rsidR="00966E4A" w:rsidRPr="00805818" w:rsidRDefault="00EE20DA" w:rsidP="00377CDE">
            <w:pPr>
              <w:spacing w:after="40"/>
              <w:ind w:left="222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FFFFFF"/>
                <w:sz w:val="18"/>
                <w:szCs w:val="18"/>
              </w:rPr>
              <w:drawing>
                <wp:anchor distT="0" distB="0" distL="114300" distR="114300" simplePos="0" relativeHeight="251663360" behindDoc="1" locked="0" layoutInCell="1" allowOverlap="1" wp14:anchorId="6469CE7D" wp14:editId="2F4F8DD3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0</wp:posOffset>
                  </wp:positionV>
                  <wp:extent cx="142875" cy="142875"/>
                  <wp:effectExtent l="0" t="0" r="0" b="0"/>
                  <wp:wrapNone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6E4A" w:rsidRPr="00EA4F25">
              <w:rPr>
                <w:rFonts w:ascii="Arial" w:hAnsi="Arial" w:cs="Arial"/>
                <w:color w:val="FFFFFF"/>
                <w:sz w:val="18"/>
                <w:szCs w:val="18"/>
              </w:rPr>
              <w:t xml:space="preserve">    </w:t>
            </w:r>
            <w:r w:rsidR="00966E4A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966E4A" w:rsidRPr="00805818">
              <w:rPr>
                <w:rFonts w:ascii="Arial" w:hAnsi="Arial" w:cs="Arial"/>
                <w:sz w:val="18"/>
                <w:szCs w:val="18"/>
              </w:rPr>
              <w:t>oferty wykonawców, z którymi zostanie podpisana umowa ramowa:</w:t>
            </w:r>
          </w:p>
          <w:p w14:paraId="257BD1A8" w14:textId="77777777" w:rsidR="00966E4A" w:rsidRPr="00805818" w:rsidRDefault="00966E4A" w:rsidP="00377CDE">
            <w:pPr>
              <w:spacing w:after="40"/>
              <w:ind w:left="59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5818">
              <w:rPr>
                <w:rFonts w:ascii="Arial" w:hAnsi="Arial" w:cs="Arial"/>
                <w:sz w:val="18"/>
                <w:szCs w:val="18"/>
              </w:rPr>
              <w:t>1) 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</w:t>
            </w:r>
          </w:p>
          <w:p w14:paraId="1A26F18D" w14:textId="77777777" w:rsidR="00966E4A" w:rsidRPr="00805818" w:rsidRDefault="00966E4A" w:rsidP="00377CDE">
            <w:pPr>
              <w:spacing w:after="40"/>
              <w:ind w:left="59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5818">
              <w:rPr>
                <w:rFonts w:ascii="Arial" w:hAnsi="Arial" w:cs="Arial"/>
                <w:sz w:val="18"/>
                <w:szCs w:val="18"/>
              </w:rPr>
              <w:t>2) 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</w:t>
            </w:r>
          </w:p>
          <w:p w14:paraId="630D67B1" w14:textId="77777777" w:rsidR="00966E4A" w:rsidRDefault="00966E4A" w:rsidP="00377CDE">
            <w:pPr>
              <w:spacing w:after="240"/>
              <w:ind w:left="591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05818">
              <w:rPr>
                <w:rFonts w:ascii="Arial" w:hAnsi="Arial" w:cs="Arial"/>
                <w:sz w:val="18"/>
                <w:szCs w:val="18"/>
              </w:rPr>
              <w:t>3) 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</w:t>
            </w:r>
          </w:p>
          <w:p w14:paraId="144FD75B" w14:textId="77777777" w:rsidR="00966E4A" w:rsidRPr="00C63C18" w:rsidRDefault="00966E4A" w:rsidP="00377CDE">
            <w:pPr>
              <w:pStyle w:val="Akapitzlist"/>
              <w:ind w:left="214" w:right="110" w:hanging="21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</w:t>
            </w:r>
            <w:r w:rsidRPr="00C63C18">
              <w:rPr>
                <w:rFonts w:ascii="Arial" w:hAnsi="Arial" w:cs="Arial"/>
                <w:sz w:val="18"/>
                <w:szCs w:val="18"/>
              </w:rPr>
              <w:t>Części zamówienia lub umowy ramowej, które wybrany wykonawca/wykonawcy zamierza/zamierzają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63C18">
              <w:rPr>
                <w:rFonts w:ascii="Arial" w:hAnsi="Arial" w:cs="Arial"/>
                <w:sz w:val="18"/>
                <w:szCs w:val="18"/>
              </w:rPr>
              <w:t xml:space="preserve">zlecić do wykonania osobom trzecim i jeżeli jest to wiadome w danym momencie imiona i nazwiska albo </w:t>
            </w:r>
            <w:r w:rsidRPr="00C63C18">
              <w:rPr>
                <w:rFonts w:ascii="Arial" w:hAnsi="Arial" w:cs="Arial"/>
                <w:sz w:val="18"/>
                <w:szCs w:val="18"/>
              </w:rPr>
              <w:lastRenderedPageBreak/>
              <w:t xml:space="preserve">nazwy ewentualnych podwykonawców 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>(podać zakres części zlecanej oraz nazwy firm lub imiona i nazwiska, oraz adresy znanych podwykonawców)</w:t>
            </w:r>
          </w:p>
          <w:p w14:paraId="560580AB" w14:textId="77777777" w:rsidR="00966E4A" w:rsidRPr="00805818" w:rsidRDefault="00966E4A" w:rsidP="00377CDE">
            <w:pPr>
              <w:spacing w:before="40" w:after="240"/>
              <w:ind w:left="214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C260C52" w14:textId="77777777" w:rsidR="00966E4A" w:rsidRPr="00C63C18" w:rsidRDefault="00966E4A" w:rsidP="00377CDE">
            <w:pPr>
              <w:pStyle w:val="Akapitzlist"/>
              <w:spacing w:after="40"/>
              <w:ind w:left="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</w:t>
            </w:r>
            <w:r w:rsidRPr="00C63C18">
              <w:rPr>
                <w:rFonts w:ascii="Arial" w:hAnsi="Arial" w:cs="Arial"/>
                <w:sz w:val="18"/>
                <w:szCs w:val="18"/>
              </w:rPr>
              <w:t>Uzasadnienie wyboru najkorzystniejszej oferty</w:t>
            </w:r>
          </w:p>
          <w:p w14:paraId="4AB3645B" w14:textId="77777777" w:rsidR="00966E4A" w:rsidRPr="00CB743E" w:rsidRDefault="00966E4A" w:rsidP="00377CDE">
            <w:pPr>
              <w:spacing w:after="80"/>
              <w:ind w:left="214" w:right="10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3FE0F16" w14:textId="77777777" w:rsidR="00EF34DC" w:rsidRPr="006A44D4" w:rsidRDefault="00EF34DC">
      <w:pPr>
        <w:rPr>
          <w:rFonts w:ascii="Arial" w:hAnsi="Arial" w:cs="Arial"/>
          <w:sz w:val="2"/>
          <w:szCs w:val="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647"/>
      </w:tblGrid>
      <w:tr w:rsidR="00966E4A" w:rsidRPr="004D6355" w14:paraId="3E42749B" w14:textId="77777777" w:rsidTr="00377CDE">
        <w:trPr>
          <w:trHeight w:val="279"/>
        </w:trPr>
        <w:tc>
          <w:tcPr>
            <w:tcW w:w="567" w:type="dxa"/>
          </w:tcPr>
          <w:p w14:paraId="149577F1" w14:textId="77777777" w:rsidR="00966E4A" w:rsidRPr="00CB743E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16.</w:t>
            </w:r>
          </w:p>
        </w:tc>
        <w:tc>
          <w:tcPr>
            <w:tcW w:w="8647" w:type="dxa"/>
          </w:tcPr>
          <w:p w14:paraId="45270DD3" w14:textId="77777777" w:rsidR="00966E4A" w:rsidRPr="00450AA7" w:rsidRDefault="00966E4A" w:rsidP="00377CDE">
            <w:pPr>
              <w:spacing w:before="80" w:after="120"/>
              <w:ind w:left="289" w:right="108" w:hanging="289"/>
              <w:jc w:val="both"/>
              <w:rPr>
                <w:rFonts w:ascii="Arial" w:hAnsi="Arial" w:cs="Arial"/>
              </w:rPr>
            </w:pPr>
            <w:r w:rsidRPr="00C63C18">
              <w:rPr>
                <w:rFonts w:ascii="Arial" w:hAnsi="Arial" w:cs="Arial"/>
                <w:b/>
              </w:rPr>
              <w:t>Unieważnienie postępowania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1</w:t>
            </w:r>
          </w:p>
          <w:p w14:paraId="064A371D" w14:textId="77777777" w:rsidR="00966E4A" w:rsidRPr="00C63C18" w:rsidRDefault="00966E4A" w:rsidP="00377CDE">
            <w:pPr>
              <w:spacing w:after="60"/>
              <w:ind w:left="289" w:right="108" w:hanging="28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63C18">
              <w:rPr>
                <w:rFonts w:ascii="Arial" w:hAnsi="Arial" w:cs="Arial"/>
                <w:sz w:val="18"/>
                <w:szCs w:val="18"/>
              </w:rPr>
              <w:t xml:space="preserve">Powody unieważnienia 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834C93">
              <w:rPr>
                <w:rFonts w:ascii="Arial" w:hAnsi="Arial" w:cs="Arial"/>
                <w:i/>
                <w:sz w:val="16"/>
                <w:szCs w:val="16"/>
              </w:rPr>
              <w:t>podać podstawę prawną i uzasadnienie faktyczne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>):</w:t>
            </w:r>
          </w:p>
          <w:p w14:paraId="683116BE" w14:textId="77777777" w:rsidR="00966E4A" w:rsidRPr="004D6355" w:rsidRDefault="00966E4A" w:rsidP="00377CDE">
            <w:pPr>
              <w:spacing w:after="80"/>
              <w:ind w:left="289" w:right="108" w:hanging="289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966E4A" w:rsidRPr="004D6355" w14:paraId="2DE3C7FA" w14:textId="77777777" w:rsidTr="00377CDE">
        <w:trPr>
          <w:trHeight w:val="279"/>
        </w:trPr>
        <w:tc>
          <w:tcPr>
            <w:tcW w:w="567" w:type="dxa"/>
          </w:tcPr>
          <w:p w14:paraId="16802245" w14:textId="77777777" w:rsidR="00966E4A" w:rsidRPr="00CB743E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16.</w:t>
            </w:r>
          </w:p>
        </w:tc>
        <w:tc>
          <w:tcPr>
            <w:tcW w:w="8647" w:type="dxa"/>
          </w:tcPr>
          <w:p w14:paraId="4CAF813D" w14:textId="77777777" w:rsidR="00966E4A" w:rsidRPr="00450AA7" w:rsidRDefault="00966E4A" w:rsidP="00377CDE">
            <w:pPr>
              <w:spacing w:before="80" w:after="120"/>
              <w:ind w:left="289" w:right="108" w:hanging="289"/>
              <w:jc w:val="both"/>
              <w:rPr>
                <w:rFonts w:ascii="Arial" w:hAnsi="Arial" w:cs="Arial"/>
              </w:rPr>
            </w:pPr>
            <w:r w:rsidRPr="00C63C18">
              <w:rPr>
                <w:rFonts w:ascii="Arial" w:hAnsi="Arial" w:cs="Arial"/>
                <w:b/>
              </w:rPr>
              <w:t>Unieważnienie postępowania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2</w:t>
            </w:r>
          </w:p>
          <w:p w14:paraId="03FDE8A4" w14:textId="77777777" w:rsidR="00966E4A" w:rsidRPr="00C63C18" w:rsidRDefault="00966E4A" w:rsidP="00377CDE">
            <w:pPr>
              <w:spacing w:after="60"/>
              <w:ind w:left="289" w:right="108" w:hanging="28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63C18">
              <w:rPr>
                <w:rFonts w:ascii="Arial" w:hAnsi="Arial" w:cs="Arial"/>
                <w:sz w:val="18"/>
                <w:szCs w:val="18"/>
              </w:rPr>
              <w:t xml:space="preserve">Powody unieważnienia 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834C93">
              <w:rPr>
                <w:rFonts w:ascii="Arial" w:hAnsi="Arial" w:cs="Arial"/>
                <w:i/>
                <w:sz w:val="16"/>
                <w:szCs w:val="16"/>
              </w:rPr>
              <w:t>podać podstawę prawną i uzasadnienie faktyczne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>):</w:t>
            </w:r>
          </w:p>
          <w:p w14:paraId="3ED28923" w14:textId="77777777" w:rsidR="00966E4A" w:rsidRPr="004D6355" w:rsidRDefault="00966E4A" w:rsidP="00377CDE">
            <w:pPr>
              <w:spacing w:after="80"/>
              <w:ind w:left="289" w:right="108" w:hanging="289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966E4A" w:rsidRPr="004D6355" w14:paraId="617D1469" w14:textId="77777777" w:rsidTr="00377CDE">
        <w:trPr>
          <w:trHeight w:val="279"/>
        </w:trPr>
        <w:tc>
          <w:tcPr>
            <w:tcW w:w="567" w:type="dxa"/>
          </w:tcPr>
          <w:p w14:paraId="167B8782" w14:textId="77777777" w:rsidR="00966E4A" w:rsidRPr="00CB743E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16.</w:t>
            </w:r>
          </w:p>
        </w:tc>
        <w:tc>
          <w:tcPr>
            <w:tcW w:w="8647" w:type="dxa"/>
          </w:tcPr>
          <w:p w14:paraId="1C0A36DC" w14:textId="77777777" w:rsidR="00966E4A" w:rsidRPr="00450AA7" w:rsidRDefault="00966E4A" w:rsidP="00377CDE">
            <w:pPr>
              <w:spacing w:before="80" w:after="120"/>
              <w:ind w:left="289" w:right="108" w:hanging="289"/>
              <w:jc w:val="both"/>
              <w:rPr>
                <w:rFonts w:ascii="Arial" w:hAnsi="Arial" w:cs="Arial"/>
              </w:rPr>
            </w:pPr>
            <w:r w:rsidRPr="00C63C18">
              <w:rPr>
                <w:rFonts w:ascii="Arial" w:hAnsi="Arial" w:cs="Arial"/>
                <w:b/>
              </w:rPr>
              <w:t>Unieważnienie postępowania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3</w:t>
            </w:r>
          </w:p>
          <w:p w14:paraId="4EE744FA" w14:textId="77777777" w:rsidR="00966E4A" w:rsidRPr="00C63C18" w:rsidRDefault="00966E4A" w:rsidP="00377CDE">
            <w:pPr>
              <w:spacing w:after="60"/>
              <w:ind w:left="289" w:right="108" w:hanging="28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63C18">
              <w:rPr>
                <w:rFonts w:ascii="Arial" w:hAnsi="Arial" w:cs="Arial"/>
                <w:sz w:val="18"/>
                <w:szCs w:val="18"/>
              </w:rPr>
              <w:t xml:space="preserve">Powody unieważnienia 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834C93">
              <w:rPr>
                <w:rFonts w:ascii="Arial" w:hAnsi="Arial" w:cs="Arial"/>
                <w:i/>
                <w:sz w:val="16"/>
                <w:szCs w:val="16"/>
              </w:rPr>
              <w:t>podać podstawę prawną i uzasadnienie faktyczne</w:t>
            </w:r>
            <w:r w:rsidRPr="00C63C18">
              <w:rPr>
                <w:rFonts w:ascii="Arial" w:hAnsi="Arial" w:cs="Arial"/>
                <w:i/>
                <w:sz w:val="16"/>
                <w:szCs w:val="16"/>
              </w:rPr>
              <w:t>):</w:t>
            </w:r>
          </w:p>
          <w:p w14:paraId="194E075C" w14:textId="77777777" w:rsidR="00966E4A" w:rsidRPr="004D6355" w:rsidRDefault="00966E4A" w:rsidP="00377CDE">
            <w:pPr>
              <w:spacing w:after="80"/>
              <w:ind w:left="289" w:right="108" w:hanging="289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1684DEA2" w14:textId="77777777" w:rsidR="006A44D4" w:rsidRPr="006A44D4" w:rsidRDefault="006A44D4">
      <w:pPr>
        <w:rPr>
          <w:rFonts w:ascii="Arial" w:hAnsi="Arial" w:cs="Arial"/>
          <w:sz w:val="2"/>
          <w:szCs w:val="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647"/>
      </w:tblGrid>
      <w:tr w:rsidR="00966E4A" w:rsidRPr="00CB743E" w14:paraId="78B1C070" w14:textId="77777777" w:rsidTr="00377CDE">
        <w:trPr>
          <w:trHeight w:val="279"/>
        </w:trPr>
        <w:tc>
          <w:tcPr>
            <w:tcW w:w="567" w:type="dxa"/>
          </w:tcPr>
          <w:p w14:paraId="025DA234" w14:textId="77777777" w:rsidR="00966E4A" w:rsidRPr="00CB743E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 w:rsidRPr="001B0802">
              <w:rPr>
                <w:rFonts w:ascii="Arial" w:hAnsi="Arial" w:cs="Arial"/>
                <w:b/>
                <w:sz w:val="19"/>
                <w:szCs w:val="19"/>
              </w:rPr>
              <w:t>17</w:t>
            </w:r>
            <w:r>
              <w:rPr>
                <w:rFonts w:ascii="Arial" w:hAnsi="Arial" w:cs="Arial"/>
                <w:b/>
                <w:sz w:val="19"/>
                <w:szCs w:val="19"/>
              </w:rPr>
              <w:t>.</w:t>
            </w:r>
          </w:p>
        </w:tc>
        <w:tc>
          <w:tcPr>
            <w:tcW w:w="8647" w:type="dxa"/>
          </w:tcPr>
          <w:p w14:paraId="5D2464F4" w14:textId="77777777" w:rsidR="00966E4A" w:rsidRPr="00C63C18" w:rsidRDefault="00966E4A" w:rsidP="00377CDE">
            <w:pPr>
              <w:spacing w:before="80" w:after="120"/>
              <w:ind w:right="108"/>
              <w:jc w:val="both"/>
              <w:rPr>
                <w:rFonts w:ascii="Arial" w:hAnsi="Arial" w:cs="Arial"/>
                <w:b/>
              </w:rPr>
            </w:pPr>
            <w:r w:rsidRPr="00C63C18">
              <w:rPr>
                <w:rFonts w:ascii="Arial" w:hAnsi="Arial" w:cs="Arial"/>
                <w:b/>
              </w:rPr>
              <w:t xml:space="preserve">Zatwierdzenie </w:t>
            </w:r>
            <w:r>
              <w:rPr>
                <w:rFonts w:ascii="Arial" w:hAnsi="Arial" w:cs="Arial"/>
                <w:b/>
              </w:rPr>
              <w:t>prac komisji przetargowej/osób wykonujących czynności związane z przeprowadzeniem</w:t>
            </w:r>
            <w:r w:rsidRPr="00C63C18">
              <w:rPr>
                <w:rFonts w:ascii="Arial" w:hAnsi="Arial" w:cs="Arial"/>
                <w:b/>
              </w:rPr>
              <w:t xml:space="preserve"> postępowania</w:t>
            </w:r>
          </w:p>
          <w:p w14:paraId="5841CA18" w14:textId="77777777" w:rsidR="00966E4A" w:rsidRPr="004036EA" w:rsidRDefault="00966E4A" w:rsidP="00377CDE">
            <w:pPr>
              <w:pStyle w:val="Akapitzlist"/>
              <w:numPr>
                <w:ilvl w:val="0"/>
                <w:numId w:val="19"/>
              </w:numPr>
              <w:spacing w:after="120"/>
              <w:ind w:left="306" w:right="108" w:hanging="30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63C18">
              <w:rPr>
                <w:rFonts w:ascii="Arial" w:hAnsi="Arial" w:cs="Arial"/>
                <w:sz w:val="18"/>
                <w:szCs w:val="18"/>
              </w:rPr>
              <w:t xml:space="preserve">Prace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4" w:name="Wybór1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4"/>
            <w:r w:rsidRPr="00C63C18">
              <w:rPr>
                <w:rFonts w:ascii="Arial" w:hAnsi="Arial" w:cs="Arial"/>
                <w:sz w:val="18"/>
                <w:szCs w:val="18"/>
              </w:rPr>
              <w:t xml:space="preserve"> komisji przetargowej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5" w:name="Wybór1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5"/>
            <w:r w:rsidRPr="00C63C18">
              <w:rPr>
                <w:rFonts w:ascii="Arial" w:hAnsi="Arial" w:cs="Arial"/>
                <w:sz w:val="18"/>
                <w:szCs w:val="18"/>
              </w:rPr>
              <w:t xml:space="preserve"> osób wykonujących czynności </w:t>
            </w:r>
            <w:r>
              <w:rPr>
                <w:rFonts w:ascii="Arial" w:hAnsi="Arial" w:cs="Arial"/>
                <w:sz w:val="18"/>
                <w:szCs w:val="18"/>
              </w:rPr>
              <w:t>związane z przepro</w:t>
            </w:r>
            <w:r w:rsidRPr="00C63C18">
              <w:rPr>
                <w:rFonts w:ascii="Arial" w:hAnsi="Arial" w:cs="Arial"/>
                <w:sz w:val="18"/>
                <w:szCs w:val="18"/>
              </w:rPr>
              <w:t>w</w:t>
            </w:r>
            <w:r>
              <w:rPr>
                <w:rFonts w:ascii="Arial" w:hAnsi="Arial" w:cs="Arial"/>
                <w:sz w:val="18"/>
                <w:szCs w:val="18"/>
              </w:rPr>
              <w:t>adzeniem</w:t>
            </w:r>
            <w:r w:rsidRPr="00C63C18">
              <w:rPr>
                <w:rFonts w:ascii="Arial" w:hAnsi="Arial" w:cs="Arial"/>
                <w:sz w:val="18"/>
                <w:szCs w:val="18"/>
              </w:rPr>
              <w:t xml:space="preserve"> postępowani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C63C18">
              <w:rPr>
                <w:rFonts w:ascii="Arial" w:hAnsi="Arial" w:cs="Arial"/>
                <w:sz w:val="18"/>
                <w:szCs w:val="18"/>
              </w:rPr>
              <w:t xml:space="preserve"> zakończyły się w dniu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36EA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6EF2E94F" w14:textId="77777777" w:rsidR="00966E4A" w:rsidRPr="00C63C18" w:rsidRDefault="00966E4A" w:rsidP="00377CDE">
            <w:pPr>
              <w:spacing w:after="40"/>
              <w:ind w:left="471" w:right="108"/>
              <w:rPr>
                <w:rFonts w:ascii="Arial" w:hAnsi="Arial" w:cs="Arial"/>
                <w:sz w:val="18"/>
                <w:szCs w:val="18"/>
              </w:rPr>
            </w:pPr>
          </w:p>
          <w:p w14:paraId="77ED7FCB" w14:textId="77777777" w:rsidR="00966E4A" w:rsidRPr="004036EA" w:rsidRDefault="00966E4A" w:rsidP="00377CDE">
            <w:pPr>
              <w:spacing w:after="240"/>
              <w:ind w:left="340" w:right="108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   </w:t>
            </w:r>
            <w:r w:rsidRPr="004036EA">
              <w:rPr>
                <w:rFonts w:ascii="Arial" w:hAnsi="Arial" w:cs="Arial"/>
                <w:i/>
                <w:sz w:val="16"/>
                <w:szCs w:val="16"/>
              </w:rPr>
              <w:t xml:space="preserve">(imię i nazwisko) 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                                                          </w:t>
            </w:r>
            <w:r w:rsidRPr="004036EA">
              <w:rPr>
                <w:rFonts w:ascii="Arial" w:hAnsi="Arial" w:cs="Arial"/>
                <w:i/>
                <w:sz w:val="16"/>
                <w:szCs w:val="16"/>
              </w:rPr>
              <w:t>(podpis)</w:t>
            </w:r>
          </w:p>
          <w:p w14:paraId="6D4C97F0" w14:textId="77777777" w:rsidR="00966E4A" w:rsidRPr="004036EA" w:rsidRDefault="00966E4A" w:rsidP="00377CDE">
            <w:pPr>
              <w:pStyle w:val="Akapitzlist"/>
              <w:numPr>
                <w:ilvl w:val="0"/>
                <w:numId w:val="19"/>
              </w:numPr>
              <w:spacing w:after="120"/>
              <w:ind w:left="306" w:right="108" w:hanging="30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36EA">
              <w:rPr>
                <w:rFonts w:ascii="Arial" w:hAnsi="Arial" w:cs="Arial"/>
                <w:sz w:val="18"/>
                <w:szCs w:val="18"/>
              </w:rPr>
              <w:t xml:space="preserve">Prace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6" w:name="Wybór1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6"/>
            <w:r w:rsidRPr="004036EA">
              <w:rPr>
                <w:rFonts w:ascii="Arial" w:hAnsi="Arial" w:cs="Arial"/>
                <w:sz w:val="18"/>
                <w:szCs w:val="18"/>
              </w:rPr>
              <w:t xml:space="preserve"> komisji przetargowej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7" w:name="Wybór1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7"/>
            <w:r w:rsidRPr="004036EA">
              <w:rPr>
                <w:rFonts w:ascii="Arial" w:hAnsi="Arial" w:cs="Arial"/>
                <w:sz w:val="18"/>
                <w:szCs w:val="18"/>
              </w:rPr>
              <w:t xml:space="preserve"> osób wykonujących czynności</w:t>
            </w:r>
            <w:r>
              <w:rPr>
                <w:rFonts w:ascii="Arial" w:hAnsi="Arial" w:cs="Arial"/>
                <w:sz w:val="18"/>
                <w:szCs w:val="18"/>
              </w:rPr>
              <w:t xml:space="preserve"> związane z przeprowadzeniem </w:t>
            </w:r>
            <w:r w:rsidRPr="004036EA">
              <w:rPr>
                <w:rFonts w:ascii="Arial" w:hAnsi="Arial" w:cs="Arial"/>
                <w:sz w:val="18"/>
                <w:szCs w:val="18"/>
              </w:rPr>
              <w:t>postępowani</w:t>
            </w:r>
            <w:r>
              <w:rPr>
                <w:rFonts w:ascii="Arial" w:hAnsi="Arial" w:cs="Arial"/>
                <w:sz w:val="18"/>
                <w:szCs w:val="18"/>
              </w:rPr>
              <w:t>a,</w:t>
            </w:r>
            <w:r w:rsidRPr="004036EA">
              <w:rPr>
                <w:rFonts w:ascii="Arial" w:hAnsi="Arial" w:cs="Arial"/>
                <w:sz w:val="18"/>
                <w:szCs w:val="18"/>
              </w:rPr>
              <w:t xml:space="preserve"> wynik</w:t>
            </w:r>
            <w:r>
              <w:rPr>
                <w:rFonts w:ascii="Arial" w:hAnsi="Arial" w:cs="Arial"/>
                <w:sz w:val="18"/>
                <w:szCs w:val="18"/>
              </w:rPr>
              <w:t xml:space="preserve"> oceny ofert oraz propozycję wyboru najkorzystniejszej oferty albo unieważnienia postępowania</w:t>
            </w:r>
            <w:r w:rsidRPr="004036EA">
              <w:rPr>
                <w:rFonts w:ascii="Arial" w:hAnsi="Arial" w:cs="Arial"/>
                <w:sz w:val="18"/>
                <w:szCs w:val="18"/>
              </w:rPr>
              <w:t xml:space="preserve"> w dniu </w:t>
            </w:r>
            <w:r w:rsidRPr="00966E4A">
              <w:rPr>
                <w:rFonts w:ascii="Arial" w:hAnsi="Arial" w:cs="Arial"/>
                <w:sz w:val="18"/>
                <w:szCs w:val="18"/>
                <w:highlight w:val="darkGray"/>
              </w:rPr>
              <w:t>????</w:t>
            </w:r>
            <w:r w:rsidRPr="004036EA">
              <w:rPr>
                <w:rFonts w:ascii="Arial" w:hAnsi="Arial" w:cs="Arial"/>
                <w:sz w:val="18"/>
                <w:szCs w:val="18"/>
              </w:rPr>
              <w:t xml:space="preserve"> zatwierdził:</w:t>
            </w:r>
          </w:p>
          <w:p w14:paraId="2E6DC282" w14:textId="77777777" w:rsidR="00966E4A" w:rsidRPr="00C63C18" w:rsidRDefault="00966E4A" w:rsidP="00377CDE">
            <w:pPr>
              <w:spacing w:after="40"/>
              <w:ind w:left="340"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8" w:name="Wybór1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8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63C18">
              <w:rPr>
                <w:rFonts w:ascii="Arial" w:hAnsi="Arial" w:cs="Arial"/>
                <w:sz w:val="18"/>
                <w:szCs w:val="18"/>
              </w:rPr>
              <w:t>kierownik zamawiającego</w:t>
            </w:r>
          </w:p>
          <w:p w14:paraId="43CBB37E" w14:textId="77777777" w:rsidR="00966E4A" w:rsidRPr="00CB743E" w:rsidRDefault="00966E4A" w:rsidP="00377CDE">
            <w:pPr>
              <w:spacing w:after="80"/>
              <w:ind w:left="340" w:right="108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9" w:name="Wybór1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63C18">
              <w:rPr>
                <w:rFonts w:ascii="Arial" w:hAnsi="Arial" w:cs="Arial"/>
                <w:sz w:val="18"/>
                <w:szCs w:val="18"/>
              </w:rPr>
              <w:t>pracownik zamawiającego upoważniony przez kierownika zamawiającego</w:t>
            </w:r>
          </w:p>
        </w:tc>
      </w:tr>
    </w:tbl>
    <w:p w14:paraId="56307675" w14:textId="77777777" w:rsidR="006A44D4" w:rsidRPr="00EC6039" w:rsidRDefault="006A44D4" w:rsidP="006A44D4">
      <w:pPr>
        <w:rPr>
          <w:rFonts w:ascii="Arial" w:hAnsi="Arial" w:cs="Arial"/>
          <w:sz w:val="2"/>
          <w:szCs w:val="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8674"/>
      </w:tblGrid>
      <w:tr w:rsidR="00966E4A" w:rsidRPr="00CB743E" w14:paraId="397AA962" w14:textId="77777777" w:rsidTr="00377CDE">
        <w:trPr>
          <w:trHeight w:val="152"/>
        </w:trPr>
        <w:tc>
          <w:tcPr>
            <w:tcW w:w="540" w:type="dxa"/>
          </w:tcPr>
          <w:p w14:paraId="1C3D4464" w14:textId="77777777" w:rsidR="00966E4A" w:rsidRPr="00CB743E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18.</w:t>
            </w:r>
          </w:p>
        </w:tc>
        <w:tc>
          <w:tcPr>
            <w:tcW w:w="8674" w:type="dxa"/>
          </w:tcPr>
          <w:p w14:paraId="75757AA7" w14:textId="77777777" w:rsidR="00966E4A" w:rsidRPr="00C04CFE" w:rsidRDefault="00966E4A" w:rsidP="00377CDE">
            <w:pPr>
              <w:tabs>
                <w:tab w:val="num" w:pos="1440"/>
              </w:tabs>
              <w:spacing w:before="80" w:after="120"/>
              <w:ind w:right="108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C04CFE">
              <w:rPr>
                <w:rFonts w:ascii="Arial" w:hAnsi="Arial" w:cs="Arial"/>
                <w:b/>
                <w:sz w:val="19"/>
                <w:szCs w:val="19"/>
              </w:rPr>
              <w:t xml:space="preserve">Zawiadomienie o wyborze najkorzystniejszej oferty/unieważnieniu postępowania </w:t>
            </w:r>
            <w:r w:rsidRPr="00C04CFE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C04CFE"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1</w:t>
            </w:r>
          </w:p>
          <w:p w14:paraId="36EF6010" w14:textId="77777777" w:rsidR="00966E4A" w:rsidRPr="004036EA" w:rsidRDefault="00966E4A" w:rsidP="00377CDE">
            <w:pPr>
              <w:tabs>
                <w:tab w:val="num" w:pos="1440"/>
              </w:tabs>
              <w:spacing w:after="40"/>
              <w:ind w:left="23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36EA">
              <w:rPr>
                <w:rFonts w:ascii="Arial" w:hAnsi="Arial" w:cs="Arial"/>
                <w:sz w:val="18"/>
                <w:szCs w:val="18"/>
              </w:rPr>
              <w:t>Zawiadomienie o:</w:t>
            </w:r>
          </w:p>
          <w:p w14:paraId="18452859" w14:textId="77777777" w:rsidR="00966E4A" w:rsidRPr="004036EA" w:rsidRDefault="00966E4A" w:rsidP="00377CDE">
            <w:pPr>
              <w:tabs>
                <w:tab w:val="num" w:pos="1440"/>
              </w:tabs>
              <w:spacing w:after="40"/>
              <w:ind w:left="34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0" w:name="Wybór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36EA">
              <w:rPr>
                <w:rFonts w:ascii="Arial" w:hAnsi="Arial" w:cs="Arial"/>
                <w:sz w:val="18"/>
                <w:szCs w:val="18"/>
              </w:rPr>
              <w:t>wyborze najkorzystniejszej oferty</w:t>
            </w:r>
          </w:p>
          <w:p w14:paraId="30298C57" w14:textId="77777777" w:rsidR="00966E4A" w:rsidRPr="004036EA" w:rsidRDefault="00966E4A" w:rsidP="00377CDE">
            <w:pPr>
              <w:tabs>
                <w:tab w:val="num" w:pos="1440"/>
              </w:tabs>
              <w:spacing w:after="120"/>
              <w:ind w:left="34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1" w:name="Wybór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36EA">
              <w:rPr>
                <w:rFonts w:ascii="Arial" w:hAnsi="Arial" w:cs="Arial"/>
                <w:sz w:val="18"/>
                <w:szCs w:val="18"/>
              </w:rPr>
              <w:t>unieważnieniu postępowania</w:t>
            </w:r>
          </w:p>
          <w:p w14:paraId="44F9AD50" w14:textId="77777777" w:rsidR="00966E4A" w:rsidRPr="004D6355" w:rsidRDefault="00966E4A" w:rsidP="00377CDE">
            <w:pPr>
              <w:tabs>
                <w:tab w:val="num" w:pos="1440"/>
              </w:tabs>
              <w:spacing w:after="80"/>
              <w:ind w:left="34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zostało przekazane w dniu  </w:t>
            </w:r>
            <w:r w:rsidRPr="004036EA">
              <w:rPr>
                <w:rFonts w:ascii="Arial" w:hAnsi="Arial" w:cs="Arial"/>
                <w:sz w:val="18"/>
                <w:szCs w:val="18"/>
              </w:rPr>
              <w:t xml:space="preserve"> r.</w:t>
            </w:r>
            <w:r>
              <w:rPr>
                <w:rFonts w:ascii="Arial" w:hAnsi="Arial" w:cs="Arial"/>
                <w:sz w:val="18"/>
                <w:szCs w:val="18"/>
              </w:rPr>
              <w:t xml:space="preserve"> w sposób:   </w:t>
            </w:r>
            <w:r w:rsidRPr="004036EA">
              <w:rPr>
                <w:rFonts w:ascii="Arial" w:hAnsi="Arial" w:cs="Arial"/>
                <w:i/>
                <w:sz w:val="16"/>
                <w:szCs w:val="16"/>
              </w:rPr>
              <w:t>(wskazać formę przesłania zawiadomienia)</w:t>
            </w:r>
          </w:p>
        </w:tc>
      </w:tr>
      <w:tr w:rsidR="00966E4A" w:rsidRPr="00CB743E" w14:paraId="5D75200B" w14:textId="77777777" w:rsidTr="00377CDE">
        <w:trPr>
          <w:trHeight w:val="152"/>
        </w:trPr>
        <w:tc>
          <w:tcPr>
            <w:tcW w:w="540" w:type="dxa"/>
          </w:tcPr>
          <w:p w14:paraId="31C0EDD8" w14:textId="77777777" w:rsidR="00966E4A" w:rsidRPr="00CB743E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18.</w:t>
            </w:r>
          </w:p>
        </w:tc>
        <w:tc>
          <w:tcPr>
            <w:tcW w:w="8674" w:type="dxa"/>
          </w:tcPr>
          <w:p w14:paraId="517137C2" w14:textId="77777777" w:rsidR="00966E4A" w:rsidRPr="00C04CFE" w:rsidRDefault="00966E4A" w:rsidP="00377CDE">
            <w:pPr>
              <w:tabs>
                <w:tab w:val="num" w:pos="1440"/>
              </w:tabs>
              <w:spacing w:before="80" w:after="120"/>
              <w:ind w:right="108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C04CFE">
              <w:rPr>
                <w:rFonts w:ascii="Arial" w:hAnsi="Arial" w:cs="Arial"/>
                <w:b/>
                <w:sz w:val="19"/>
                <w:szCs w:val="19"/>
              </w:rPr>
              <w:t xml:space="preserve">Zawiadomienie o wyborze najkorzystniejszej oferty/unieważnieniu postępowania </w:t>
            </w:r>
            <w:r w:rsidRPr="00C04CFE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C04CFE"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2</w:t>
            </w:r>
          </w:p>
          <w:p w14:paraId="7F74E178" w14:textId="77777777" w:rsidR="00966E4A" w:rsidRPr="004036EA" w:rsidRDefault="00966E4A" w:rsidP="00377CDE">
            <w:pPr>
              <w:tabs>
                <w:tab w:val="num" w:pos="1440"/>
              </w:tabs>
              <w:spacing w:after="40"/>
              <w:ind w:left="23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36EA">
              <w:rPr>
                <w:rFonts w:ascii="Arial" w:hAnsi="Arial" w:cs="Arial"/>
                <w:sz w:val="18"/>
                <w:szCs w:val="18"/>
              </w:rPr>
              <w:t>Zawiadomienie o:</w:t>
            </w:r>
          </w:p>
          <w:p w14:paraId="41FAAA2F" w14:textId="77777777" w:rsidR="00966E4A" w:rsidRPr="004036EA" w:rsidRDefault="00966E4A" w:rsidP="00377CDE">
            <w:pPr>
              <w:tabs>
                <w:tab w:val="num" w:pos="1440"/>
              </w:tabs>
              <w:spacing w:after="40"/>
              <w:ind w:left="34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2" w:name="Wybór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36EA">
              <w:rPr>
                <w:rFonts w:ascii="Arial" w:hAnsi="Arial" w:cs="Arial"/>
                <w:sz w:val="18"/>
                <w:szCs w:val="18"/>
              </w:rPr>
              <w:t>wyborze najkorzystniejszej oferty</w:t>
            </w:r>
          </w:p>
          <w:p w14:paraId="485FB500" w14:textId="77777777" w:rsidR="00966E4A" w:rsidRPr="004036EA" w:rsidRDefault="00966E4A" w:rsidP="00377CDE">
            <w:pPr>
              <w:tabs>
                <w:tab w:val="num" w:pos="1440"/>
              </w:tabs>
              <w:spacing w:after="120"/>
              <w:ind w:left="34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3" w:name="Wybór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36EA">
              <w:rPr>
                <w:rFonts w:ascii="Arial" w:hAnsi="Arial" w:cs="Arial"/>
                <w:sz w:val="18"/>
                <w:szCs w:val="18"/>
              </w:rPr>
              <w:t>unieważnieniu postępowania</w:t>
            </w:r>
          </w:p>
          <w:p w14:paraId="1AAF985E" w14:textId="77777777" w:rsidR="00966E4A" w:rsidRPr="004D6355" w:rsidRDefault="00966E4A" w:rsidP="00377CDE">
            <w:pPr>
              <w:tabs>
                <w:tab w:val="num" w:pos="1440"/>
              </w:tabs>
              <w:spacing w:after="80"/>
              <w:ind w:left="34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zostało przekazane w dniu  </w:t>
            </w:r>
            <w:r w:rsidRPr="004036EA">
              <w:rPr>
                <w:rFonts w:ascii="Arial" w:hAnsi="Arial" w:cs="Arial"/>
                <w:sz w:val="18"/>
                <w:szCs w:val="18"/>
              </w:rPr>
              <w:t xml:space="preserve"> r.</w:t>
            </w:r>
            <w:r>
              <w:rPr>
                <w:rFonts w:ascii="Arial" w:hAnsi="Arial" w:cs="Arial"/>
                <w:sz w:val="18"/>
                <w:szCs w:val="18"/>
              </w:rPr>
              <w:t xml:space="preserve"> w sposób:   </w:t>
            </w:r>
            <w:r w:rsidRPr="004036EA">
              <w:rPr>
                <w:rFonts w:ascii="Arial" w:hAnsi="Arial" w:cs="Arial"/>
                <w:i/>
                <w:sz w:val="16"/>
                <w:szCs w:val="16"/>
              </w:rPr>
              <w:t>(wskazać formę przesłania zawiadomienia)</w:t>
            </w:r>
          </w:p>
        </w:tc>
      </w:tr>
      <w:tr w:rsidR="00966E4A" w:rsidRPr="00CB743E" w14:paraId="2186C5AF" w14:textId="77777777" w:rsidTr="00377CDE">
        <w:trPr>
          <w:trHeight w:val="152"/>
        </w:trPr>
        <w:tc>
          <w:tcPr>
            <w:tcW w:w="540" w:type="dxa"/>
          </w:tcPr>
          <w:p w14:paraId="715B344A" w14:textId="77777777" w:rsidR="00966E4A" w:rsidRPr="00CB743E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18.</w:t>
            </w:r>
          </w:p>
        </w:tc>
        <w:tc>
          <w:tcPr>
            <w:tcW w:w="8674" w:type="dxa"/>
          </w:tcPr>
          <w:p w14:paraId="52F1E31B" w14:textId="77777777" w:rsidR="00966E4A" w:rsidRPr="00C04CFE" w:rsidRDefault="00966E4A" w:rsidP="00377CDE">
            <w:pPr>
              <w:tabs>
                <w:tab w:val="num" w:pos="1440"/>
              </w:tabs>
              <w:spacing w:before="80" w:after="120"/>
              <w:ind w:right="108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C04CFE">
              <w:rPr>
                <w:rFonts w:ascii="Arial" w:hAnsi="Arial" w:cs="Arial"/>
                <w:b/>
                <w:sz w:val="19"/>
                <w:szCs w:val="19"/>
              </w:rPr>
              <w:t xml:space="preserve">Zawiadomienie o wyborze najkorzystniejszej oferty/unieważnieniu postępowania </w:t>
            </w:r>
            <w:r w:rsidRPr="00C04CFE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C04CFE"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3</w:t>
            </w:r>
          </w:p>
          <w:p w14:paraId="24A27620" w14:textId="77777777" w:rsidR="00966E4A" w:rsidRPr="004036EA" w:rsidRDefault="00966E4A" w:rsidP="00377CDE">
            <w:pPr>
              <w:tabs>
                <w:tab w:val="num" w:pos="1440"/>
              </w:tabs>
              <w:spacing w:after="40"/>
              <w:ind w:left="23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36EA">
              <w:rPr>
                <w:rFonts w:ascii="Arial" w:hAnsi="Arial" w:cs="Arial"/>
                <w:sz w:val="18"/>
                <w:szCs w:val="18"/>
              </w:rPr>
              <w:t>Zawiadomienie o:</w:t>
            </w:r>
          </w:p>
          <w:p w14:paraId="079A7202" w14:textId="77777777" w:rsidR="00966E4A" w:rsidRPr="004036EA" w:rsidRDefault="00966E4A" w:rsidP="00377CDE">
            <w:pPr>
              <w:tabs>
                <w:tab w:val="num" w:pos="1440"/>
              </w:tabs>
              <w:spacing w:after="40"/>
              <w:ind w:left="34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4" w:name="Wybór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4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36EA">
              <w:rPr>
                <w:rFonts w:ascii="Arial" w:hAnsi="Arial" w:cs="Arial"/>
                <w:sz w:val="18"/>
                <w:szCs w:val="18"/>
              </w:rPr>
              <w:t>wyborze najkorzystniejszej oferty</w:t>
            </w:r>
          </w:p>
          <w:p w14:paraId="4B147C09" w14:textId="77777777" w:rsidR="00966E4A" w:rsidRPr="004036EA" w:rsidRDefault="00966E4A" w:rsidP="00377CDE">
            <w:pPr>
              <w:tabs>
                <w:tab w:val="num" w:pos="1440"/>
              </w:tabs>
              <w:spacing w:after="120"/>
              <w:ind w:left="34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5" w:name="Wybór1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5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36EA">
              <w:rPr>
                <w:rFonts w:ascii="Arial" w:hAnsi="Arial" w:cs="Arial"/>
                <w:sz w:val="18"/>
                <w:szCs w:val="18"/>
              </w:rPr>
              <w:t>unieważnieniu postępowania</w:t>
            </w:r>
          </w:p>
          <w:p w14:paraId="6BE73FC8" w14:textId="77777777" w:rsidR="00966E4A" w:rsidRPr="004D6355" w:rsidRDefault="00966E4A" w:rsidP="00377CDE">
            <w:pPr>
              <w:tabs>
                <w:tab w:val="num" w:pos="1440"/>
              </w:tabs>
              <w:spacing w:after="80"/>
              <w:ind w:left="34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zostało przekazane w dniu  </w:t>
            </w:r>
            <w:r w:rsidRPr="004036EA">
              <w:rPr>
                <w:rFonts w:ascii="Arial" w:hAnsi="Arial" w:cs="Arial"/>
                <w:sz w:val="18"/>
                <w:szCs w:val="18"/>
              </w:rPr>
              <w:t xml:space="preserve"> r.</w:t>
            </w:r>
            <w:r>
              <w:rPr>
                <w:rFonts w:ascii="Arial" w:hAnsi="Arial" w:cs="Arial"/>
                <w:sz w:val="18"/>
                <w:szCs w:val="18"/>
              </w:rPr>
              <w:t xml:space="preserve"> w sposób:   </w:t>
            </w:r>
            <w:r w:rsidRPr="004036EA">
              <w:rPr>
                <w:rFonts w:ascii="Arial" w:hAnsi="Arial" w:cs="Arial"/>
                <w:i/>
                <w:sz w:val="16"/>
                <w:szCs w:val="16"/>
              </w:rPr>
              <w:t>(wskazać formę przesłania zawiadomienia)</w:t>
            </w:r>
          </w:p>
        </w:tc>
      </w:tr>
    </w:tbl>
    <w:p w14:paraId="4A5A7EF3" w14:textId="77777777" w:rsidR="006A44D4" w:rsidRPr="00EC6039" w:rsidRDefault="006A44D4" w:rsidP="006A44D4">
      <w:pPr>
        <w:rPr>
          <w:rFonts w:ascii="Arial" w:hAnsi="Arial" w:cs="Arial"/>
          <w:sz w:val="2"/>
          <w:szCs w:val="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8674"/>
      </w:tblGrid>
      <w:tr w:rsidR="006A44D4" w:rsidRPr="00CB743E" w14:paraId="0EE75CA9" w14:textId="77777777" w:rsidTr="0088212E">
        <w:trPr>
          <w:trHeight w:val="302"/>
        </w:trPr>
        <w:tc>
          <w:tcPr>
            <w:tcW w:w="540" w:type="dxa"/>
          </w:tcPr>
          <w:p w14:paraId="0CC508D9" w14:textId="77777777" w:rsidR="006A44D4" w:rsidRPr="00CB743E" w:rsidRDefault="00A926B3" w:rsidP="0088212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19</w:t>
            </w:r>
            <w:r w:rsidR="006A44D4">
              <w:rPr>
                <w:rFonts w:ascii="Arial" w:hAnsi="Arial" w:cs="Arial"/>
                <w:b/>
                <w:sz w:val="19"/>
                <w:szCs w:val="19"/>
              </w:rPr>
              <w:t>.</w:t>
            </w:r>
          </w:p>
        </w:tc>
        <w:tc>
          <w:tcPr>
            <w:tcW w:w="8674" w:type="dxa"/>
          </w:tcPr>
          <w:p w14:paraId="7DF114C4" w14:textId="77777777" w:rsidR="006A44D4" w:rsidRPr="00661F3D" w:rsidRDefault="006A44D4" w:rsidP="0088212E">
            <w:pPr>
              <w:spacing w:before="80" w:after="120"/>
              <w:ind w:right="108"/>
              <w:rPr>
                <w:rFonts w:ascii="Arial" w:hAnsi="Arial" w:cs="Arial"/>
                <w:b/>
              </w:rPr>
            </w:pPr>
            <w:r w:rsidRPr="00661F3D">
              <w:rPr>
                <w:rFonts w:ascii="Arial" w:hAnsi="Arial" w:cs="Arial"/>
                <w:b/>
              </w:rPr>
              <w:t>Środki ochrony prawnej</w:t>
            </w:r>
          </w:p>
          <w:p w14:paraId="24B69C4A" w14:textId="77777777" w:rsidR="006A44D4" w:rsidRDefault="006A44D4" w:rsidP="006B1383">
            <w:pPr>
              <w:pStyle w:val="Akapitzlist"/>
              <w:numPr>
                <w:ilvl w:val="0"/>
                <w:numId w:val="20"/>
              </w:numPr>
              <w:spacing w:after="40"/>
              <w:ind w:left="306" w:right="108" w:hanging="306"/>
              <w:rPr>
                <w:rFonts w:ascii="Arial" w:hAnsi="Arial" w:cs="Arial"/>
                <w:sz w:val="18"/>
                <w:szCs w:val="18"/>
              </w:rPr>
            </w:pPr>
            <w:r w:rsidRPr="00661F3D">
              <w:rPr>
                <w:rFonts w:ascii="Arial" w:hAnsi="Arial" w:cs="Arial"/>
                <w:sz w:val="18"/>
                <w:szCs w:val="18"/>
              </w:rPr>
              <w:t>W trakcie postępowania:</w:t>
            </w:r>
          </w:p>
          <w:p w14:paraId="0C968ABE" w14:textId="77777777" w:rsidR="00A926B3" w:rsidRDefault="00966E4A" w:rsidP="00A926B3">
            <w:pPr>
              <w:pStyle w:val="Akapitzlist"/>
              <w:spacing w:after="40"/>
              <w:ind w:left="306"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9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6" w:name="Wybór9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6"/>
            <w:r w:rsidR="00A926B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926B3" w:rsidRPr="00661F3D">
              <w:rPr>
                <w:rFonts w:ascii="Arial" w:hAnsi="Arial" w:cs="Arial"/>
                <w:sz w:val="18"/>
                <w:szCs w:val="18"/>
              </w:rPr>
              <w:t>nie wniesiono odwołania</w:t>
            </w:r>
          </w:p>
          <w:p w14:paraId="065555EC" w14:textId="77777777" w:rsidR="00A926B3" w:rsidRDefault="00966E4A" w:rsidP="00A926B3">
            <w:pPr>
              <w:pStyle w:val="Akapitzlist"/>
              <w:spacing w:after="40"/>
              <w:ind w:left="306"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9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87" w:name="Wybór9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7"/>
            <w:r w:rsidR="00A926B3">
              <w:rPr>
                <w:rFonts w:ascii="Arial" w:hAnsi="Arial" w:cs="Arial"/>
                <w:sz w:val="18"/>
                <w:szCs w:val="18"/>
              </w:rPr>
              <w:t xml:space="preserve"> wykonawca </w:t>
            </w:r>
            <w:r w:rsidRPr="00966E4A">
              <w:rPr>
                <w:rFonts w:ascii="Arial" w:hAnsi="Arial" w:cs="Arial"/>
                <w:sz w:val="18"/>
                <w:szCs w:val="18"/>
              </w:rPr>
              <w:t>Catermed Sp. z o.o. , Traktorowa 126, 91-204 Łódź wniósł odwołanie w dniu 2022-09-22</w:t>
            </w:r>
            <w:r w:rsidR="00A926B3">
              <w:rPr>
                <w:rFonts w:ascii="Arial" w:hAnsi="Arial" w:cs="Arial"/>
                <w:sz w:val="18"/>
                <w:szCs w:val="18"/>
              </w:rPr>
              <w:t xml:space="preserve"> wniósł odwołanie w dniu </w:t>
            </w:r>
            <w:r w:rsidR="00EB1289">
              <w:rPr>
                <w:rFonts w:ascii="Arial" w:hAnsi="Arial" w:cs="Arial"/>
                <w:sz w:val="18"/>
                <w:szCs w:val="18"/>
              </w:rPr>
              <w:t>….. r.</w:t>
            </w:r>
          </w:p>
          <w:p w14:paraId="12CDE95F" w14:textId="77777777" w:rsidR="00EB1289" w:rsidRDefault="00966E4A" w:rsidP="00A926B3">
            <w:pPr>
              <w:pStyle w:val="Akapitzlist"/>
              <w:spacing w:after="40"/>
              <w:ind w:left="306" w:right="108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>na zapisy SWZ</w:t>
            </w:r>
          </w:p>
          <w:p w14:paraId="007EA28E" w14:textId="77777777" w:rsidR="00EB1289" w:rsidRDefault="00EB1289" w:rsidP="00EB1289">
            <w:pPr>
              <w:pStyle w:val="Akapitzlist"/>
              <w:spacing w:after="240"/>
              <w:ind w:left="306" w:right="108"/>
              <w:rPr>
                <w:rFonts w:ascii="Arial" w:hAnsi="Arial" w:cs="Arial"/>
                <w:sz w:val="18"/>
                <w:szCs w:val="18"/>
              </w:rPr>
            </w:pPr>
            <w:r w:rsidRPr="00661F3D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EB1289">
              <w:rPr>
                <w:rFonts w:ascii="Arial" w:hAnsi="Arial" w:cs="Arial"/>
                <w:i/>
                <w:sz w:val="16"/>
                <w:szCs w:val="16"/>
              </w:rPr>
              <w:t>wskazać jakich czynności dotyczyło odwołanie</w:t>
            </w:r>
            <w:r w:rsidRPr="00661F3D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152EC82D" w14:textId="77777777" w:rsidR="006A44D4" w:rsidRDefault="006A44D4" w:rsidP="00EB1289">
            <w:pPr>
              <w:pStyle w:val="Akapitzlist"/>
              <w:numPr>
                <w:ilvl w:val="0"/>
                <w:numId w:val="20"/>
              </w:numPr>
              <w:spacing w:after="40"/>
              <w:ind w:left="306" w:right="108" w:hanging="30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47E2">
              <w:rPr>
                <w:rFonts w:ascii="Arial" w:hAnsi="Arial" w:cs="Arial"/>
                <w:sz w:val="18"/>
                <w:szCs w:val="18"/>
              </w:rPr>
              <w:lastRenderedPageBreak/>
              <w:t>Rozstrzygn</w:t>
            </w:r>
            <w:r>
              <w:rPr>
                <w:rFonts w:ascii="Arial" w:hAnsi="Arial" w:cs="Arial"/>
                <w:sz w:val="18"/>
                <w:szCs w:val="18"/>
              </w:rPr>
              <w:t>ięcie Krajowej Izby Odwoławczej</w:t>
            </w:r>
            <w:r w:rsidR="00EB1289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EB1289" w:rsidRPr="00EB1289">
              <w:rPr>
                <w:rFonts w:ascii="Arial" w:hAnsi="Arial" w:cs="Arial"/>
                <w:sz w:val="18"/>
                <w:szCs w:val="18"/>
              </w:rPr>
              <w:t>(</w:t>
            </w:r>
            <w:r w:rsidR="00EB1289" w:rsidRPr="00EB1289">
              <w:rPr>
                <w:rFonts w:ascii="Arial" w:hAnsi="Arial" w:cs="Arial"/>
                <w:i/>
                <w:iCs/>
                <w:sz w:val="16"/>
                <w:szCs w:val="16"/>
              </w:rPr>
              <w:t>w przypadku wniesienia odwołania podać sygnaturę orzeczenia Krajowej Izby Odwoławczej</w:t>
            </w:r>
            <w:r w:rsidR="00EB1289" w:rsidRPr="00EB1289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3EC22EBB" w14:textId="77777777" w:rsidR="006A44D4" w:rsidRPr="00E247E2" w:rsidRDefault="006A44D4" w:rsidP="0088212E">
            <w:pPr>
              <w:pStyle w:val="Akapitzlist"/>
              <w:spacing w:after="240"/>
              <w:ind w:left="306" w:right="108"/>
              <w:rPr>
                <w:rFonts w:ascii="Arial" w:hAnsi="Arial" w:cs="Arial"/>
                <w:sz w:val="18"/>
                <w:szCs w:val="18"/>
              </w:rPr>
            </w:pPr>
          </w:p>
          <w:p w14:paraId="3A878CBF" w14:textId="77777777" w:rsidR="006A44D4" w:rsidRPr="00E247E2" w:rsidRDefault="006A44D4" w:rsidP="006B1383">
            <w:pPr>
              <w:pStyle w:val="Akapitzlist"/>
              <w:numPr>
                <w:ilvl w:val="0"/>
                <w:numId w:val="20"/>
              </w:numPr>
              <w:spacing w:after="40"/>
              <w:ind w:left="306" w:right="108" w:hanging="306"/>
              <w:rPr>
                <w:rFonts w:ascii="Arial" w:hAnsi="Arial" w:cs="Arial"/>
                <w:sz w:val="18"/>
                <w:szCs w:val="18"/>
              </w:rPr>
            </w:pPr>
            <w:r w:rsidRPr="00E247E2">
              <w:rPr>
                <w:rFonts w:ascii="Arial" w:hAnsi="Arial" w:cs="Arial"/>
                <w:sz w:val="18"/>
                <w:szCs w:val="18"/>
              </w:rPr>
              <w:t>Na orzeczenie Krajowej Izby Odwoławczej:</w:t>
            </w:r>
          </w:p>
          <w:p w14:paraId="7D2F3E38" w14:textId="77777777" w:rsidR="006A44D4" w:rsidRPr="00E247E2" w:rsidRDefault="00966E4A" w:rsidP="0088212E">
            <w:pPr>
              <w:spacing w:after="40"/>
              <w:ind w:left="306"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9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8" w:name="Wybór9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8"/>
            <w:r w:rsidR="006A44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A44D4" w:rsidRPr="00E247E2">
              <w:rPr>
                <w:rFonts w:ascii="Arial" w:hAnsi="Arial" w:cs="Arial"/>
                <w:sz w:val="18"/>
                <w:szCs w:val="18"/>
              </w:rPr>
              <w:t>nie została wniesiona skarga</w:t>
            </w:r>
          </w:p>
          <w:p w14:paraId="1872EB73" w14:textId="77777777" w:rsidR="006A44D4" w:rsidRPr="00E247E2" w:rsidRDefault="00966E4A" w:rsidP="0088212E">
            <w:pPr>
              <w:spacing w:after="240"/>
              <w:ind w:left="306"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0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9" w:name="Wybór10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9"/>
            <w:r w:rsidR="006A44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A44D4" w:rsidRPr="00E247E2">
              <w:rPr>
                <w:rFonts w:ascii="Arial" w:hAnsi="Arial" w:cs="Arial"/>
                <w:sz w:val="18"/>
                <w:szCs w:val="18"/>
              </w:rPr>
              <w:t>została wniesiona skarga prze</w:t>
            </w:r>
            <w:r w:rsidR="006A44D4">
              <w:rPr>
                <w:rFonts w:ascii="Arial" w:hAnsi="Arial" w:cs="Arial"/>
                <w:sz w:val="18"/>
                <w:szCs w:val="18"/>
              </w:rPr>
              <w:t xml:space="preserve">z </w:t>
            </w:r>
          </w:p>
          <w:p w14:paraId="0BBF4D0F" w14:textId="77777777" w:rsidR="006A44D4" w:rsidRPr="00E247E2" w:rsidRDefault="006A44D4" w:rsidP="00EB1289">
            <w:pPr>
              <w:pStyle w:val="Akapitzlist"/>
              <w:numPr>
                <w:ilvl w:val="0"/>
                <w:numId w:val="20"/>
              </w:numPr>
              <w:spacing w:after="40"/>
              <w:ind w:left="306" w:right="108" w:hanging="30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47E2">
              <w:rPr>
                <w:rFonts w:ascii="Arial" w:hAnsi="Arial" w:cs="Arial"/>
                <w:sz w:val="18"/>
                <w:szCs w:val="18"/>
              </w:rPr>
              <w:t>Rozstrzygnięcie Sądu Okręgowego</w:t>
            </w:r>
            <w:r w:rsidR="00EB128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B1289" w:rsidRPr="00EB1289">
              <w:rPr>
                <w:rFonts w:ascii="Arial" w:hAnsi="Arial" w:cs="Arial"/>
                <w:sz w:val="18"/>
                <w:szCs w:val="18"/>
              </w:rPr>
              <w:t>(</w:t>
            </w:r>
            <w:r w:rsidR="00EB1289" w:rsidRPr="00EB128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w przypadku wniesienia skargi podać sygnaturę orzeczenia Sądu </w:t>
            </w:r>
            <w:r w:rsidR="00EB1289">
              <w:rPr>
                <w:rFonts w:ascii="Arial" w:hAnsi="Arial" w:cs="Arial"/>
                <w:i/>
                <w:iCs/>
                <w:sz w:val="16"/>
                <w:szCs w:val="16"/>
              </w:rPr>
              <w:t>o</w:t>
            </w:r>
            <w:r w:rsidR="00EB1289" w:rsidRPr="00EB1289">
              <w:rPr>
                <w:rFonts w:ascii="Arial" w:hAnsi="Arial" w:cs="Arial"/>
                <w:i/>
                <w:iCs/>
                <w:sz w:val="16"/>
                <w:szCs w:val="16"/>
              </w:rPr>
              <w:t>kręgowego</w:t>
            </w:r>
            <w:r w:rsidR="00EB1289" w:rsidRPr="00EB1289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44FBE75B" w14:textId="77777777" w:rsidR="006A44D4" w:rsidRPr="00E247E2" w:rsidRDefault="006A44D4" w:rsidP="0088212E">
            <w:pPr>
              <w:spacing w:after="80"/>
              <w:ind w:left="306" w:right="108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44D4" w:rsidRPr="00CB743E" w14:paraId="49CC5ACF" w14:textId="77777777" w:rsidTr="0088212E">
        <w:trPr>
          <w:trHeight w:val="66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87A0" w14:textId="77777777" w:rsidR="006A44D4" w:rsidRPr="00CB743E" w:rsidRDefault="006A44D4" w:rsidP="0088212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lastRenderedPageBreak/>
              <w:t>2</w:t>
            </w:r>
            <w:r w:rsidR="00EB1289">
              <w:rPr>
                <w:rFonts w:ascii="Arial" w:hAnsi="Arial" w:cs="Arial"/>
                <w:b/>
                <w:sz w:val="19"/>
                <w:szCs w:val="19"/>
              </w:rPr>
              <w:t>0</w:t>
            </w:r>
            <w:r>
              <w:rPr>
                <w:rFonts w:ascii="Arial" w:hAnsi="Arial" w:cs="Arial"/>
                <w:b/>
                <w:sz w:val="19"/>
                <w:szCs w:val="19"/>
              </w:rPr>
              <w:t>.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E2DC" w14:textId="77777777" w:rsidR="006A44D4" w:rsidRPr="00E247E2" w:rsidRDefault="006A44D4" w:rsidP="0088212E">
            <w:pPr>
              <w:spacing w:before="80" w:after="120"/>
              <w:ind w:right="108"/>
              <w:rPr>
                <w:rFonts w:ascii="Arial" w:hAnsi="Arial" w:cs="Arial"/>
                <w:b/>
              </w:rPr>
            </w:pPr>
            <w:r w:rsidRPr="00E247E2">
              <w:rPr>
                <w:rFonts w:ascii="Arial" w:hAnsi="Arial" w:cs="Arial"/>
                <w:b/>
              </w:rPr>
              <w:t>Czynności nowe/czynności powtórzone</w:t>
            </w:r>
          </w:p>
          <w:p w14:paraId="65B8F4AD" w14:textId="77777777" w:rsidR="006A44D4" w:rsidRPr="00E247E2" w:rsidRDefault="00966E4A" w:rsidP="0088212E">
            <w:pPr>
              <w:spacing w:after="40"/>
              <w:ind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8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0" w:name="Wybór8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0"/>
            <w:r w:rsidR="006A44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A44D4" w:rsidRPr="00E247E2">
              <w:rPr>
                <w:rFonts w:ascii="Arial" w:hAnsi="Arial" w:cs="Arial"/>
                <w:sz w:val="18"/>
                <w:szCs w:val="18"/>
              </w:rPr>
              <w:t>nie dokonano nowych czynności/nie powtórzono czynności</w:t>
            </w:r>
          </w:p>
          <w:p w14:paraId="038F7A20" w14:textId="77777777" w:rsidR="006A44D4" w:rsidRDefault="00966E4A" w:rsidP="00EB1289">
            <w:pPr>
              <w:spacing w:after="80"/>
              <w:ind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8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1" w:name="Wybór8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1"/>
            <w:r w:rsidR="006A44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A44D4" w:rsidRPr="00E247E2">
              <w:rPr>
                <w:rFonts w:ascii="Arial" w:hAnsi="Arial" w:cs="Arial"/>
                <w:sz w:val="18"/>
                <w:szCs w:val="18"/>
              </w:rPr>
              <w:t>dokonano nowych czynności/powtórzono następujące czynności:</w:t>
            </w:r>
          </w:p>
          <w:p w14:paraId="324CD8F8" w14:textId="77777777" w:rsidR="006A44D4" w:rsidRPr="00E247E2" w:rsidRDefault="006A44D4" w:rsidP="00EB1289">
            <w:pPr>
              <w:spacing w:after="40"/>
              <w:ind w:left="238" w:right="108"/>
              <w:rPr>
                <w:rFonts w:ascii="Arial" w:hAnsi="Arial" w:cs="Arial"/>
                <w:sz w:val="18"/>
                <w:szCs w:val="18"/>
              </w:rPr>
            </w:pPr>
          </w:p>
          <w:p w14:paraId="492C768A" w14:textId="77777777" w:rsidR="006A44D4" w:rsidRPr="002774BB" w:rsidRDefault="006A44D4" w:rsidP="0088212E">
            <w:pPr>
              <w:spacing w:after="80"/>
              <w:ind w:left="238" w:right="108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E247E2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EB1289" w:rsidRPr="00EB1289">
              <w:rPr>
                <w:rFonts w:ascii="Arial" w:hAnsi="Arial" w:cs="Arial"/>
                <w:i/>
                <w:sz w:val="16"/>
                <w:szCs w:val="16"/>
              </w:rPr>
              <w:t>podać zwięzły opis czynności nowych/powtórzonych w wyniku rozstrzygnięcia środków ochrony prawnej albo zaleceń pokontrolnych</w:t>
            </w:r>
            <w:r w:rsidRPr="00E247E2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966E4A" w14:paraId="4A633754" w14:textId="77777777" w:rsidTr="00377CDE">
        <w:tblPrEx>
          <w:tblLook w:val="04A0" w:firstRow="1" w:lastRow="0" w:firstColumn="1" w:lastColumn="0" w:noHBand="0" w:noVBand="1"/>
        </w:tblPrEx>
        <w:trPr>
          <w:trHeight w:val="287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48666" w14:textId="77777777" w:rsidR="00966E4A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21.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4D0AB" w14:textId="77777777" w:rsidR="00966E4A" w:rsidRDefault="00966E4A" w:rsidP="00377CDE">
            <w:pPr>
              <w:spacing w:before="80" w:after="120"/>
              <w:ind w:right="10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Zatwierdzenie po dokonaniu czynności nowych/czynności powtórzonych</w:t>
            </w:r>
          </w:p>
          <w:p w14:paraId="43A61340" w14:textId="77777777" w:rsidR="00966E4A" w:rsidRDefault="00966E4A" w:rsidP="00377CDE">
            <w:pPr>
              <w:pStyle w:val="Akapitzlist"/>
              <w:numPr>
                <w:ilvl w:val="0"/>
                <w:numId w:val="35"/>
              </w:numPr>
              <w:spacing w:after="80"/>
              <w:ind w:left="241" w:right="108" w:hanging="24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Prace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2" w:name="Wybór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2"/>
            <w:r>
              <w:rPr>
                <w:rFonts w:ascii="Arial" w:hAnsi="Arial" w:cs="Arial"/>
                <w:sz w:val="18"/>
                <w:szCs w:val="18"/>
              </w:rPr>
              <w:t xml:space="preserve"> komisji przetargowej 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3" w:name="Wybór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3"/>
            <w:r>
              <w:rPr>
                <w:rFonts w:ascii="Arial" w:hAnsi="Arial" w:cs="Arial"/>
                <w:sz w:val="18"/>
                <w:szCs w:val="18"/>
              </w:rPr>
              <w:t xml:space="preserve"> osób wykonujących czynności związane z przeprowadzeniem postępowania zakończyły się w dniu  r.</w:t>
            </w:r>
          </w:p>
          <w:p w14:paraId="553D6414" w14:textId="77777777" w:rsidR="00966E4A" w:rsidRDefault="00966E4A" w:rsidP="00377CDE">
            <w:pPr>
              <w:pStyle w:val="Akapitzlist"/>
              <w:spacing w:after="80"/>
              <w:ind w:left="241" w:right="108"/>
              <w:rPr>
                <w:rFonts w:ascii="Arial" w:hAnsi="Arial" w:cs="Arial"/>
                <w:sz w:val="18"/>
                <w:szCs w:val="18"/>
              </w:rPr>
            </w:pPr>
          </w:p>
          <w:p w14:paraId="2F352756" w14:textId="77777777" w:rsidR="00966E4A" w:rsidRDefault="00966E4A" w:rsidP="00377CDE">
            <w:pPr>
              <w:spacing w:after="240"/>
              <w:ind w:right="108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     (imię i nazwisko)                                                          (podpis)</w:t>
            </w:r>
          </w:p>
          <w:p w14:paraId="2532E071" w14:textId="77777777" w:rsidR="00966E4A" w:rsidRDefault="00966E4A" w:rsidP="00377CDE">
            <w:pPr>
              <w:pStyle w:val="Akapitzlist"/>
              <w:numPr>
                <w:ilvl w:val="0"/>
                <w:numId w:val="35"/>
              </w:numPr>
              <w:spacing w:after="120"/>
              <w:ind w:left="241" w:right="108" w:hanging="24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Czynności nowe/powtórzone w dniu   zatwierdził:</w:t>
            </w:r>
          </w:p>
          <w:p w14:paraId="2BD90C7E" w14:textId="77777777" w:rsidR="00966E4A" w:rsidRDefault="00966E4A" w:rsidP="00377CDE">
            <w:pPr>
              <w:spacing w:after="40"/>
              <w:ind w:left="449" w:right="108" w:hanging="2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4" w:name="Wybór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4"/>
            <w:r>
              <w:rPr>
                <w:rFonts w:ascii="Arial" w:hAnsi="Arial" w:cs="Arial"/>
                <w:sz w:val="18"/>
                <w:szCs w:val="18"/>
              </w:rPr>
              <w:t xml:space="preserve"> kierownik zamawiającego</w:t>
            </w:r>
          </w:p>
          <w:p w14:paraId="40C11584" w14:textId="77777777" w:rsidR="00966E4A" w:rsidRDefault="00966E4A" w:rsidP="00377CDE">
            <w:pPr>
              <w:spacing w:after="80"/>
              <w:ind w:left="241" w:right="108" w:hanging="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5" w:name="Wybór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5"/>
            <w:r>
              <w:rPr>
                <w:rFonts w:ascii="Arial" w:hAnsi="Arial" w:cs="Arial"/>
                <w:sz w:val="18"/>
                <w:szCs w:val="18"/>
              </w:rPr>
              <w:t xml:space="preserve"> pracownik zamawiającego upoważniony przez kierownika zamawiającego</w:t>
            </w:r>
          </w:p>
        </w:tc>
      </w:tr>
    </w:tbl>
    <w:p w14:paraId="5B4E6B34" w14:textId="77777777" w:rsidR="006A44D4" w:rsidRPr="007658C2" w:rsidRDefault="006A44D4" w:rsidP="006A44D4">
      <w:pPr>
        <w:rPr>
          <w:sz w:val="2"/>
          <w:szCs w:val="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8674"/>
      </w:tblGrid>
      <w:tr w:rsidR="00966E4A" w:rsidRPr="00414398" w14:paraId="3B795781" w14:textId="77777777" w:rsidTr="00377CDE">
        <w:trPr>
          <w:trHeight w:val="3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93FD" w14:textId="77777777" w:rsidR="00966E4A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22.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328A" w14:textId="77777777" w:rsidR="00966E4A" w:rsidRPr="00BA61EE" w:rsidRDefault="00966E4A" w:rsidP="00377CDE">
            <w:pPr>
              <w:spacing w:before="80" w:after="120"/>
              <w:ind w:right="108"/>
              <w:rPr>
                <w:rFonts w:ascii="Arial" w:hAnsi="Arial" w:cs="Arial"/>
              </w:rPr>
            </w:pPr>
            <w:r w:rsidRPr="00414398">
              <w:rPr>
                <w:rFonts w:ascii="Arial" w:hAnsi="Arial" w:cs="Arial"/>
                <w:b/>
              </w:rPr>
              <w:t>Udzielenie zamówienia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1</w:t>
            </w:r>
          </w:p>
          <w:p w14:paraId="1BFCCBF9" w14:textId="77777777" w:rsidR="00966E4A" w:rsidRDefault="00966E4A" w:rsidP="00377CDE">
            <w:pPr>
              <w:numPr>
                <w:ilvl w:val="0"/>
                <w:numId w:val="22"/>
              </w:numPr>
              <w:spacing w:after="60"/>
              <w:ind w:left="380" w:right="108" w:hanging="3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14398">
              <w:rPr>
                <w:rFonts w:ascii="Arial" w:hAnsi="Arial" w:cs="Arial"/>
                <w:sz w:val="18"/>
                <w:szCs w:val="18"/>
              </w:rPr>
              <w:t>Umowa/umowa ram</w:t>
            </w:r>
            <w:r>
              <w:rPr>
                <w:rFonts w:ascii="Arial" w:hAnsi="Arial" w:cs="Arial"/>
                <w:sz w:val="18"/>
                <w:szCs w:val="18"/>
              </w:rPr>
              <w:t xml:space="preserve">owa została zawarta w dniu  r., z </w:t>
            </w:r>
            <w:r w:rsidRPr="00BA61EE">
              <w:rPr>
                <w:rFonts w:ascii="Arial" w:hAnsi="Arial" w:cs="Arial"/>
                <w:sz w:val="18"/>
                <w:szCs w:val="18"/>
              </w:rPr>
              <w:t xml:space="preserve"> na kwotę </w:t>
            </w:r>
            <w:r>
              <w:rPr>
                <w:rFonts w:ascii="Arial" w:hAnsi="Arial" w:cs="Arial"/>
                <w:sz w:val="18"/>
                <w:szCs w:val="18"/>
              </w:rPr>
              <w:t xml:space="preserve"> zł </w:t>
            </w:r>
            <w:r w:rsidRPr="00BA61EE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223799">
              <w:rPr>
                <w:rFonts w:ascii="Arial" w:hAnsi="Arial" w:cs="Arial"/>
                <w:i/>
                <w:sz w:val="16"/>
                <w:szCs w:val="16"/>
              </w:rPr>
              <w:t>wpisać wartość brutto umowy/umowy ramowej</w:t>
            </w:r>
            <w:r w:rsidRPr="00BA61EE"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Pr="00BA61EE">
              <w:rPr>
                <w:rFonts w:ascii="Arial" w:hAnsi="Arial" w:cs="Arial"/>
                <w:sz w:val="18"/>
                <w:szCs w:val="18"/>
              </w:rPr>
              <w:t xml:space="preserve">, w przedmiocie </w:t>
            </w:r>
            <w:r w:rsidRPr="00BA61EE">
              <w:rPr>
                <w:rFonts w:ascii="Arial" w:hAnsi="Arial" w:cs="Arial"/>
                <w:i/>
                <w:sz w:val="16"/>
                <w:szCs w:val="16"/>
              </w:rPr>
              <w:t>(wpisać przedmiot umowy)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C29E267" w14:textId="77777777" w:rsidR="00966E4A" w:rsidRPr="00BA61EE" w:rsidRDefault="00966E4A" w:rsidP="00377CDE">
            <w:pPr>
              <w:spacing w:after="120"/>
              <w:ind w:left="38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>Kuchnia Ogólna Dorośli</w:t>
            </w:r>
          </w:p>
          <w:p w14:paraId="7DDF662D" w14:textId="77777777" w:rsidR="00966E4A" w:rsidRPr="00223799" w:rsidRDefault="00966E4A" w:rsidP="00377CDE">
            <w:pPr>
              <w:numPr>
                <w:ilvl w:val="0"/>
                <w:numId w:val="22"/>
              </w:numPr>
              <w:spacing w:after="40"/>
              <w:ind w:left="383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14398">
              <w:rPr>
                <w:rFonts w:ascii="Arial" w:hAnsi="Arial" w:cs="Arial"/>
                <w:sz w:val="18"/>
                <w:szCs w:val="18"/>
              </w:rPr>
              <w:t>Ogłoszenie o udzieleniu zamówienia zostało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23799">
              <w:rPr>
                <w:rFonts w:ascii="Arial" w:hAnsi="Arial" w:cs="Arial"/>
                <w:sz w:val="18"/>
                <w:szCs w:val="18"/>
              </w:rPr>
              <w:t>przekazane Urzędowi Publikacji Unii Europejskiej w dniu  r. oraz opublikowane w Dz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223799">
              <w:rPr>
                <w:rFonts w:ascii="Arial" w:hAnsi="Arial" w:cs="Arial"/>
                <w:sz w:val="18"/>
                <w:szCs w:val="18"/>
              </w:rPr>
              <w:t xml:space="preserve"> Urz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223799">
              <w:rPr>
                <w:rFonts w:ascii="Arial" w:hAnsi="Arial" w:cs="Arial"/>
                <w:sz w:val="18"/>
                <w:szCs w:val="18"/>
              </w:rPr>
              <w:t xml:space="preserve"> U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Pr="00223799">
              <w:rPr>
                <w:rFonts w:ascii="Arial" w:hAnsi="Arial" w:cs="Arial"/>
                <w:sz w:val="18"/>
                <w:szCs w:val="18"/>
              </w:rPr>
              <w:t>:  z dnia  r.</w:t>
            </w:r>
          </w:p>
          <w:p w14:paraId="7E5FC79A" w14:textId="77777777" w:rsidR="00966E4A" w:rsidRPr="00414398" w:rsidRDefault="00966E4A" w:rsidP="00377CDE">
            <w:pPr>
              <w:spacing w:after="80"/>
              <w:ind w:left="379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14398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223799">
              <w:rPr>
                <w:rFonts w:ascii="Arial" w:hAnsi="Arial" w:cs="Arial"/>
                <w:i/>
                <w:sz w:val="16"/>
                <w:szCs w:val="16"/>
              </w:rPr>
              <w:t>załączyć dowód publikacji w Dz. Urz. UE</w:t>
            </w:r>
            <w:r w:rsidRPr="00414398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966E4A" w:rsidRPr="00414398" w14:paraId="6E63DFB9" w14:textId="77777777" w:rsidTr="00377CDE">
        <w:trPr>
          <w:trHeight w:val="3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D3BE" w14:textId="77777777" w:rsidR="00966E4A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22.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FEBB" w14:textId="77777777" w:rsidR="00966E4A" w:rsidRPr="00BA61EE" w:rsidRDefault="00966E4A" w:rsidP="00377CDE">
            <w:pPr>
              <w:spacing w:before="80" w:after="120"/>
              <w:ind w:right="108"/>
              <w:rPr>
                <w:rFonts w:ascii="Arial" w:hAnsi="Arial" w:cs="Arial"/>
              </w:rPr>
            </w:pPr>
            <w:r w:rsidRPr="00414398">
              <w:rPr>
                <w:rFonts w:ascii="Arial" w:hAnsi="Arial" w:cs="Arial"/>
                <w:b/>
              </w:rPr>
              <w:t>Udzielenie zamówienia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2</w:t>
            </w:r>
          </w:p>
          <w:p w14:paraId="24123C8E" w14:textId="77777777" w:rsidR="00966E4A" w:rsidRDefault="00966E4A" w:rsidP="00377CDE">
            <w:pPr>
              <w:numPr>
                <w:ilvl w:val="0"/>
                <w:numId w:val="22"/>
              </w:numPr>
              <w:spacing w:after="60"/>
              <w:ind w:left="380" w:right="108" w:hanging="3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14398">
              <w:rPr>
                <w:rFonts w:ascii="Arial" w:hAnsi="Arial" w:cs="Arial"/>
                <w:sz w:val="18"/>
                <w:szCs w:val="18"/>
              </w:rPr>
              <w:t>Umowa/umowa ram</w:t>
            </w:r>
            <w:r>
              <w:rPr>
                <w:rFonts w:ascii="Arial" w:hAnsi="Arial" w:cs="Arial"/>
                <w:sz w:val="18"/>
                <w:szCs w:val="18"/>
              </w:rPr>
              <w:t xml:space="preserve">owa została zawarta w dniu  r., z </w:t>
            </w:r>
            <w:r w:rsidRPr="00BA61EE">
              <w:rPr>
                <w:rFonts w:ascii="Arial" w:hAnsi="Arial" w:cs="Arial"/>
                <w:sz w:val="18"/>
                <w:szCs w:val="18"/>
              </w:rPr>
              <w:t xml:space="preserve"> na kwotę </w:t>
            </w:r>
            <w:r>
              <w:rPr>
                <w:rFonts w:ascii="Arial" w:hAnsi="Arial" w:cs="Arial"/>
                <w:sz w:val="18"/>
                <w:szCs w:val="18"/>
              </w:rPr>
              <w:t xml:space="preserve"> zł </w:t>
            </w:r>
            <w:r w:rsidRPr="00BA61EE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223799">
              <w:rPr>
                <w:rFonts w:ascii="Arial" w:hAnsi="Arial" w:cs="Arial"/>
                <w:i/>
                <w:sz w:val="16"/>
                <w:szCs w:val="16"/>
              </w:rPr>
              <w:t>wpisać wartość brutto umowy/umowy ramowej</w:t>
            </w:r>
            <w:r w:rsidRPr="00BA61EE"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Pr="00BA61EE">
              <w:rPr>
                <w:rFonts w:ascii="Arial" w:hAnsi="Arial" w:cs="Arial"/>
                <w:sz w:val="18"/>
                <w:szCs w:val="18"/>
              </w:rPr>
              <w:t xml:space="preserve">, w przedmiocie </w:t>
            </w:r>
            <w:r w:rsidRPr="00BA61EE">
              <w:rPr>
                <w:rFonts w:ascii="Arial" w:hAnsi="Arial" w:cs="Arial"/>
                <w:i/>
                <w:sz w:val="16"/>
                <w:szCs w:val="16"/>
              </w:rPr>
              <w:t>(wpisać przedmiot umowy)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AA9C75C" w14:textId="77777777" w:rsidR="00966E4A" w:rsidRPr="00BA61EE" w:rsidRDefault="00966E4A" w:rsidP="00377CDE">
            <w:pPr>
              <w:spacing w:after="120"/>
              <w:ind w:left="38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>Kuchnia Ogólna dzieci od 1 - 18 roku życia</w:t>
            </w:r>
          </w:p>
          <w:p w14:paraId="0E5201F8" w14:textId="77777777" w:rsidR="00966E4A" w:rsidRPr="00223799" w:rsidRDefault="00966E4A" w:rsidP="00377CDE">
            <w:pPr>
              <w:numPr>
                <w:ilvl w:val="0"/>
                <w:numId w:val="22"/>
              </w:numPr>
              <w:spacing w:after="40"/>
              <w:ind w:left="383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14398">
              <w:rPr>
                <w:rFonts w:ascii="Arial" w:hAnsi="Arial" w:cs="Arial"/>
                <w:sz w:val="18"/>
                <w:szCs w:val="18"/>
              </w:rPr>
              <w:t>Ogłoszenie o udzieleniu zamówienia zostało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23799">
              <w:rPr>
                <w:rFonts w:ascii="Arial" w:hAnsi="Arial" w:cs="Arial"/>
                <w:sz w:val="18"/>
                <w:szCs w:val="18"/>
              </w:rPr>
              <w:t>przekazane Urzędowi Publikacji Unii Europejskiej w dniu  r. oraz opublikowane w Dz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223799">
              <w:rPr>
                <w:rFonts w:ascii="Arial" w:hAnsi="Arial" w:cs="Arial"/>
                <w:sz w:val="18"/>
                <w:szCs w:val="18"/>
              </w:rPr>
              <w:t xml:space="preserve"> Urz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223799">
              <w:rPr>
                <w:rFonts w:ascii="Arial" w:hAnsi="Arial" w:cs="Arial"/>
                <w:sz w:val="18"/>
                <w:szCs w:val="18"/>
              </w:rPr>
              <w:t xml:space="preserve"> U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Pr="00223799">
              <w:rPr>
                <w:rFonts w:ascii="Arial" w:hAnsi="Arial" w:cs="Arial"/>
                <w:sz w:val="18"/>
                <w:szCs w:val="18"/>
              </w:rPr>
              <w:t>:  z dnia  r.</w:t>
            </w:r>
          </w:p>
          <w:p w14:paraId="7B224FFF" w14:textId="77777777" w:rsidR="00966E4A" w:rsidRPr="00414398" w:rsidRDefault="00966E4A" w:rsidP="00377CDE">
            <w:pPr>
              <w:spacing w:after="80"/>
              <w:ind w:left="379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14398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223799">
              <w:rPr>
                <w:rFonts w:ascii="Arial" w:hAnsi="Arial" w:cs="Arial"/>
                <w:i/>
                <w:sz w:val="16"/>
                <w:szCs w:val="16"/>
              </w:rPr>
              <w:t>załączyć dowód publikacji w Dz. Urz. UE</w:t>
            </w:r>
            <w:r w:rsidRPr="00414398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966E4A" w:rsidRPr="00414398" w14:paraId="4AEDC754" w14:textId="77777777" w:rsidTr="00377CDE">
        <w:trPr>
          <w:trHeight w:val="3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A03D" w14:textId="77777777" w:rsidR="00966E4A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22.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20A85" w14:textId="77777777" w:rsidR="00966E4A" w:rsidRPr="00BA61EE" w:rsidRDefault="00966E4A" w:rsidP="00377CDE">
            <w:pPr>
              <w:spacing w:before="80" w:after="120"/>
              <w:ind w:right="108"/>
              <w:rPr>
                <w:rFonts w:ascii="Arial" w:hAnsi="Arial" w:cs="Arial"/>
              </w:rPr>
            </w:pPr>
            <w:r w:rsidRPr="00414398">
              <w:rPr>
                <w:rFonts w:ascii="Arial" w:hAnsi="Arial" w:cs="Arial"/>
                <w:b/>
              </w:rPr>
              <w:t>Udzielenie zamówienia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966E4A">
              <w:rPr>
                <w:rFonts w:ascii="Arial" w:hAnsi="Arial" w:cs="Arial"/>
                <w:b/>
                <w:sz w:val="19"/>
                <w:szCs w:val="19"/>
              </w:rPr>
              <w:t>3</w:t>
            </w:r>
          </w:p>
          <w:p w14:paraId="1FCA594D" w14:textId="77777777" w:rsidR="00966E4A" w:rsidRDefault="00966E4A" w:rsidP="00377CDE">
            <w:pPr>
              <w:numPr>
                <w:ilvl w:val="0"/>
                <w:numId w:val="22"/>
              </w:numPr>
              <w:spacing w:after="60"/>
              <w:ind w:left="380" w:right="108" w:hanging="3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14398">
              <w:rPr>
                <w:rFonts w:ascii="Arial" w:hAnsi="Arial" w:cs="Arial"/>
                <w:sz w:val="18"/>
                <w:szCs w:val="18"/>
              </w:rPr>
              <w:t>Umowa/umowa ram</w:t>
            </w:r>
            <w:r>
              <w:rPr>
                <w:rFonts w:ascii="Arial" w:hAnsi="Arial" w:cs="Arial"/>
                <w:sz w:val="18"/>
                <w:szCs w:val="18"/>
              </w:rPr>
              <w:t xml:space="preserve">owa została zawarta w dniu  r., z </w:t>
            </w:r>
            <w:r w:rsidRPr="00BA61EE">
              <w:rPr>
                <w:rFonts w:ascii="Arial" w:hAnsi="Arial" w:cs="Arial"/>
                <w:sz w:val="18"/>
                <w:szCs w:val="18"/>
              </w:rPr>
              <w:t xml:space="preserve"> na kwotę </w:t>
            </w:r>
            <w:r>
              <w:rPr>
                <w:rFonts w:ascii="Arial" w:hAnsi="Arial" w:cs="Arial"/>
                <w:sz w:val="18"/>
                <w:szCs w:val="18"/>
              </w:rPr>
              <w:t xml:space="preserve"> zł </w:t>
            </w:r>
            <w:r w:rsidRPr="00BA61EE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223799">
              <w:rPr>
                <w:rFonts w:ascii="Arial" w:hAnsi="Arial" w:cs="Arial"/>
                <w:i/>
                <w:sz w:val="16"/>
                <w:szCs w:val="16"/>
              </w:rPr>
              <w:t>wpisać wartość brutto umowy/umowy ramowej</w:t>
            </w:r>
            <w:r w:rsidRPr="00BA61EE"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Pr="00BA61EE">
              <w:rPr>
                <w:rFonts w:ascii="Arial" w:hAnsi="Arial" w:cs="Arial"/>
                <w:sz w:val="18"/>
                <w:szCs w:val="18"/>
              </w:rPr>
              <w:t xml:space="preserve">, w przedmiocie </w:t>
            </w:r>
            <w:r w:rsidRPr="00BA61EE">
              <w:rPr>
                <w:rFonts w:ascii="Arial" w:hAnsi="Arial" w:cs="Arial"/>
                <w:i/>
                <w:sz w:val="16"/>
                <w:szCs w:val="16"/>
              </w:rPr>
              <w:t>(wpisać przedmiot umowy)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0D08F4D" w14:textId="77777777" w:rsidR="00966E4A" w:rsidRPr="00BA61EE" w:rsidRDefault="00966E4A" w:rsidP="00377CDE">
            <w:pPr>
              <w:spacing w:after="120"/>
              <w:ind w:left="380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 xml:space="preserve"> Kuchnia mleczna dzieci od 0-1 roku</w:t>
            </w:r>
          </w:p>
          <w:p w14:paraId="4C165CE1" w14:textId="77777777" w:rsidR="00966E4A" w:rsidRPr="00223799" w:rsidRDefault="00966E4A" w:rsidP="00377CDE">
            <w:pPr>
              <w:numPr>
                <w:ilvl w:val="0"/>
                <w:numId w:val="22"/>
              </w:numPr>
              <w:spacing w:after="40"/>
              <w:ind w:left="383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14398">
              <w:rPr>
                <w:rFonts w:ascii="Arial" w:hAnsi="Arial" w:cs="Arial"/>
                <w:sz w:val="18"/>
                <w:szCs w:val="18"/>
              </w:rPr>
              <w:t>Ogłoszenie o udzieleniu zamówienia zostało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23799">
              <w:rPr>
                <w:rFonts w:ascii="Arial" w:hAnsi="Arial" w:cs="Arial"/>
                <w:sz w:val="18"/>
                <w:szCs w:val="18"/>
              </w:rPr>
              <w:t>przekazane Urzędowi Publikacji Unii Europejskiej w dniu  r. oraz opublikowane w Dz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223799">
              <w:rPr>
                <w:rFonts w:ascii="Arial" w:hAnsi="Arial" w:cs="Arial"/>
                <w:sz w:val="18"/>
                <w:szCs w:val="18"/>
              </w:rPr>
              <w:t xml:space="preserve"> Urz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223799">
              <w:rPr>
                <w:rFonts w:ascii="Arial" w:hAnsi="Arial" w:cs="Arial"/>
                <w:sz w:val="18"/>
                <w:szCs w:val="18"/>
              </w:rPr>
              <w:t xml:space="preserve"> U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Pr="00223799">
              <w:rPr>
                <w:rFonts w:ascii="Arial" w:hAnsi="Arial" w:cs="Arial"/>
                <w:sz w:val="18"/>
                <w:szCs w:val="18"/>
              </w:rPr>
              <w:t>:  z dnia  r.</w:t>
            </w:r>
          </w:p>
          <w:p w14:paraId="10F610C3" w14:textId="77777777" w:rsidR="00966E4A" w:rsidRPr="00414398" w:rsidRDefault="00966E4A" w:rsidP="00377CDE">
            <w:pPr>
              <w:spacing w:after="80"/>
              <w:ind w:left="379" w:righ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14398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223799">
              <w:rPr>
                <w:rFonts w:ascii="Arial" w:hAnsi="Arial" w:cs="Arial"/>
                <w:i/>
                <w:sz w:val="16"/>
                <w:szCs w:val="16"/>
              </w:rPr>
              <w:t>załączyć dowód publikacji w Dz. Urz. UE</w:t>
            </w:r>
            <w:r w:rsidRPr="00414398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14:paraId="1F04CE17" w14:textId="77777777" w:rsidR="006A44D4" w:rsidRPr="007658C2" w:rsidRDefault="006A44D4" w:rsidP="006A44D4">
      <w:pPr>
        <w:rPr>
          <w:sz w:val="2"/>
          <w:szCs w:val="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8674"/>
      </w:tblGrid>
      <w:tr w:rsidR="006A44D4" w:rsidRPr="00FE22D8" w14:paraId="3511529A" w14:textId="77777777" w:rsidTr="0088212E">
        <w:trPr>
          <w:trHeight w:val="4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0367" w14:textId="77777777" w:rsidR="006A44D4" w:rsidRDefault="006A44D4" w:rsidP="0088212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2</w:t>
            </w:r>
            <w:r w:rsidR="00223799">
              <w:rPr>
                <w:rFonts w:ascii="Arial" w:hAnsi="Arial" w:cs="Arial"/>
                <w:b/>
                <w:sz w:val="19"/>
                <w:szCs w:val="19"/>
              </w:rPr>
              <w:t>3</w:t>
            </w:r>
            <w:r>
              <w:rPr>
                <w:rFonts w:ascii="Arial" w:hAnsi="Arial" w:cs="Arial"/>
                <w:b/>
                <w:sz w:val="19"/>
                <w:szCs w:val="19"/>
              </w:rPr>
              <w:t>.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63EFC" w14:textId="77777777" w:rsidR="006A44D4" w:rsidRPr="00FE22D8" w:rsidRDefault="006A44D4" w:rsidP="0088212E">
            <w:pPr>
              <w:spacing w:before="80" w:after="120"/>
              <w:ind w:right="108"/>
              <w:rPr>
                <w:rFonts w:ascii="Arial" w:hAnsi="Arial" w:cs="Arial"/>
                <w:b/>
              </w:rPr>
            </w:pPr>
            <w:r w:rsidRPr="00FE22D8">
              <w:rPr>
                <w:rFonts w:ascii="Arial" w:hAnsi="Arial" w:cs="Arial"/>
                <w:b/>
              </w:rPr>
              <w:t>Załączniki do protokołu</w:t>
            </w:r>
          </w:p>
          <w:p w14:paraId="0C2B4F13" w14:textId="77777777" w:rsidR="006A44D4" w:rsidRPr="00FE22D8" w:rsidRDefault="006A44D4" w:rsidP="0088212E">
            <w:pPr>
              <w:spacing w:after="40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FE22D8">
              <w:rPr>
                <w:rFonts w:ascii="Arial" w:hAnsi="Arial" w:cs="Arial"/>
                <w:sz w:val="18"/>
                <w:szCs w:val="18"/>
              </w:rPr>
              <w:t xml:space="preserve">Następujące dokumenty stanowią załączniki do protokołu </w:t>
            </w:r>
            <w:r w:rsidRPr="00634665">
              <w:rPr>
                <w:rFonts w:ascii="Arial" w:hAnsi="Arial" w:cs="Arial"/>
                <w:i/>
                <w:sz w:val="16"/>
                <w:szCs w:val="16"/>
              </w:rPr>
              <w:t>(wymienić wszystkie załączniki):</w:t>
            </w:r>
          </w:p>
          <w:p w14:paraId="74853363" w14:textId="77777777" w:rsidR="006A44D4" w:rsidRPr="00FE22D8" w:rsidRDefault="006A44D4" w:rsidP="0088212E">
            <w:pPr>
              <w:spacing w:after="80"/>
              <w:ind w:right="108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44D4" w:rsidRPr="00634665" w14:paraId="390815AD" w14:textId="77777777" w:rsidTr="0088212E">
        <w:trPr>
          <w:trHeight w:val="4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EAD" w14:textId="77777777" w:rsidR="006A44D4" w:rsidRDefault="006A44D4" w:rsidP="0088212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lastRenderedPageBreak/>
              <w:t>2</w:t>
            </w:r>
            <w:r w:rsidR="00223799">
              <w:rPr>
                <w:rFonts w:ascii="Arial" w:hAnsi="Arial" w:cs="Arial"/>
                <w:b/>
                <w:sz w:val="19"/>
                <w:szCs w:val="19"/>
              </w:rPr>
              <w:t>4</w:t>
            </w:r>
            <w:r>
              <w:rPr>
                <w:rFonts w:ascii="Arial" w:hAnsi="Arial" w:cs="Arial"/>
                <w:b/>
                <w:sz w:val="19"/>
                <w:szCs w:val="19"/>
              </w:rPr>
              <w:t>.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DFCA" w14:textId="77777777" w:rsidR="006A44D4" w:rsidRPr="00D41049" w:rsidRDefault="006A44D4" w:rsidP="0088212E">
            <w:pPr>
              <w:spacing w:before="80" w:after="120"/>
              <w:ind w:right="108"/>
              <w:rPr>
                <w:rFonts w:ascii="Arial" w:hAnsi="Arial" w:cs="Arial"/>
                <w:b/>
              </w:rPr>
            </w:pPr>
            <w:r w:rsidRPr="00D41049">
              <w:rPr>
                <w:rFonts w:ascii="Arial" w:hAnsi="Arial" w:cs="Arial"/>
                <w:b/>
              </w:rPr>
              <w:t>U wagi do protokołu</w:t>
            </w:r>
          </w:p>
          <w:p w14:paraId="4A434CC8" w14:textId="77777777" w:rsidR="006A44D4" w:rsidRPr="00D41049" w:rsidRDefault="006A44D4" w:rsidP="0088212E">
            <w:pPr>
              <w:numPr>
                <w:ilvl w:val="0"/>
                <w:numId w:val="23"/>
              </w:numPr>
              <w:spacing w:after="40"/>
              <w:ind w:left="380" w:right="108" w:hanging="357"/>
              <w:rPr>
                <w:rFonts w:ascii="Arial" w:hAnsi="Arial" w:cs="Arial"/>
                <w:sz w:val="18"/>
                <w:szCs w:val="18"/>
              </w:rPr>
            </w:pPr>
            <w:r w:rsidRPr="00D41049">
              <w:rPr>
                <w:rFonts w:ascii="Arial" w:hAnsi="Arial" w:cs="Arial"/>
                <w:sz w:val="18"/>
                <w:szCs w:val="18"/>
              </w:rPr>
              <w:t>Osoby wykonujące czynności związane z przeprowadzeniem postępowania:</w:t>
            </w:r>
          </w:p>
          <w:p w14:paraId="12E56D00" w14:textId="77777777" w:rsidR="006A44D4" w:rsidRPr="00D41049" w:rsidRDefault="00966E4A" w:rsidP="0088212E">
            <w:pPr>
              <w:spacing w:after="40"/>
              <w:ind w:left="386" w:right="108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9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6" w:name="Wybór9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6"/>
            <w:r w:rsidR="006A44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A44D4" w:rsidRPr="00D41049">
              <w:rPr>
                <w:rFonts w:ascii="Arial" w:hAnsi="Arial" w:cs="Arial"/>
                <w:sz w:val="18"/>
                <w:szCs w:val="18"/>
              </w:rPr>
              <w:t xml:space="preserve">nie zapoznały się z treścią protokołu </w:t>
            </w:r>
            <w:r w:rsidR="006A44D4" w:rsidRPr="00D41049">
              <w:rPr>
                <w:rFonts w:ascii="Arial" w:hAnsi="Arial" w:cs="Arial"/>
                <w:i/>
                <w:sz w:val="16"/>
                <w:szCs w:val="16"/>
              </w:rPr>
              <w:t>(podać imię i nazwisko)</w:t>
            </w:r>
          </w:p>
          <w:p w14:paraId="06935266" w14:textId="77777777" w:rsidR="006A44D4" w:rsidRDefault="006A44D4" w:rsidP="0088212E">
            <w:pPr>
              <w:ind w:left="383" w:right="110"/>
              <w:rPr>
                <w:rFonts w:ascii="Arial" w:hAnsi="Arial" w:cs="Arial"/>
                <w:sz w:val="18"/>
                <w:szCs w:val="18"/>
              </w:rPr>
            </w:pPr>
          </w:p>
          <w:p w14:paraId="5CCCCBC6" w14:textId="77777777" w:rsidR="006A44D4" w:rsidRPr="00D41049" w:rsidRDefault="006A44D4" w:rsidP="0088212E">
            <w:pPr>
              <w:ind w:left="383" w:right="110"/>
              <w:rPr>
                <w:rFonts w:ascii="Arial" w:hAnsi="Arial" w:cs="Arial"/>
                <w:sz w:val="18"/>
                <w:szCs w:val="18"/>
              </w:rPr>
            </w:pPr>
          </w:p>
          <w:p w14:paraId="37B25807" w14:textId="77777777" w:rsidR="006A44D4" w:rsidRPr="00D41049" w:rsidRDefault="00966E4A" w:rsidP="0088212E">
            <w:pPr>
              <w:ind w:left="383"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9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7" w:name="Wybór9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7"/>
            <w:r w:rsidR="006A44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A44D4" w:rsidRPr="00D41049">
              <w:rPr>
                <w:rFonts w:ascii="Arial" w:hAnsi="Arial" w:cs="Arial"/>
                <w:sz w:val="18"/>
                <w:szCs w:val="18"/>
              </w:rPr>
              <w:t>zapoznały się z treścią protokołu i:</w:t>
            </w:r>
          </w:p>
          <w:p w14:paraId="4FE7CA00" w14:textId="77777777" w:rsidR="006A44D4" w:rsidRPr="00D41049" w:rsidRDefault="00966E4A" w:rsidP="0088212E">
            <w:pPr>
              <w:spacing w:before="120" w:after="40"/>
              <w:ind w:left="666"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9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8" w:name="Wybór9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8"/>
            <w:r w:rsidR="006A44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A44D4" w:rsidRPr="00D41049">
              <w:rPr>
                <w:rFonts w:ascii="Arial" w:hAnsi="Arial" w:cs="Arial"/>
                <w:sz w:val="18"/>
                <w:szCs w:val="18"/>
              </w:rPr>
              <w:t>nie zgłosiły uwag do protokołu</w:t>
            </w:r>
          </w:p>
          <w:p w14:paraId="0A3D4A74" w14:textId="77777777" w:rsidR="006A44D4" w:rsidRPr="00D41049" w:rsidRDefault="00966E4A" w:rsidP="0088212E">
            <w:pPr>
              <w:spacing w:after="40"/>
              <w:ind w:left="663"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9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9" w:name="Wybór9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9"/>
            <w:r w:rsidR="006A44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A44D4" w:rsidRPr="00D41049">
              <w:rPr>
                <w:rFonts w:ascii="Arial" w:hAnsi="Arial" w:cs="Arial"/>
                <w:sz w:val="18"/>
                <w:szCs w:val="18"/>
              </w:rPr>
              <w:t xml:space="preserve">zgłosiły następujące uwagi do protokołu </w:t>
            </w:r>
            <w:r w:rsidR="006A44D4" w:rsidRPr="00D41049">
              <w:rPr>
                <w:rFonts w:ascii="Arial" w:hAnsi="Arial" w:cs="Arial"/>
                <w:i/>
                <w:sz w:val="16"/>
                <w:szCs w:val="16"/>
              </w:rPr>
              <w:t>(wypełnić odrębnie dla każdej osoby zgłaszającej uwagi)</w:t>
            </w:r>
            <w:r w:rsidR="006A44D4" w:rsidRPr="00D41049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6C5DFF8E" w14:textId="77777777" w:rsidR="006A44D4" w:rsidRDefault="006A44D4" w:rsidP="0088212E">
            <w:pPr>
              <w:ind w:left="666" w:right="110"/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6D21EC5C" w14:textId="77777777" w:rsidR="006A44D4" w:rsidRPr="00D41049" w:rsidRDefault="006A44D4" w:rsidP="0088212E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49757657" w14:textId="77777777" w:rsidR="006A44D4" w:rsidRPr="00766FF5" w:rsidRDefault="006A44D4" w:rsidP="0088212E">
            <w:pPr>
              <w:numPr>
                <w:ilvl w:val="0"/>
                <w:numId w:val="23"/>
              </w:numPr>
              <w:ind w:left="383" w:right="110"/>
              <w:rPr>
                <w:rFonts w:ascii="Arial" w:hAnsi="Arial" w:cs="Arial"/>
                <w:sz w:val="18"/>
                <w:szCs w:val="18"/>
              </w:rPr>
            </w:pPr>
            <w:r w:rsidRPr="00766FF5">
              <w:rPr>
                <w:rFonts w:ascii="Arial" w:hAnsi="Arial" w:cs="Arial"/>
                <w:sz w:val="18"/>
                <w:szCs w:val="18"/>
              </w:rPr>
              <w:t>Inne uwagi zamawiającego dotyczące protokołu</w:t>
            </w:r>
          </w:p>
          <w:p w14:paraId="3A49B741" w14:textId="77777777" w:rsidR="006A44D4" w:rsidRPr="00634665" w:rsidRDefault="006A44D4" w:rsidP="0088212E">
            <w:pPr>
              <w:spacing w:after="80"/>
              <w:ind w:left="386" w:right="108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6A44D4" w:rsidRPr="00591FB0" w14:paraId="3F677786" w14:textId="77777777" w:rsidTr="0088212E">
        <w:trPr>
          <w:trHeight w:val="4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5841" w14:textId="77777777" w:rsidR="006A44D4" w:rsidRDefault="006A44D4" w:rsidP="0088212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2</w:t>
            </w:r>
            <w:r w:rsidR="00223799">
              <w:rPr>
                <w:rFonts w:ascii="Arial" w:hAnsi="Arial" w:cs="Arial"/>
                <w:b/>
                <w:sz w:val="19"/>
                <w:szCs w:val="19"/>
              </w:rPr>
              <w:t>5</w:t>
            </w:r>
            <w:r>
              <w:rPr>
                <w:rFonts w:ascii="Arial" w:hAnsi="Arial" w:cs="Arial"/>
                <w:b/>
                <w:sz w:val="19"/>
                <w:szCs w:val="19"/>
              </w:rPr>
              <w:t>.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7741" w14:textId="77777777" w:rsidR="006A44D4" w:rsidRPr="00591FB0" w:rsidRDefault="006A44D4" w:rsidP="0088212E">
            <w:pPr>
              <w:spacing w:before="80" w:after="120"/>
              <w:ind w:right="108"/>
              <w:rPr>
                <w:rFonts w:ascii="Arial" w:hAnsi="Arial" w:cs="Arial"/>
                <w:b/>
                <w:sz w:val="18"/>
                <w:szCs w:val="18"/>
              </w:rPr>
            </w:pPr>
            <w:r w:rsidRPr="00591FB0">
              <w:rPr>
                <w:rFonts w:ascii="Arial" w:hAnsi="Arial" w:cs="Arial"/>
                <w:b/>
                <w:sz w:val="18"/>
                <w:szCs w:val="18"/>
              </w:rPr>
              <w:t>Osoba sporządzająca protokół</w:t>
            </w:r>
          </w:p>
          <w:p w14:paraId="752DB095" w14:textId="77777777" w:rsidR="006A44D4" w:rsidRPr="00591FB0" w:rsidRDefault="006A44D4" w:rsidP="0088212E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Protokół sporządził: </w:t>
            </w:r>
          </w:p>
          <w:p w14:paraId="74DC3844" w14:textId="77777777" w:rsidR="006A44D4" w:rsidRPr="00591FB0" w:rsidRDefault="006A44D4" w:rsidP="0088212E">
            <w:pPr>
              <w:spacing w:after="80"/>
              <w:ind w:right="108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91FB0">
              <w:rPr>
                <w:rFonts w:ascii="Arial" w:hAnsi="Arial" w:cs="Arial"/>
                <w:i/>
                <w:sz w:val="16"/>
                <w:szCs w:val="16"/>
              </w:rPr>
              <w:t>(imię i nazwisko osoby sporządzającej protokół)</w:t>
            </w:r>
          </w:p>
        </w:tc>
      </w:tr>
      <w:tr w:rsidR="00966E4A" w:rsidRPr="00634665" w14:paraId="1ECFB92C" w14:textId="77777777" w:rsidTr="00377CDE">
        <w:trPr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1C07" w14:textId="77777777" w:rsidR="00966E4A" w:rsidRDefault="00966E4A" w:rsidP="00377CDE">
            <w:pPr>
              <w:spacing w:before="80"/>
              <w:jc w:val="right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26.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3C44" w14:textId="77777777" w:rsidR="00966E4A" w:rsidRDefault="00966E4A" w:rsidP="00377CDE">
            <w:pPr>
              <w:spacing w:before="80" w:after="120"/>
              <w:ind w:right="10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Zatwierdzenie</w:t>
            </w:r>
            <w:r w:rsidRPr="00591FB0">
              <w:rPr>
                <w:rFonts w:ascii="Arial" w:hAnsi="Arial" w:cs="Arial"/>
                <w:b/>
              </w:rPr>
              <w:t xml:space="preserve"> protok</w:t>
            </w:r>
            <w:r>
              <w:rPr>
                <w:rFonts w:ascii="Arial" w:hAnsi="Arial" w:cs="Arial"/>
                <w:b/>
              </w:rPr>
              <w:t>ołu</w:t>
            </w:r>
          </w:p>
          <w:p w14:paraId="1E7DE322" w14:textId="77777777" w:rsidR="00966E4A" w:rsidRPr="007775D7" w:rsidRDefault="00966E4A" w:rsidP="00377CDE">
            <w:pPr>
              <w:spacing w:before="80" w:after="120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966E4A">
              <w:rPr>
                <w:rFonts w:ascii="Arial" w:hAnsi="Arial" w:cs="Arial"/>
                <w:sz w:val="18"/>
                <w:szCs w:val="18"/>
              </w:rPr>
              <w:t>Friediger Jerzy</w:t>
            </w:r>
          </w:p>
          <w:p w14:paraId="5E7F4E71" w14:textId="77777777" w:rsidR="00966E4A" w:rsidRPr="00631DD2" w:rsidRDefault="00966E4A" w:rsidP="00377CDE">
            <w:pPr>
              <w:spacing w:after="240"/>
              <w:ind w:right="108"/>
              <w:jc w:val="both"/>
              <w:rPr>
                <w:rFonts w:ascii="Arial" w:hAnsi="Arial" w:cs="Arial"/>
                <w:i/>
                <w:sz w:val="15"/>
                <w:szCs w:val="15"/>
              </w:rPr>
            </w:pPr>
            <w:r w:rsidRPr="00631DD2">
              <w:rPr>
                <w:rFonts w:ascii="Arial" w:hAnsi="Arial" w:cs="Arial"/>
                <w:i/>
                <w:sz w:val="15"/>
                <w:szCs w:val="15"/>
              </w:rPr>
              <w:t>(imię i nazwisko kierownika zamawiającego/pracownika zamawiającego upoważnionego przez kierownika zamawiającego)</w:t>
            </w:r>
          </w:p>
          <w:p w14:paraId="54F11CA4" w14:textId="77777777" w:rsidR="00966E4A" w:rsidRPr="00084091" w:rsidRDefault="00966E4A" w:rsidP="00377CDE">
            <w:pPr>
              <w:ind w:right="11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66E4A">
              <w:rPr>
                <w:rFonts w:ascii="Arial" w:hAnsi="Arial" w:cs="Arial"/>
                <w:sz w:val="18"/>
                <w:szCs w:val="18"/>
                <w:lang w:val="en-GB"/>
              </w:rPr>
              <w:t>Kraków</w:t>
            </w:r>
            <w:r w:rsidRPr="00084091">
              <w:rPr>
                <w:rFonts w:ascii="Arial" w:hAnsi="Arial" w:cs="Arial"/>
                <w:sz w:val="18"/>
                <w:szCs w:val="18"/>
                <w:lang w:val="en-GB"/>
              </w:rPr>
              <w:t xml:space="preserve">,  </w:t>
            </w:r>
            <w:r w:rsidRPr="00084091">
              <w:rPr>
                <w:rFonts w:ascii="Arial" w:hAnsi="Arial" w:cs="Arial"/>
                <w:sz w:val="16"/>
                <w:szCs w:val="16"/>
                <w:lang w:val="en-GB"/>
              </w:rPr>
              <w:t xml:space="preserve"> ………………………………</w:t>
            </w:r>
          </w:p>
          <w:p w14:paraId="40E4A661" w14:textId="77777777" w:rsidR="00966E4A" w:rsidRPr="00634665" w:rsidRDefault="00966E4A" w:rsidP="00377CDE">
            <w:pPr>
              <w:spacing w:after="80"/>
              <w:ind w:right="108"/>
              <w:jc w:val="center"/>
              <w:rPr>
                <w:rFonts w:ascii="Arial" w:hAnsi="Arial" w:cs="Arial"/>
                <w:i/>
                <w:sz w:val="15"/>
                <w:szCs w:val="15"/>
              </w:rPr>
            </w:pPr>
            <w:r w:rsidRPr="00634665">
              <w:rPr>
                <w:rFonts w:ascii="Arial" w:hAnsi="Arial" w:cs="Arial"/>
                <w:i/>
                <w:sz w:val="15"/>
                <w:szCs w:val="15"/>
              </w:rPr>
              <w:t>(miejscowość i data oraz podpis)</w:t>
            </w:r>
          </w:p>
        </w:tc>
      </w:tr>
    </w:tbl>
    <w:p w14:paraId="21FF8FF9" w14:textId="77777777" w:rsidR="006A44D4" w:rsidRPr="00CB743E" w:rsidRDefault="006A44D4">
      <w:pPr>
        <w:rPr>
          <w:rFonts w:ascii="Arial" w:hAnsi="Arial" w:cs="Arial"/>
        </w:rPr>
      </w:pPr>
    </w:p>
    <w:sectPr w:rsidR="006A44D4" w:rsidRPr="00CB743E" w:rsidSect="00AE5E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77" w:right="1418" w:bottom="1135" w:left="1418" w:header="709" w:footer="16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84858" w14:textId="77777777" w:rsidR="006A51EE" w:rsidRDefault="006A51EE">
      <w:r>
        <w:separator/>
      </w:r>
    </w:p>
  </w:endnote>
  <w:endnote w:type="continuationSeparator" w:id="0">
    <w:p w14:paraId="642E29A5" w14:textId="77777777" w:rsidR="006A51EE" w:rsidRDefault="006A5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3F6E8" w14:textId="77777777" w:rsidR="00805818" w:rsidRDefault="00805818" w:rsidP="00864A7E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93E112" w14:textId="77777777" w:rsidR="00805818" w:rsidRDefault="00805818" w:rsidP="00864A7E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E11B0" w14:textId="77777777" w:rsidR="00805818" w:rsidRPr="00261105" w:rsidRDefault="00805818" w:rsidP="00C255EE">
    <w:pPr>
      <w:jc w:val="center"/>
      <w:rPr>
        <w:rFonts w:ascii="Arial" w:hAnsi="Arial" w:cs="Arial"/>
        <w:sz w:val="16"/>
        <w:szCs w:val="16"/>
      </w:rPr>
    </w:pPr>
    <w:r w:rsidRPr="00C255EE">
      <w:rPr>
        <w:rFonts w:ascii="Arial" w:hAnsi="Arial" w:cs="Arial"/>
        <w:sz w:val="16"/>
        <w:szCs w:val="16"/>
      </w:rPr>
      <w:t>Numer strony</w:t>
    </w:r>
    <w:r>
      <w:rPr>
        <w:rFonts w:ascii="Arial" w:hAnsi="Arial" w:cs="Arial"/>
        <w:sz w:val="16"/>
        <w:szCs w:val="16"/>
      </w:rPr>
      <w:t xml:space="preserve"> </w:t>
    </w:r>
    <w:r w:rsidRPr="00C255EE">
      <w:rPr>
        <w:rFonts w:ascii="Arial" w:hAnsi="Arial" w:cs="Arial"/>
        <w:sz w:val="16"/>
        <w:szCs w:val="16"/>
      </w:rPr>
      <w:fldChar w:fldCharType="begin"/>
    </w:r>
    <w:r w:rsidRPr="00C255EE">
      <w:rPr>
        <w:rFonts w:ascii="Arial" w:hAnsi="Arial" w:cs="Arial"/>
        <w:sz w:val="16"/>
        <w:szCs w:val="16"/>
      </w:rPr>
      <w:instrText>PAGE   \* MERGEFORMAT</w:instrText>
    </w:r>
    <w:r w:rsidRPr="00C255EE">
      <w:rPr>
        <w:rFonts w:ascii="Arial" w:hAnsi="Arial" w:cs="Arial"/>
        <w:sz w:val="16"/>
        <w:szCs w:val="16"/>
      </w:rPr>
      <w:fldChar w:fldCharType="separate"/>
    </w:r>
    <w:r w:rsidR="00214CEA">
      <w:rPr>
        <w:rFonts w:ascii="Arial" w:hAnsi="Arial" w:cs="Arial"/>
        <w:noProof/>
        <w:sz w:val="16"/>
        <w:szCs w:val="16"/>
      </w:rPr>
      <w:t>1</w:t>
    </w:r>
    <w:r w:rsidRPr="00C255EE"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………</w:t>
    </w:r>
    <w:r w:rsidRPr="00261105">
      <w:rPr>
        <w:rFonts w:ascii="Arial" w:hAnsi="Arial" w:cs="Arial"/>
        <w:sz w:val="16"/>
        <w:szCs w:val="16"/>
      </w:rPr>
      <w:t>.....................</w:t>
    </w:r>
    <w:r>
      <w:rPr>
        <w:rFonts w:ascii="Arial" w:hAnsi="Arial" w:cs="Arial"/>
        <w:sz w:val="16"/>
        <w:szCs w:val="16"/>
      </w:rPr>
      <w:t>........</w:t>
    </w:r>
    <w:r w:rsidRPr="00261105">
      <w:rPr>
        <w:rFonts w:ascii="Arial" w:hAnsi="Arial" w:cs="Arial"/>
        <w:sz w:val="16"/>
        <w:szCs w:val="16"/>
      </w:rPr>
      <w:t>................................</w:t>
    </w:r>
  </w:p>
  <w:p w14:paraId="41F94702" w14:textId="77777777" w:rsidR="00805818" w:rsidRPr="00C255EE" w:rsidRDefault="00805818" w:rsidP="00C255EE">
    <w:pPr>
      <w:pStyle w:val="Stopka"/>
      <w:rPr>
        <w:rFonts w:ascii="Arial" w:hAnsi="Arial" w:cs="Arial"/>
        <w:sz w:val="16"/>
        <w:szCs w:val="16"/>
      </w:rPr>
    </w:pPr>
    <w:r w:rsidRPr="00261105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 xml:space="preserve">                                                                                                                                    </w:t>
    </w:r>
    <w:r w:rsidRPr="00261105">
      <w:rPr>
        <w:rFonts w:ascii="Arial" w:hAnsi="Arial" w:cs="Arial"/>
        <w:i/>
        <w:sz w:val="16"/>
        <w:szCs w:val="16"/>
      </w:rPr>
      <w:t>(podpis osoby sporządzającej protokół)</w:t>
    </w:r>
  </w:p>
  <w:p w14:paraId="1325E8CD" w14:textId="77777777" w:rsidR="00805818" w:rsidRPr="00FB55AE" w:rsidRDefault="00805818" w:rsidP="00864A7E">
    <w:pPr>
      <w:pStyle w:val="Tekstpodstawowywcity2"/>
      <w:ind w:left="0" w:firstLine="0"/>
      <w:jc w:val="both"/>
      <w:rPr>
        <w:rFonts w:ascii="Arial" w:hAnsi="Arial" w:cs="Arial"/>
        <w:i w:val="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D6EE8" w14:textId="77777777" w:rsidR="00966E4A" w:rsidRDefault="00966E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F6BEF" w14:textId="77777777" w:rsidR="006A51EE" w:rsidRDefault="006A51EE">
      <w:r>
        <w:separator/>
      </w:r>
    </w:p>
  </w:footnote>
  <w:footnote w:type="continuationSeparator" w:id="0">
    <w:p w14:paraId="04E932A2" w14:textId="77777777" w:rsidR="006A51EE" w:rsidRDefault="006A5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8BF91" w14:textId="77777777" w:rsidR="00966E4A" w:rsidRDefault="00966E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B918" w14:textId="77777777" w:rsidR="00805818" w:rsidRDefault="00805818" w:rsidP="00D31A78">
    <w:pPr>
      <w:pStyle w:val="Nagwek"/>
      <w:jc w:val="right"/>
      <w:rPr>
        <w:rFonts w:ascii="Arial" w:hAnsi="Arial" w:cs="Arial"/>
        <w:b/>
        <w:sz w:val="16"/>
        <w:szCs w:val="16"/>
      </w:rPr>
    </w:pPr>
  </w:p>
  <w:p w14:paraId="525FB259" w14:textId="77777777" w:rsidR="00805818" w:rsidRPr="00760B1A" w:rsidRDefault="00805818" w:rsidP="004F68DD">
    <w:pPr>
      <w:ind w:firstLine="7"/>
      <w:jc w:val="both"/>
      <w:rPr>
        <w:rFonts w:ascii="Arial" w:hAnsi="Arial" w:cs="Arial"/>
        <w:i/>
        <w:sz w:val="16"/>
        <w:szCs w:val="16"/>
      </w:rPr>
    </w:pPr>
  </w:p>
  <w:p w14:paraId="3C49EF00" w14:textId="77777777" w:rsidR="00805818" w:rsidRPr="00760B1A" w:rsidRDefault="00805818" w:rsidP="00F53EB7">
    <w:pPr>
      <w:ind w:firstLine="7"/>
      <w:jc w:val="center"/>
      <w:rPr>
        <w:rFonts w:ascii="Arial" w:hAnsi="Arial" w:cs="Arial"/>
        <w:i/>
        <w:sz w:val="16"/>
        <w:szCs w:val="16"/>
      </w:rPr>
    </w:pPr>
    <w:r w:rsidRPr="00760B1A">
      <w:rPr>
        <w:rFonts w:ascii="Arial" w:hAnsi="Arial" w:cs="Arial"/>
        <w:i/>
        <w:sz w:val="16"/>
        <w:szCs w:val="16"/>
      </w:rPr>
      <w:t xml:space="preserve">oznaczenie sprawy </w:t>
    </w:r>
    <w:r w:rsidR="00966E4A">
      <w:rPr>
        <w:rFonts w:ascii="Arial" w:hAnsi="Arial" w:cs="Arial"/>
        <w:i/>
        <w:sz w:val="16"/>
        <w:szCs w:val="16"/>
      </w:rPr>
      <w:t>ZP/27/2022</w:t>
    </w:r>
    <w:r w:rsidRPr="00760B1A">
      <w:rPr>
        <w:rFonts w:ascii="Arial" w:hAnsi="Arial" w:cs="Arial"/>
        <w:i/>
        <w:sz w:val="16"/>
        <w:szCs w:val="16"/>
      </w:rPr>
      <w:tab/>
    </w:r>
    <w:r w:rsidRPr="00760B1A">
      <w:rPr>
        <w:rFonts w:ascii="Arial" w:hAnsi="Arial" w:cs="Arial"/>
        <w:i/>
        <w:sz w:val="16"/>
        <w:szCs w:val="16"/>
      </w:rPr>
      <w:tab/>
    </w:r>
    <w:r w:rsidRPr="00760B1A">
      <w:rPr>
        <w:rFonts w:ascii="Arial" w:hAnsi="Arial" w:cs="Arial"/>
        <w:i/>
        <w:sz w:val="16"/>
        <w:szCs w:val="16"/>
      </w:rPr>
      <w:tab/>
    </w:r>
    <w:r w:rsidRPr="00760B1A">
      <w:rPr>
        <w:rFonts w:ascii="Arial" w:hAnsi="Arial" w:cs="Arial"/>
        <w:i/>
        <w:sz w:val="16"/>
        <w:szCs w:val="16"/>
      </w:rPr>
      <w:tab/>
    </w:r>
    <w:r w:rsidRPr="00760B1A">
      <w:rPr>
        <w:rFonts w:ascii="Arial" w:hAnsi="Arial" w:cs="Arial"/>
        <w:i/>
        <w:sz w:val="16"/>
        <w:szCs w:val="16"/>
      </w:rPr>
      <w:tab/>
    </w:r>
    <w:r w:rsidRPr="00760B1A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 w:rsidRPr="00760B1A">
      <w:rPr>
        <w:rFonts w:ascii="Arial" w:hAnsi="Arial" w:cs="Arial"/>
        <w:i/>
        <w:sz w:val="16"/>
        <w:szCs w:val="16"/>
      </w:rPr>
      <w:t>DRUK ZP-PN</w:t>
    </w:r>
  </w:p>
  <w:p w14:paraId="7B62B7B3" w14:textId="77777777" w:rsidR="00805818" w:rsidRDefault="008058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7DF84" w14:textId="77777777" w:rsidR="00966E4A" w:rsidRDefault="00966E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0.5pt;height:10.5pt" o:bullet="t">
        <v:imagedata r:id="rId1" o:title="checkbox"/>
      </v:shape>
    </w:pict>
  </w:numPicBullet>
  <w:numPicBullet w:numPicBulletId="1">
    <w:pict>
      <v:shape id="_x0000_i1053" type="#_x0000_t75" style="width:11.25pt;height:10.5pt" o:bullet="t">
        <v:imagedata r:id="rId2" o:title="checkbox"/>
      </v:shape>
    </w:pict>
  </w:numPicBullet>
  <w:abstractNum w:abstractNumId="0" w15:restartNumberingAfterBreak="0">
    <w:nsid w:val="0303418D"/>
    <w:multiLevelType w:val="hybridMultilevel"/>
    <w:tmpl w:val="F6940F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C7792"/>
    <w:multiLevelType w:val="hybridMultilevel"/>
    <w:tmpl w:val="5F4E8804"/>
    <w:lvl w:ilvl="0" w:tplc="34CCD5D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129B7B7E"/>
    <w:multiLevelType w:val="hybridMultilevel"/>
    <w:tmpl w:val="D91CA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A2A5E"/>
    <w:multiLevelType w:val="hybridMultilevel"/>
    <w:tmpl w:val="070CB544"/>
    <w:lvl w:ilvl="0" w:tplc="6D7498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606D5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B7EF6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08B7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C4AA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3EE2D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AB066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6416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1A00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7722B6E"/>
    <w:multiLevelType w:val="hybridMultilevel"/>
    <w:tmpl w:val="5596CE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C5E52"/>
    <w:multiLevelType w:val="hybridMultilevel"/>
    <w:tmpl w:val="A06615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E51819"/>
    <w:multiLevelType w:val="hybridMultilevel"/>
    <w:tmpl w:val="47D4E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A491A"/>
    <w:multiLevelType w:val="hybridMultilevel"/>
    <w:tmpl w:val="7EF29ED6"/>
    <w:lvl w:ilvl="0" w:tplc="C7A8EC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B8C4966"/>
    <w:multiLevelType w:val="hybridMultilevel"/>
    <w:tmpl w:val="AAC24B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85783"/>
    <w:multiLevelType w:val="hybridMultilevel"/>
    <w:tmpl w:val="2102C35C"/>
    <w:lvl w:ilvl="0" w:tplc="125A5A9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D98489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4807DC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2B02C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C83D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AF811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E280D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F21E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9B2164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34542B89"/>
    <w:multiLevelType w:val="hybridMultilevel"/>
    <w:tmpl w:val="937216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E25701"/>
    <w:multiLevelType w:val="hybridMultilevel"/>
    <w:tmpl w:val="3BC8F8CA"/>
    <w:lvl w:ilvl="0" w:tplc="C7A8EC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E645F4"/>
    <w:multiLevelType w:val="hybridMultilevel"/>
    <w:tmpl w:val="D71495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647D7B"/>
    <w:multiLevelType w:val="hybridMultilevel"/>
    <w:tmpl w:val="4CD61B78"/>
    <w:lvl w:ilvl="0" w:tplc="2CAC3F80">
      <w:start w:val="1"/>
      <w:numFmt w:val="decimal"/>
      <w:lvlText w:val="%1."/>
      <w:lvlJc w:val="left"/>
      <w:pPr>
        <w:ind w:left="65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70" w:hanging="360"/>
      </w:pPr>
    </w:lvl>
    <w:lvl w:ilvl="2" w:tplc="0415001B" w:tentative="1">
      <w:start w:val="1"/>
      <w:numFmt w:val="lowerRoman"/>
      <w:lvlText w:val="%3."/>
      <w:lvlJc w:val="right"/>
      <w:pPr>
        <w:ind w:left="2090" w:hanging="180"/>
      </w:pPr>
    </w:lvl>
    <w:lvl w:ilvl="3" w:tplc="0415000F" w:tentative="1">
      <w:start w:val="1"/>
      <w:numFmt w:val="decimal"/>
      <w:lvlText w:val="%4."/>
      <w:lvlJc w:val="left"/>
      <w:pPr>
        <w:ind w:left="2810" w:hanging="360"/>
      </w:pPr>
    </w:lvl>
    <w:lvl w:ilvl="4" w:tplc="04150019" w:tentative="1">
      <w:start w:val="1"/>
      <w:numFmt w:val="lowerLetter"/>
      <w:lvlText w:val="%5."/>
      <w:lvlJc w:val="left"/>
      <w:pPr>
        <w:ind w:left="3530" w:hanging="360"/>
      </w:pPr>
    </w:lvl>
    <w:lvl w:ilvl="5" w:tplc="0415001B" w:tentative="1">
      <w:start w:val="1"/>
      <w:numFmt w:val="lowerRoman"/>
      <w:lvlText w:val="%6."/>
      <w:lvlJc w:val="right"/>
      <w:pPr>
        <w:ind w:left="4250" w:hanging="180"/>
      </w:pPr>
    </w:lvl>
    <w:lvl w:ilvl="6" w:tplc="0415000F" w:tentative="1">
      <w:start w:val="1"/>
      <w:numFmt w:val="decimal"/>
      <w:lvlText w:val="%7."/>
      <w:lvlJc w:val="left"/>
      <w:pPr>
        <w:ind w:left="4970" w:hanging="360"/>
      </w:pPr>
    </w:lvl>
    <w:lvl w:ilvl="7" w:tplc="04150019" w:tentative="1">
      <w:start w:val="1"/>
      <w:numFmt w:val="lowerLetter"/>
      <w:lvlText w:val="%8."/>
      <w:lvlJc w:val="left"/>
      <w:pPr>
        <w:ind w:left="5690" w:hanging="360"/>
      </w:pPr>
    </w:lvl>
    <w:lvl w:ilvl="8" w:tplc="0415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15" w15:restartNumberingAfterBreak="0">
    <w:nsid w:val="453B237C"/>
    <w:multiLevelType w:val="hybridMultilevel"/>
    <w:tmpl w:val="F06847CE"/>
    <w:lvl w:ilvl="0" w:tplc="0BBC93AC">
      <w:start w:val="1"/>
      <w:numFmt w:val="decimal"/>
      <w:lvlText w:val="%1."/>
      <w:lvlJc w:val="left"/>
      <w:pPr>
        <w:ind w:left="80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23" w:hanging="360"/>
      </w:pPr>
    </w:lvl>
    <w:lvl w:ilvl="2" w:tplc="0415001B" w:tentative="1">
      <w:start w:val="1"/>
      <w:numFmt w:val="lowerRoman"/>
      <w:lvlText w:val="%3."/>
      <w:lvlJc w:val="right"/>
      <w:pPr>
        <w:ind w:left="2243" w:hanging="180"/>
      </w:pPr>
    </w:lvl>
    <w:lvl w:ilvl="3" w:tplc="0415000F" w:tentative="1">
      <w:start w:val="1"/>
      <w:numFmt w:val="decimal"/>
      <w:lvlText w:val="%4."/>
      <w:lvlJc w:val="left"/>
      <w:pPr>
        <w:ind w:left="2963" w:hanging="360"/>
      </w:pPr>
    </w:lvl>
    <w:lvl w:ilvl="4" w:tplc="04150019" w:tentative="1">
      <w:start w:val="1"/>
      <w:numFmt w:val="lowerLetter"/>
      <w:lvlText w:val="%5."/>
      <w:lvlJc w:val="left"/>
      <w:pPr>
        <w:ind w:left="3683" w:hanging="360"/>
      </w:pPr>
    </w:lvl>
    <w:lvl w:ilvl="5" w:tplc="0415001B" w:tentative="1">
      <w:start w:val="1"/>
      <w:numFmt w:val="lowerRoman"/>
      <w:lvlText w:val="%6."/>
      <w:lvlJc w:val="right"/>
      <w:pPr>
        <w:ind w:left="4403" w:hanging="180"/>
      </w:pPr>
    </w:lvl>
    <w:lvl w:ilvl="6" w:tplc="0415000F" w:tentative="1">
      <w:start w:val="1"/>
      <w:numFmt w:val="decimal"/>
      <w:lvlText w:val="%7."/>
      <w:lvlJc w:val="left"/>
      <w:pPr>
        <w:ind w:left="5123" w:hanging="360"/>
      </w:pPr>
    </w:lvl>
    <w:lvl w:ilvl="7" w:tplc="04150019" w:tentative="1">
      <w:start w:val="1"/>
      <w:numFmt w:val="lowerLetter"/>
      <w:lvlText w:val="%8."/>
      <w:lvlJc w:val="left"/>
      <w:pPr>
        <w:ind w:left="5843" w:hanging="360"/>
      </w:pPr>
    </w:lvl>
    <w:lvl w:ilvl="8" w:tplc="0415001B" w:tentative="1">
      <w:start w:val="1"/>
      <w:numFmt w:val="lowerRoman"/>
      <w:lvlText w:val="%9."/>
      <w:lvlJc w:val="right"/>
      <w:pPr>
        <w:ind w:left="6563" w:hanging="180"/>
      </w:pPr>
    </w:lvl>
  </w:abstractNum>
  <w:abstractNum w:abstractNumId="16" w15:restartNumberingAfterBreak="0">
    <w:nsid w:val="49010259"/>
    <w:multiLevelType w:val="hybridMultilevel"/>
    <w:tmpl w:val="B16643EC"/>
    <w:lvl w:ilvl="0" w:tplc="0BDC7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836655"/>
    <w:multiLevelType w:val="hybridMultilevel"/>
    <w:tmpl w:val="A0623D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FB0538D"/>
    <w:multiLevelType w:val="hybridMultilevel"/>
    <w:tmpl w:val="F06847CE"/>
    <w:lvl w:ilvl="0" w:tplc="0BBC93AC">
      <w:start w:val="1"/>
      <w:numFmt w:val="decimal"/>
      <w:lvlText w:val="%1."/>
      <w:lvlJc w:val="left"/>
      <w:pPr>
        <w:ind w:left="80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23" w:hanging="360"/>
      </w:pPr>
    </w:lvl>
    <w:lvl w:ilvl="2" w:tplc="0415001B" w:tentative="1">
      <w:start w:val="1"/>
      <w:numFmt w:val="lowerRoman"/>
      <w:lvlText w:val="%3."/>
      <w:lvlJc w:val="right"/>
      <w:pPr>
        <w:ind w:left="2243" w:hanging="180"/>
      </w:pPr>
    </w:lvl>
    <w:lvl w:ilvl="3" w:tplc="0415000F" w:tentative="1">
      <w:start w:val="1"/>
      <w:numFmt w:val="decimal"/>
      <w:lvlText w:val="%4."/>
      <w:lvlJc w:val="left"/>
      <w:pPr>
        <w:ind w:left="2963" w:hanging="360"/>
      </w:pPr>
    </w:lvl>
    <w:lvl w:ilvl="4" w:tplc="04150019" w:tentative="1">
      <w:start w:val="1"/>
      <w:numFmt w:val="lowerLetter"/>
      <w:lvlText w:val="%5."/>
      <w:lvlJc w:val="left"/>
      <w:pPr>
        <w:ind w:left="3683" w:hanging="360"/>
      </w:pPr>
    </w:lvl>
    <w:lvl w:ilvl="5" w:tplc="0415001B" w:tentative="1">
      <w:start w:val="1"/>
      <w:numFmt w:val="lowerRoman"/>
      <w:lvlText w:val="%6."/>
      <w:lvlJc w:val="right"/>
      <w:pPr>
        <w:ind w:left="4403" w:hanging="180"/>
      </w:pPr>
    </w:lvl>
    <w:lvl w:ilvl="6" w:tplc="0415000F" w:tentative="1">
      <w:start w:val="1"/>
      <w:numFmt w:val="decimal"/>
      <w:lvlText w:val="%7."/>
      <w:lvlJc w:val="left"/>
      <w:pPr>
        <w:ind w:left="5123" w:hanging="360"/>
      </w:pPr>
    </w:lvl>
    <w:lvl w:ilvl="7" w:tplc="04150019" w:tentative="1">
      <w:start w:val="1"/>
      <w:numFmt w:val="lowerLetter"/>
      <w:lvlText w:val="%8."/>
      <w:lvlJc w:val="left"/>
      <w:pPr>
        <w:ind w:left="5843" w:hanging="360"/>
      </w:pPr>
    </w:lvl>
    <w:lvl w:ilvl="8" w:tplc="0415001B" w:tentative="1">
      <w:start w:val="1"/>
      <w:numFmt w:val="lowerRoman"/>
      <w:lvlText w:val="%9."/>
      <w:lvlJc w:val="right"/>
      <w:pPr>
        <w:ind w:left="6563" w:hanging="180"/>
      </w:pPr>
    </w:lvl>
  </w:abstractNum>
  <w:abstractNum w:abstractNumId="19" w15:restartNumberingAfterBreak="0">
    <w:nsid w:val="50047DDB"/>
    <w:multiLevelType w:val="hybridMultilevel"/>
    <w:tmpl w:val="29784CDA"/>
    <w:lvl w:ilvl="0" w:tplc="0415000F">
      <w:start w:val="1"/>
      <w:numFmt w:val="decimal"/>
      <w:lvlText w:val="%1."/>
      <w:lvlJc w:val="left"/>
      <w:pPr>
        <w:ind w:left="803" w:hanging="360"/>
      </w:pPr>
    </w:lvl>
    <w:lvl w:ilvl="1" w:tplc="04150019" w:tentative="1">
      <w:start w:val="1"/>
      <w:numFmt w:val="lowerLetter"/>
      <w:lvlText w:val="%2."/>
      <w:lvlJc w:val="left"/>
      <w:pPr>
        <w:ind w:left="1523" w:hanging="360"/>
      </w:pPr>
    </w:lvl>
    <w:lvl w:ilvl="2" w:tplc="0415001B" w:tentative="1">
      <w:start w:val="1"/>
      <w:numFmt w:val="lowerRoman"/>
      <w:lvlText w:val="%3."/>
      <w:lvlJc w:val="right"/>
      <w:pPr>
        <w:ind w:left="2243" w:hanging="180"/>
      </w:pPr>
    </w:lvl>
    <w:lvl w:ilvl="3" w:tplc="0415000F" w:tentative="1">
      <w:start w:val="1"/>
      <w:numFmt w:val="decimal"/>
      <w:lvlText w:val="%4."/>
      <w:lvlJc w:val="left"/>
      <w:pPr>
        <w:ind w:left="2963" w:hanging="360"/>
      </w:pPr>
    </w:lvl>
    <w:lvl w:ilvl="4" w:tplc="04150019" w:tentative="1">
      <w:start w:val="1"/>
      <w:numFmt w:val="lowerLetter"/>
      <w:lvlText w:val="%5."/>
      <w:lvlJc w:val="left"/>
      <w:pPr>
        <w:ind w:left="3683" w:hanging="360"/>
      </w:pPr>
    </w:lvl>
    <w:lvl w:ilvl="5" w:tplc="0415001B" w:tentative="1">
      <w:start w:val="1"/>
      <w:numFmt w:val="lowerRoman"/>
      <w:lvlText w:val="%6."/>
      <w:lvlJc w:val="right"/>
      <w:pPr>
        <w:ind w:left="4403" w:hanging="180"/>
      </w:pPr>
    </w:lvl>
    <w:lvl w:ilvl="6" w:tplc="0415000F" w:tentative="1">
      <w:start w:val="1"/>
      <w:numFmt w:val="decimal"/>
      <w:lvlText w:val="%7."/>
      <w:lvlJc w:val="left"/>
      <w:pPr>
        <w:ind w:left="5123" w:hanging="360"/>
      </w:pPr>
    </w:lvl>
    <w:lvl w:ilvl="7" w:tplc="04150019" w:tentative="1">
      <w:start w:val="1"/>
      <w:numFmt w:val="lowerLetter"/>
      <w:lvlText w:val="%8."/>
      <w:lvlJc w:val="left"/>
      <w:pPr>
        <w:ind w:left="5843" w:hanging="360"/>
      </w:pPr>
    </w:lvl>
    <w:lvl w:ilvl="8" w:tplc="0415001B" w:tentative="1">
      <w:start w:val="1"/>
      <w:numFmt w:val="lowerRoman"/>
      <w:lvlText w:val="%9."/>
      <w:lvlJc w:val="right"/>
      <w:pPr>
        <w:ind w:left="6563" w:hanging="180"/>
      </w:pPr>
    </w:lvl>
  </w:abstractNum>
  <w:abstractNum w:abstractNumId="20" w15:restartNumberingAfterBreak="0">
    <w:nsid w:val="541A315C"/>
    <w:multiLevelType w:val="hybridMultilevel"/>
    <w:tmpl w:val="733EA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4D18FE"/>
    <w:multiLevelType w:val="hybridMultilevel"/>
    <w:tmpl w:val="A2E6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1F19B7"/>
    <w:multiLevelType w:val="hybridMultilevel"/>
    <w:tmpl w:val="504AA8BA"/>
    <w:lvl w:ilvl="0" w:tplc="8A66073E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3" w15:restartNumberingAfterBreak="0">
    <w:nsid w:val="5E8A265D"/>
    <w:multiLevelType w:val="hybridMultilevel"/>
    <w:tmpl w:val="FCF61C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0AA2E7D"/>
    <w:multiLevelType w:val="hybridMultilevel"/>
    <w:tmpl w:val="DF4CE59E"/>
    <w:lvl w:ilvl="0" w:tplc="B7E2E59A">
      <w:start w:val="1"/>
      <w:numFmt w:val="decimal"/>
      <w:lvlText w:val="%1."/>
      <w:lvlJc w:val="left"/>
      <w:pPr>
        <w:ind w:left="6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1" w:hanging="360"/>
      </w:pPr>
    </w:lvl>
    <w:lvl w:ilvl="2" w:tplc="0415001B" w:tentative="1">
      <w:start w:val="1"/>
      <w:numFmt w:val="lowerRoman"/>
      <w:lvlText w:val="%3."/>
      <w:lvlJc w:val="right"/>
      <w:pPr>
        <w:ind w:left="2041" w:hanging="180"/>
      </w:pPr>
    </w:lvl>
    <w:lvl w:ilvl="3" w:tplc="0415000F" w:tentative="1">
      <w:start w:val="1"/>
      <w:numFmt w:val="decimal"/>
      <w:lvlText w:val="%4."/>
      <w:lvlJc w:val="left"/>
      <w:pPr>
        <w:ind w:left="2761" w:hanging="360"/>
      </w:pPr>
    </w:lvl>
    <w:lvl w:ilvl="4" w:tplc="04150019" w:tentative="1">
      <w:start w:val="1"/>
      <w:numFmt w:val="lowerLetter"/>
      <w:lvlText w:val="%5."/>
      <w:lvlJc w:val="left"/>
      <w:pPr>
        <w:ind w:left="3481" w:hanging="360"/>
      </w:pPr>
    </w:lvl>
    <w:lvl w:ilvl="5" w:tplc="0415001B" w:tentative="1">
      <w:start w:val="1"/>
      <w:numFmt w:val="lowerRoman"/>
      <w:lvlText w:val="%6."/>
      <w:lvlJc w:val="right"/>
      <w:pPr>
        <w:ind w:left="4201" w:hanging="180"/>
      </w:pPr>
    </w:lvl>
    <w:lvl w:ilvl="6" w:tplc="0415000F" w:tentative="1">
      <w:start w:val="1"/>
      <w:numFmt w:val="decimal"/>
      <w:lvlText w:val="%7."/>
      <w:lvlJc w:val="left"/>
      <w:pPr>
        <w:ind w:left="4921" w:hanging="360"/>
      </w:pPr>
    </w:lvl>
    <w:lvl w:ilvl="7" w:tplc="04150019" w:tentative="1">
      <w:start w:val="1"/>
      <w:numFmt w:val="lowerLetter"/>
      <w:lvlText w:val="%8."/>
      <w:lvlJc w:val="left"/>
      <w:pPr>
        <w:ind w:left="5641" w:hanging="360"/>
      </w:pPr>
    </w:lvl>
    <w:lvl w:ilvl="8" w:tplc="0415001B" w:tentative="1">
      <w:start w:val="1"/>
      <w:numFmt w:val="lowerRoman"/>
      <w:lvlText w:val="%9."/>
      <w:lvlJc w:val="right"/>
      <w:pPr>
        <w:ind w:left="6361" w:hanging="180"/>
      </w:pPr>
    </w:lvl>
  </w:abstractNum>
  <w:abstractNum w:abstractNumId="25" w15:restartNumberingAfterBreak="0">
    <w:nsid w:val="635B52F2"/>
    <w:multiLevelType w:val="hybridMultilevel"/>
    <w:tmpl w:val="3E802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DF0A3B"/>
    <w:multiLevelType w:val="hybridMultilevel"/>
    <w:tmpl w:val="42760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512E36"/>
    <w:multiLevelType w:val="hybridMultilevel"/>
    <w:tmpl w:val="C46A9738"/>
    <w:lvl w:ilvl="0" w:tplc="CA54A74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6D0A74B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75063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E82DB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50A5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D43B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E8DA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AA11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C8A6DA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8" w15:restartNumberingAfterBreak="0">
    <w:nsid w:val="662E36A4"/>
    <w:multiLevelType w:val="hybridMultilevel"/>
    <w:tmpl w:val="4456161E"/>
    <w:lvl w:ilvl="0" w:tplc="0415000F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7A7EE0"/>
    <w:multiLevelType w:val="hybridMultilevel"/>
    <w:tmpl w:val="995E2A1C"/>
    <w:lvl w:ilvl="0" w:tplc="27EAAD02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6" w:hanging="360"/>
      </w:pPr>
    </w:lvl>
    <w:lvl w:ilvl="2" w:tplc="0415001B" w:tentative="1">
      <w:start w:val="1"/>
      <w:numFmt w:val="lowerRoman"/>
      <w:lvlText w:val="%3."/>
      <w:lvlJc w:val="right"/>
      <w:pPr>
        <w:ind w:left="2156" w:hanging="180"/>
      </w:pPr>
    </w:lvl>
    <w:lvl w:ilvl="3" w:tplc="0415000F" w:tentative="1">
      <w:start w:val="1"/>
      <w:numFmt w:val="decimal"/>
      <w:lvlText w:val="%4."/>
      <w:lvlJc w:val="left"/>
      <w:pPr>
        <w:ind w:left="2876" w:hanging="360"/>
      </w:pPr>
    </w:lvl>
    <w:lvl w:ilvl="4" w:tplc="04150019" w:tentative="1">
      <w:start w:val="1"/>
      <w:numFmt w:val="lowerLetter"/>
      <w:lvlText w:val="%5."/>
      <w:lvlJc w:val="left"/>
      <w:pPr>
        <w:ind w:left="3596" w:hanging="360"/>
      </w:pPr>
    </w:lvl>
    <w:lvl w:ilvl="5" w:tplc="0415001B" w:tentative="1">
      <w:start w:val="1"/>
      <w:numFmt w:val="lowerRoman"/>
      <w:lvlText w:val="%6."/>
      <w:lvlJc w:val="right"/>
      <w:pPr>
        <w:ind w:left="4316" w:hanging="180"/>
      </w:pPr>
    </w:lvl>
    <w:lvl w:ilvl="6" w:tplc="0415000F" w:tentative="1">
      <w:start w:val="1"/>
      <w:numFmt w:val="decimal"/>
      <w:lvlText w:val="%7."/>
      <w:lvlJc w:val="left"/>
      <w:pPr>
        <w:ind w:left="5036" w:hanging="360"/>
      </w:pPr>
    </w:lvl>
    <w:lvl w:ilvl="7" w:tplc="04150019" w:tentative="1">
      <w:start w:val="1"/>
      <w:numFmt w:val="lowerLetter"/>
      <w:lvlText w:val="%8."/>
      <w:lvlJc w:val="left"/>
      <w:pPr>
        <w:ind w:left="5756" w:hanging="360"/>
      </w:pPr>
    </w:lvl>
    <w:lvl w:ilvl="8" w:tplc="0415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30" w15:restartNumberingAfterBreak="0">
    <w:nsid w:val="72A56925"/>
    <w:multiLevelType w:val="hybridMultilevel"/>
    <w:tmpl w:val="AEEAB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AB4C9C"/>
    <w:multiLevelType w:val="hybridMultilevel"/>
    <w:tmpl w:val="7E645EBE"/>
    <w:lvl w:ilvl="0" w:tplc="0558853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1844E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508E36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481B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B406A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C0E63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3242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645C2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03021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0231067">
    <w:abstractNumId w:val="23"/>
  </w:num>
  <w:num w:numId="2" w16cid:durableId="848061469">
    <w:abstractNumId w:val="8"/>
  </w:num>
  <w:num w:numId="3" w16cid:durableId="100492677">
    <w:abstractNumId w:val="15"/>
  </w:num>
  <w:num w:numId="4" w16cid:durableId="1872185004">
    <w:abstractNumId w:val="22"/>
  </w:num>
  <w:num w:numId="5" w16cid:durableId="99225491">
    <w:abstractNumId w:val="19"/>
  </w:num>
  <w:num w:numId="6" w16cid:durableId="809715657">
    <w:abstractNumId w:val="11"/>
  </w:num>
  <w:num w:numId="7" w16cid:durableId="786311803">
    <w:abstractNumId w:val="24"/>
  </w:num>
  <w:num w:numId="8" w16cid:durableId="1610352939">
    <w:abstractNumId w:val="13"/>
  </w:num>
  <w:num w:numId="9" w16cid:durableId="2028368669">
    <w:abstractNumId w:val="17"/>
  </w:num>
  <w:num w:numId="10" w16cid:durableId="1887448775">
    <w:abstractNumId w:val="18"/>
  </w:num>
  <w:num w:numId="11" w16cid:durableId="1256475451">
    <w:abstractNumId w:val="0"/>
  </w:num>
  <w:num w:numId="12" w16cid:durableId="1503159389">
    <w:abstractNumId w:val="6"/>
  </w:num>
  <w:num w:numId="13" w16cid:durableId="2114937201">
    <w:abstractNumId w:val="30"/>
  </w:num>
  <w:num w:numId="14" w16cid:durableId="2036155665">
    <w:abstractNumId w:val="16"/>
  </w:num>
  <w:num w:numId="15" w16cid:durableId="1661694328">
    <w:abstractNumId w:val="2"/>
  </w:num>
  <w:num w:numId="16" w16cid:durableId="1173762606">
    <w:abstractNumId w:val="25"/>
  </w:num>
  <w:num w:numId="17" w16cid:durableId="1447315226">
    <w:abstractNumId w:val="26"/>
  </w:num>
  <w:num w:numId="18" w16cid:durableId="1886334559">
    <w:abstractNumId w:val="14"/>
  </w:num>
  <w:num w:numId="19" w16cid:durableId="743602562">
    <w:abstractNumId w:val="1"/>
  </w:num>
  <w:num w:numId="20" w16cid:durableId="1325550561">
    <w:abstractNumId w:val="5"/>
  </w:num>
  <w:num w:numId="21" w16cid:durableId="859054249">
    <w:abstractNumId w:val="20"/>
  </w:num>
  <w:num w:numId="22" w16cid:durableId="723065726">
    <w:abstractNumId w:val="9"/>
  </w:num>
  <w:num w:numId="23" w16cid:durableId="1443526478">
    <w:abstractNumId w:val="4"/>
  </w:num>
  <w:num w:numId="24" w16cid:durableId="1318463105">
    <w:abstractNumId w:val="12"/>
  </w:num>
  <w:num w:numId="25" w16cid:durableId="1851945200">
    <w:abstractNumId w:val="7"/>
  </w:num>
  <w:num w:numId="26" w16cid:durableId="1700400146">
    <w:abstractNumId w:val="10"/>
  </w:num>
  <w:num w:numId="27" w16cid:durableId="1252590608">
    <w:abstractNumId w:val="3"/>
  </w:num>
  <w:num w:numId="28" w16cid:durableId="63644449">
    <w:abstractNumId w:val="31"/>
  </w:num>
  <w:num w:numId="29" w16cid:durableId="1620144878">
    <w:abstractNumId w:val="27"/>
  </w:num>
  <w:num w:numId="30" w16cid:durableId="1949239448">
    <w:abstractNumId w:val="29"/>
  </w:num>
  <w:num w:numId="31" w16cid:durableId="15228607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598560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871267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78159522">
    <w:abstractNumId w:val="2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3572149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69090498">
    <w:abstractNumId w:val="21"/>
  </w:num>
  <w:num w:numId="37" w16cid:durableId="8425524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04E"/>
    <w:rsid w:val="00000650"/>
    <w:rsid w:val="00001A30"/>
    <w:rsid w:val="00001ACC"/>
    <w:rsid w:val="00001AEF"/>
    <w:rsid w:val="0000494A"/>
    <w:rsid w:val="00006553"/>
    <w:rsid w:val="000071C8"/>
    <w:rsid w:val="0000734F"/>
    <w:rsid w:val="00010C9B"/>
    <w:rsid w:val="0001629B"/>
    <w:rsid w:val="00017892"/>
    <w:rsid w:val="0002020D"/>
    <w:rsid w:val="00021910"/>
    <w:rsid w:val="00022115"/>
    <w:rsid w:val="00025A35"/>
    <w:rsid w:val="00025B52"/>
    <w:rsid w:val="0003132F"/>
    <w:rsid w:val="00033A84"/>
    <w:rsid w:val="0003579A"/>
    <w:rsid w:val="00041404"/>
    <w:rsid w:val="0004687E"/>
    <w:rsid w:val="00053601"/>
    <w:rsid w:val="0005522B"/>
    <w:rsid w:val="000611E7"/>
    <w:rsid w:val="00061810"/>
    <w:rsid w:val="00067E22"/>
    <w:rsid w:val="000735A2"/>
    <w:rsid w:val="00073D0A"/>
    <w:rsid w:val="00074E3E"/>
    <w:rsid w:val="00075D25"/>
    <w:rsid w:val="00081217"/>
    <w:rsid w:val="000819AB"/>
    <w:rsid w:val="00084091"/>
    <w:rsid w:val="000849C5"/>
    <w:rsid w:val="0008622C"/>
    <w:rsid w:val="00086FDE"/>
    <w:rsid w:val="000907E5"/>
    <w:rsid w:val="00092EE9"/>
    <w:rsid w:val="00094300"/>
    <w:rsid w:val="000949BF"/>
    <w:rsid w:val="000A0E01"/>
    <w:rsid w:val="000A2B6B"/>
    <w:rsid w:val="000A5E73"/>
    <w:rsid w:val="000A687E"/>
    <w:rsid w:val="000A79C4"/>
    <w:rsid w:val="000B210B"/>
    <w:rsid w:val="000B2C15"/>
    <w:rsid w:val="000B3ACA"/>
    <w:rsid w:val="000B542A"/>
    <w:rsid w:val="000B78A3"/>
    <w:rsid w:val="000C2373"/>
    <w:rsid w:val="000C43BD"/>
    <w:rsid w:val="000C6723"/>
    <w:rsid w:val="000C7117"/>
    <w:rsid w:val="000D0197"/>
    <w:rsid w:val="000D1ABF"/>
    <w:rsid w:val="000D29BB"/>
    <w:rsid w:val="000E1DCF"/>
    <w:rsid w:val="000E1E0D"/>
    <w:rsid w:val="000E3A0F"/>
    <w:rsid w:val="000E71A8"/>
    <w:rsid w:val="000E79A3"/>
    <w:rsid w:val="000F72B7"/>
    <w:rsid w:val="000F7C45"/>
    <w:rsid w:val="00100DE0"/>
    <w:rsid w:val="00102408"/>
    <w:rsid w:val="0010282D"/>
    <w:rsid w:val="0010642F"/>
    <w:rsid w:val="001072C8"/>
    <w:rsid w:val="0011393A"/>
    <w:rsid w:val="00116DB1"/>
    <w:rsid w:val="0012104E"/>
    <w:rsid w:val="0012307E"/>
    <w:rsid w:val="0012472F"/>
    <w:rsid w:val="001329EE"/>
    <w:rsid w:val="00134974"/>
    <w:rsid w:val="001364E9"/>
    <w:rsid w:val="0013714F"/>
    <w:rsid w:val="00151FA2"/>
    <w:rsid w:val="001536F8"/>
    <w:rsid w:val="00157C04"/>
    <w:rsid w:val="001603CC"/>
    <w:rsid w:val="00167744"/>
    <w:rsid w:val="0018117F"/>
    <w:rsid w:val="00183840"/>
    <w:rsid w:val="0019067D"/>
    <w:rsid w:val="001914F7"/>
    <w:rsid w:val="0019351D"/>
    <w:rsid w:val="0019517F"/>
    <w:rsid w:val="00195AF6"/>
    <w:rsid w:val="00196E73"/>
    <w:rsid w:val="00197E95"/>
    <w:rsid w:val="001A2892"/>
    <w:rsid w:val="001B0802"/>
    <w:rsid w:val="001B2607"/>
    <w:rsid w:val="001B2623"/>
    <w:rsid w:val="001B3EB7"/>
    <w:rsid w:val="001C1D48"/>
    <w:rsid w:val="001C79F1"/>
    <w:rsid w:val="001D1438"/>
    <w:rsid w:val="001D1CDB"/>
    <w:rsid w:val="001D2120"/>
    <w:rsid w:val="001D29C9"/>
    <w:rsid w:val="001D3C88"/>
    <w:rsid w:val="001D51F4"/>
    <w:rsid w:val="001E02EE"/>
    <w:rsid w:val="001E40E1"/>
    <w:rsid w:val="001E4349"/>
    <w:rsid w:val="001E65A9"/>
    <w:rsid w:val="001E76CC"/>
    <w:rsid w:val="001F08AE"/>
    <w:rsid w:val="001F0AC0"/>
    <w:rsid w:val="001F1912"/>
    <w:rsid w:val="001F2713"/>
    <w:rsid w:val="00201528"/>
    <w:rsid w:val="00201C61"/>
    <w:rsid w:val="00201D3A"/>
    <w:rsid w:val="0020423A"/>
    <w:rsid w:val="002051A1"/>
    <w:rsid w:val="00207A63"/>
    <w:rsid w:val="00213C6B"/>
    <w:rsid w:val="00214CEA"/>
    <w:rsid w:val="00214FA8"/>
    <w:rsid w:val="002150BA"/>
    <w:rsid w:val="00215C0F"/>
    <w:rsid w:val="00221526"/>
    <w:rsid w:val="00222918"/>
    <w:rsid w:val="00222FC0"/>
    <w:rsid w:val="00223799"/>
    <w:rsid w:val="00231900"/>
    <w:rsid w:val="002339B9"/>
    <w:rsid w:val="00234306"/>
    <w:rsid w:val="00234DB2"/>
    <w:rsid w:val="00241A5A"/>
    <w:rsid w:val="00245DC8"/>
    <w:rsid w:val="002506A4"/>
    <w:rsid w:val="002506A9"/>
    <w:rsid w:val="002507C9"/>
    <w:rsid w:val="00252D62"/>
    <w:rsid w:val="00256D6C"/>
    <w:rsid w:val="0026101F"/>
    <w:rsid w:val="00261105"/>
    <w:rsid w:val="00261B85"/>
    <w:rsid w:val="00263666"/>
    <w:rsid w:val="00265776"/>
    <w:rsid w:val="00270AD0"/>
    <w:rsid w:val="00274245"/>
    <w:rsid w:val="002744A5"/>
    <w:rsid w:val="00275EB3"/>
    <w:rsid w:val="00275EDF"/>
    <w:rsid w:val="002774BB"/>
    <w:rsid w:val="00277CA1"/>
    <w:rsid w:val="00280E46"/>
    <w:rsid w:val="0028247F"/>
    <w:rsid w:val="00291672"/>
    <w:rsid w:val="00291F9F"/>
    <w:rsid w:val="002940CD"/>
    <w:rsid w:val="00296CDD"/>
    <w:rsid w:val="002A06AE"/>
    <w:rsid w:val="002A1CC5"/>
    <w:rsid w:val="002A3B6B"/>
    <w:rsid w:val="002A44D4"/>
    <w:rsid w:val="002A79D3"/>
    <w:rsid w:val="002B064F"/>
    <w:rsid w:val="002C25D3"/>
    <w:rsid w:val="002C4DD2"/>
    <w:rsid w:val="002D0255"/>
    <w:rsid w:val="002D106B"/>
    <w:rsid w:val="002D23DA"/>
    <w:rsid w:val="002D3BF3"/>
    <w:rsid w:val="002D4575"/>
    <w:rsid w:val="002D6D9D"/>
    <w:rsid w:val="002D7581"/>
    <w:rsid w:val="002E08E2"/>
    <w:rsid w:val="002E11CA"/>
    <w:rsid w:val="002E4FC4"/>
    <w:rsid w:val="002E60C6"/>
    <w:rsid w:val="002F0B69"/>
    <w:rsid w:val="002F65CF"/>
    <w:rsid w:val="002F6B0A"/>
    <w:rsid w:val="00300C0C"/>
    <w:rsid w:val="00301A45"/>
    <w:rsid w:val="003070BB"/>
    <w:rsid w:val="00307BB2"/>
    <w:rsid w:val="00312BDA"/>
    <w:rsid w:val="00313245"/>
    <w:rsid w:val="00313792"/>
    <w:rsid w:val="0031622C"/>
    <w:rsid w:val="00331E25"/>
    <w:rsid w:val="00332054"/>
    <w:rsid w:val="00332814"/>
    <w:rsid w:val="0033550C"/>
    <w:rsid w:val="003471F7"/>
    <w:rsid w:val="003516E2"/>
    <w:rsid w:val="003524F2"/>
    <w:rsid w:val="00360898"/>
    <w:rsid w:val="003624CC"/>
    <w:rsid w:val="00371B1D"/>
    <w:rsid w:val="003723EB"/>
    <w:rsid w:val="003755C5"/>
    <w:rsid w:val="003756B5"/>
    <w:rsid w:val="003760E3"/>
    <w:rsid w:val="003764D6"/>
    <w:rsid w:val="003773C1"/>
    <w:rsid w:val="00384739"/>
    <w:rsid w:val="00386F3B"/>
    <w:rsid w:val="00391A58"/>
    <w:rsid w:val="00392804"/>
    <w:rsid w:val="00393A0B"/>
    <w:rsid w:val="00395AB5"/>
    <w:rsid w:val="00397263"/>
    <w:rsid w:val="003A23F6"/>
    <w:rsid w:val="003A7638"/>
    <w:rsid w:val="003B277C"/>
    <w:rsid w:val="003B29BB"/>
    <w:rsid w:val="003B2F9B"/>
    <w:rsid w:val="003B7264"/>
    <w:rsid w:val="003B74AA"/>
    <w:rsid w:val="003B7C0A"/>
    <w:rsid w:val="003C3C03"/>
    <w:rsid w:val="003C3E89"/>
    <w:rsid w:val="003D17E8"/>
    <w:rsid w:val="003D1E06"/>
    <w:rsid w:val="003D37C5"/>
    <w:rsid w:val="003D7844"/>
    <w:rsid w:val="003E1DEF"/>
    <w:rsid w:val="003E1F5F"/>
    <w:rsid w:val="003E3964"/>
    <w:rsid w:val="003E6EC6"/>
    <w:rsid w:val="003F30D9"/>
    <w:rsid w:val="003F4ECB"/>
    <w:rsid w:val="003F67BB"/>
    <w:rsid w:val="003F76E0"/>
    <w:rsid w:val="003F7A16"/>
    <w:rsid w:val="004021E2"/>
    <w:rsid w:val="004036EA"/>
    <w:rsid w:val="00405360"/>
    <w:rsid w:val="00407A83"/>
    <w:rsid w:val="004128DB"/>
    <w:rsid w:val="004129A9"/>
    <w:rsid w:val="004141FE"/>
    <w:rsid w:val="00414398"/>
    <w:rsid w:val="00417CB1"/>
    <w:rsid w:val="00422913"/>
    <w:rsid w:val="00425392"/>
    <w:rsid w:val="0042642E"/>
    <w:rsid w:val="00431512"/>
    <w:rsid w:val="004341C8"/>
    <w:rsid w:val="0043785E"/>
    <w:rsid w:val="00440866"/>
    <w:rsid w:val="00443BB2"/>
    <w:rsid w:val="00443F04"/>
    <w:rsid w:val="004441DB"/>
    <w:rsid w:val="00444F09"/>
    <w:rsid w:val="004456E2"/>
    <w:rsid w:val="00445A43"/>
    <w:rsid w:val="00450AA7"/>
    <w:rsid w:val="00455530"/>
    <w:rsid w:val="0045685F"/>
    <w:rsid w:val="004579CD"/>
    <w:rsid w:val="00457C8B"/>
    <w:rsid w:val="00461B4F"/>
    <w:rsid w:val="00461BAB"/>
    <w:rsid w:val="004627FB"/>
    <w:rsid w:val="00466420"/>
    <w:rsid w:val="0047206B"/>
    <w:rsid w:val="00473FAC"/>
    <w:rsid w:val="004767CA"/>
    <w:rsid w:val="00477CC3"/>
    <w:rsid w:val="00481E4A"/>
    <w:rsid w:val="00483160"/>
    <w:rsid w:val="00485709"/>
    <w:rsid w:val="00490363"/>
    <w:rsid w:val="00494A19"/>
    <w:rsid w:val="004961BF"/>
    <w:rsid w:val="00496585"/>
    <w:rsid w:val="00497837"/>
    <w:rsid w:val="00497D6C"/>
    <w:rsid w:val="004A2FA0"/>
    <w:rsid w:val="004B1396"/>
    <w:rsid w:val="004B4027"/>
    <w:rsid w:val="004B4811"/>
    <w:rsid w:val="004B704C"/>
    <w:rsid w:val="004C08DD"/>
    <w:rsid w:val="004C24F8"/>
    <w:rsid w:val="004C4D83"/>
    <w:rsid w:val="004C519A"/>
    <w:rsid w:val="004C5272"/>
    <w:rsid w:val="004D0C3C"/>
    <w:rsid w:val="004D246A"/>
    <w:rsid w:val="004D29A1"/>
    <w:rsid w:val="004D6091"/>
    <w:rsid w:val="004D6355"/>
    <w:rsid w:val="004D710C"/>
    <w:rsid w:val="004D7449"/>
    <w:rsid w:val="004D78FF"/>
    <w:rsid w:val="004E2490"/>
    <w:rsid w:val="004E6F2C"/>
    <w:rsid w:val="004E7292"/>
    <w:rsid w:val="004F00BD"/>
    <w:rsid w:val="004F04C6"/>
    <w:rsid w:val="004F1031"/>
    <w:rsid w:val="004F26F8"/>
    <w:rsid w:val="004F68DD"/>
    <w:rsid w:val="004F6B32"/>
    <w:rsid w:val="004F7078"/>
    <w:rsid w:val="00500FD9"/>
    <w:rsid w:val="00501610"/>
    <w:rsid w:val="00501D98"/>
    <w:rsid w:val="005028C9"/>
    <w:rsid w:val="005058BD"/>
    <w:rsid w:val="00505A2F"/>
    <w:rsid w:val="00505F02"/>
    <w:rsid w:val="00507F12"/>
    <w:rsid w:val="00510ABA"/>
    <w:rsid w:val="00512691"/>
    <w:rsid w:val="00512B9C"/>
    <w:rsid w:val="0051563D"/>
    <w:rsid w:val="005177B0"/>
    <w:rsid w:val="00525450"/>
    <w:rsid w:val="0052704A"/>
    <w:rsid w:val="00527A0B"/>
    <w:rsid w:val="005314BE"/>
    <w:rsid w:val="005320A3"/>
    <w:rsid w:val="00533725"/>
    <w:rsid w:val="005377AD"/>
    <w:rsid w:val="0054003E"/>
    <w:rsid w:val="005430B1"/>
    <w:rsid w:val="00543947"/>
    <w:rsid w:val="00545958"/>
    <w:rsid w:val="005502BC"/>
    <w:rsid w:val="005502CA"/>
    <w:rsid w:val="00554165"/>
    <w:rsid w:val="005545C6"/>
    <w:rsid w:val="0055591C"/>
    <w:rsid w:val="0056024A"/>
    <w:rsid w:val="005624D4"/>
    <w:rsid w:val="0056305A"/>
    <w:rsid w:val="005649D1"/>
    <w:rsid w:val="005650F1"/>
    <w:rsid w:val="00567FD5"/>
    <w:rsid w:val="00573C8C"/>
    <w:rsid w:val="005756A7"/>
    <w:rsid w:val="00577D15"/>
    <w:rsid w:val="00583F1A"/>
    <w:rsid w:val="00585BFE"/>
    <w:rsid w:val="00586A70"/>
    <w:rsid w:val="005904E8"/>
    <w:rsid w:val="00590EBA"/>
    <w:rsid w:val="00591CF3"/>
    <w:rsid w:val="00591FB0"/>
    <w:rsid w:val="00592ECB"/>
    <w:rsid w:val="005A47A0"/>
    <w:rsid w:val="005A5535"/>
    <w:rsid w:val="005A6F74"/>
    <w:rsid w:val="005B2F8D"/>
    <w:rsid w:val="005B3E30"/>
    <w:rsid w:val="005B6BE3"/>
    <w:rsid w:val="005C7D78"/>
    <w:rsid w:val="005D2832"/>
    <w:rsid w:val="005D2B01"/>
    <w:rsid w:val="005D6737"/>
    <w:rsid w:val="005D6FBE"/>
    <w:rsid w:val="005E038D"/>
    <w:rsid w:val="005E054D"/>
    <w:rsid w:val="005E1C43"/>
    <w:rsid w:val="005E29F8"/>
    <w:rsid w:val="005E38BD"/>
    <w:rsid w:val="005E405C"/>
    <w:rsid w:val="005E4BDD"/>
    <w:rsid w:val="005E61D7"/>
    <w:rsid w:val="005E6CC5"/>
    <w:rsid w:val="005E75DD"/>
    <w:rsid w:val="005F109E"/>
    <w:rsid w:val="005F2181"/>
    <w:rsid w:val="005F3C56"/>
    <w:rsid w:val="005F7640"/>
    <w:rsid w:val="00602AF4"/>
    <w:rsid w:val="00605109"/>
    <w:rsid w:val="00605198"/>
    <w:rsid w:val="00605369"/>
    <w:rsid w:val="006055AF"/>
    <w:rsid w:val="0060663A"/>
    <w:rsid w:val="006074BC"/>
    <w:rsid w:val="0061187A"/>
    <w:rsid w:val="006169AC"/>
    <w:rsid w:val="00631DD2"/>
    <w:rsid w:val="00632C2F"/>
    <w:rsid w:val="00634665"/>
    <w:rsid w:val="006419CB"/>
    <w:rsid w:val="00643F49"/>
    <w:rsid w:val="00646428"/>
    <w:rsid w:val="00650932"/>
    <w:rsid w:val="006526C1"/>
    <w:rsid w:val="00661F3D"/>
    <w:rsid w:val="006646D9"/>
    <w:rsid w:val="00665551"/>
    <w:rsid w:val="006709B2"/>
    <w:rsid w:val="00670BF1"/>
    <w:rsid w:val="006721F8"/>
    <w:rsid w:val="00672265"/>
    <w:rsid w:val="0067482E"/>
    <w:rsid w:val="00680C3A"/>
    <w:rsid w:val="00681206"/>
    <w:rsid w:val="006847D8"/>
    <w:rsid w:val="00693CD0"/>
    <w:rsid w:val="00694BED"/>
    <w:rsid w:val="006A44D4"/>
    <w:rsid w:val="006A4F8D"/>
    <w:rsid w:val="006A51EE"/>
    <w:rsid w:val="006A7F12"/>
    <w:rsid w:val="006B1383"/>
    <w:rsid w:val="006B19F0"/>
    <w:rsid w:val="006B2410"/>
    <w:rsid w:val="006B2CDF"/>
    <w:rsid w:val="006B7455"/>
    <w:rsid w:val="006C4583"/>
    <w:rsid w:val="006C4679"/>
    <w:rsid w:val="006C5F32"/>
    <w:rsid w:val="006C6C19"/>
    <w:rsid w:val="006D7384"/>
    <w:rsid w:val="006E1FF0"/>
    <w:rsid w:val="006E3CBE"/>
    <w:rsid w:val="006E4261"/>
    <w:rsid w:val="006E4648"/>
    <w:rsid w:val="006E5EB3"/>
    <w:rsid w:val="006E6D60"/>
    <w:rsid w:val="006E6EBF"/>
    <w:rsid w:val="006F06E7"/>
    <w:rsid w:val="006F34F5"/>
    <w:rsid w:val="006F4D1D"/>
    <w:rsid w:val="006F6BD9"/>
    <w:rsid w:val="006F76F5"/>
    <w:rsid w:val="00701230"/>
    <w:rsid w:val="00701F32"/>
    <w:rsid w:val="00703717"/>
    <w:rsid w:val="00703F07"/>
    <w:rsid w:val="00704873"/>
    <w:rsid w:val="007117F9"/>
    <w:rsid w:val="00711C5A"/>
    <w:rsid w:val="0071255F"/>
    <w:rsid w:val="00720007"/>
    <w:rsid w:val="00723F71"/>
    <w:rsid w:val="00725650"/>
    <w:rsid w:val="00730395"/>
    <w:rsid w:val="00735EB2"/>
    <w:rsid w:val="007367CD"/>
    <w:rsid w:val="007379F8"/>
    <w:rsid w:val="00742E0F"/>
    <w:rsid w:val="00745FCC"/>
    <w:rsid w:val="00747E8A"/>
    <w:rsid w:val="0075093E"/>
    <w:rsid w:val="00752366"/>
    <w:rsid w:val="00755B40"/>
    <w:rsid w:val="00756AE6"/>
    <w:rsid w:val="007600E7"/>
    <w:rsid w:val="00760B1A"/>
    <w:rsid w:val="00761552"/>
    <w:rsid w:val="007626AE"/>
    <w:rsid w:val="007631A5"/>
    <w:rsid w:val="00765BE0"/>
    <w:rsid w:val="00766FF5"/>
    <w:rsid w:val="00771A0A"/>
    <w:rsid w:val="00771F05"/>
    <w:rsid w:val="007775D7"/>
    <w:rsid w:val="007832F5"/>
    <w:rsid w:val="00783AE8"/>
    <w:rsid w:val="00790881"/>
    <w:rsid w:val="00793B81"/>
    <w:rsid w:val="007979BA"/>
    <w:rsid w:val="007A3E7E"/>
    <w:rsid w:val="007A7103"/>
    <w:rsid w:val="007B27F0"/>
    <w:rsid w:val="007B6556"/>
    <w:rsid w:val="007B78FA"/>
    <w:rsid w:val="007C15B3"/>
    <w:rsid w:val="007C44A9"/>
    <w:rsid w:val="007C5499"/>
    <w:rsid w:val="007D1F8D"/>
    <w:rsid w:val="007D6651"/>
    <w:rsid w:val="007D6A75"/>
    <w:rsid w:val="007E5B57"/>
    <w:rsid w:val="007E649F"/>
    <w:rsid w:val="007F3158"/>
    <w:rsid w:val="007F48CF"/>
    <w:rsid w:val="007F6B92"/>
    <w:rsid w:val="00801C38"/>
    <w:rsid w:val="00805818"/>
    <w:rsid w:val="008124FC"/>
    <w:rsid w:val="00814F40"/>
    <w:rsid w:val="00817E0B"/>
    <w:rsid w:val="008272B6"/>
    <w:rsid w:val="008300EE"/>
    <w:rsid w:val="00830720"/>
    <w:rsid w:val="00833BD7"/>
    <w:rsid w:val="00834C93"/>
    <w:rsid w:val="008351D6"/>
    <w:rsid w:val="008435AE"/>
    <w:rsid w:val="0084393C"/>
    <w:rsid w:val="00845038"/>
    <w:rsid w:val="00846C4E"/>
    <w:rsid w:val="00847562"/>
    <w:rsid w:val="00854B6B"/>
    <w:rsid w:val="00856718"/>
    <w:rsid w:val="00856788"/>
    <w:rsid w:val="008607CA"/>
    <w:rsid w:val="00864A7E"/>
    <w:rsid w:val="0086510E"/>
    <w:rsid w:val="00865646"/>
    <w:rsid w:val="0086689F"/>
    <w:rsid w:val="00866F00"/>
    <w:rsid w:val="00870BB3"/>
    <w:rsid w:val="0088127B"/>
    <w:rsid w:val="0088212E"/>
    <w:rsid w:val="0088225A"/>
    <w:rsid w:val="00884BB6"/>
    <w:rsid w:val="00884D33"/>
    <w:rsid w:val="008850D0"/>
    <w:rsid w:val="00885989"/>
    <w:rsid w:val="00885C8C"/>
    <w:rsid w:val="008920FF"/>
    <w:rsid w:val="0089578A"/>
    <w:rsid w:val="00897CE4"/>
    <w:rsid w:val="008A4E76"/>
    <w:rsid w:val="008A53BA"/>
    <w:rsid w:val="008A7D44"/>
    <w:rsid w:val="008B6CF3"/>
    <w:rsid w:val="008B73FE"/>
    <w:rsid w:val="008B78A8"/>
    <w:rsid w:val="008C1AAC"/>
    <w:rsid w:val="008C22E2"/>
    <w:rsid w:val="008C6F9A"/>
    <w:rsid w:val="008C76A7"/>
    <w:rsid w:val="008E2EA5"/>
    <w:rsid w:val="008E4181"/>
    <w:rsid w:val="008E49D6"/>
    <w:rsid w:val="008E4E21"/>
    <w:rsid w:val="008F1FE1"/>
    <w:rsid w:val="008F6E44"/>
    <w:rsid w:val="00900FC5"/>
    <w:rsid w:val="00901792"/>
    <w:rsid w:val="00901C07"/>
    <w:rsid w:val="009047A2"/>
    <w:rsid w:val="00905CFF"/>
    <w:rsid w:val="00906448"/>
    <w:rsid w:val="009068A4"/>
    <w:rsid w:val="00907739"/>
    <w:rsid w:val="00912BE7"/>
    <w:rsid w:val="00916DAA"/>
    <w:rsid w:val="00916F95"/>
    <w:rsid w:val="00920493"/>
    <w:rsid w:val="009211E6"/>
    <w:rsid w:val="00921B00"/>
    <w:rsid w:val="00923633"/>
    <w:rsid w:val="00926AEC"/>
    <w:rsid w:val="00927345"/>
    <w:rsid w:val="00933FB3"/>
    <w:rsid w:val="00934EC4"/>
    <w:rsid w:val="009469D4"/>
    <w:rsid w:val="009507E5"/>
    <w:rsid w:val="00950810"/>
    <w:rsid w:val="00951502"/>
    <w:rsid w:val="00952FE8"/>
    <w:rsid w:val="00954317"/>
    <w:rsid w:val="0095677B"/>
    <w:rsid w:val="00963472"/>
    <w:rsid w:val="00966E4A"/>
    <w:rsid w:val="00975422"/>
    <w:rsid w:val="00976731"/>
    <w:rsid w:val="00977984"/>
    <w:rsid w:val="00982FC7"/>
    <w:rsid w:val="00984808"/>
    <w:rsid w:val="0098597F"/>
    <w:rsid w:val="0099400B"/>
    <w:rsid w:val="00995D20"/>
    <w:rsid w:val="00996BC4"/>
    <w:rsid w:val="00996DF7"/>
    <w:rsid w:val="009A28AF"/>
    <w:rsid w:val="009A33C8"/>
    <w:rsid w:val="009A3465"/>
    <w:rsid w:val="009A45BC"/>
    <w:rsid w:val="009A5C5D"/>
    <w:rsid w:val="009A6FD2"/>
    <w:rsid w:val="009B0F2B"/>
    <w:rsid w:val="009B1513"/>
    <w:rsid w:val="009B28F0"/>
    <w:rsid w:val="009B3A37"/>
    <w:rsid w:val="009B4992"/>
    <w:rsid w:val="009B5345"/>
    <w:rsid w:val="009C109C"/>
    <w:rsid w:val="009C3025"/>
    <w:rsid w:val="009C50AC"/>
    <w:rsid w:val="009D2AE5"/>
    <w:rsid w:val="009D34C2"/>
    <w:rsid w:val="009D3BEC"/>
    <w:rsid w:val="009D40BE"/>
    <w:rsid w:val="009D5997"/>
    <w:rsid w:val="009D6435"/>
    <w:rsid w:val="009E1330"/>
    <w:rsid w:val="009E23EE"/>
    <w:rsid w:val="009E4165"/>
    <w:rsid w:val="009F3EEF"/>
    <w:rsid w:val="009F4D3E"/>
    <w:rsid w:val="009F63B3"/>
    <w:rsid w:val="009F7239"/>
    <w:rsid w:val="00A00A95"/>
    <w:rsid w:val="00A01164"/>
    <w:rsid w:val="00A01526"/>
    <w:rsid w:val="00A03BF0"/>
    <w:rsid w:val="00A03CD2"/>
    <w:rsid w:val="00A04048"/>
    <w:rsid w:val="00A05C85"/>
    <w:rsid w:val="00A06DB6"/>
    <w:rsid w:val="00A07011"/>
    <w:rsid w:val="00A11D86"/>
    <w:rsid w:val="00A13170"/>
    <w:rsid w:val="00A14AE6"/>
    <w:rsid w:val="00A16537"/>
    <w:rsid w:val="00A20396"/>
    <w:rsid w:val="00A22DE3"/>
    <w:rsid w:val="00A319E5"/>
    <w:rsid w:val="00A31F84"/>
    <w:rsid w:val="00A32586"/>
    <w:rsid w:val="00A32B13"/>
    <w:rsid w:val="00A42369"/>
    <w:rsid w:val="00A42A28"/>
    <w:rsid w:val="00A43B46"/>
    <w:rsid w:val="00A46740"/>
    <w:rsid w:val="00A51D87"/>
    <w:rsid w:val="00A557AA"/>
    <w:rsid w:val="00A55FD1"/>
    <w:rsid w:val="00A57682"/>
    <w:rsid w:val="00A57A86"/>
    <w:rsid w:val="00A7320F"/>
    <w:rsid w:val="00A74009"/>
    <w:rsid w:val="00A76106"/>
    <w:rsid w:val="00A7776A"/>
    <w:rsid w:val="00A81078"/>
    <w:rsid w:val="00A81FAA"/>
    <w:rsid w:val="00A831BE"/>
    <w:rsid w:val="00A83500"/>
    <w:rsid w:val="00A83BC6"/>
    <w:rsid w:val="00A858A7"/>
    <w:rsid w:val="00A85B8A"/>
    <w:rsid w:val="00A8601D"/>
    <w:rsid w:val="00A86381"/>
    <w:rsid w:val="00A878E1"/>
    <w:rsid w:val="00A87A91"/>
    <w:rsid w:val="00A9054C"/>
    <w:rsid w:val="00A909BC"/>
    <w:rsid w:val="00A91613"/>
    <w:rsid w:val="00A91A82"/>
    <w:rsid w:val="00A926B3"/>
    <w:rsid w:val="00A92708"/>
    <w:rsid w:val="00A94F21"/>
    <w:rsid w:val="00AA70F8"/>
    <w:rsid w:val="00AB4E32"/>
    <w:rsid w:val="00AC467B"/>
    <w:rsid w:val="00AC54F6"/>
    <w:rsid w:val="00AC76DF"/>
    <w:rsid w:val="00AC7A60"/>
    <w:rsid w:val="00AD0EFB"/>
    <w:rsid w:val="00AD50CB"/>
    <w:rsid w:val="00AD56A0"/>
    <w:rsid w:val="00AD6ED0"/>
    <w:rsid w:val="00AD6F4C"/>
    <w:rsid w:val="00AD70C4"/>
    <w:rsid w:val="00AE3C3C"/>
    <w:rsid w:val="00AE5E08"/>
    <w:rsid w:val="00AE681D"/>
    <w:rsid w:val="00AE6FC4"/>
    <w:rsid w:val="00AF1D20"/>
    <w:rsid w:val="00AF5232"/>
    <w:rsid w:val="00B017EF"/>
    <w:rsid w:val="00B02D1F"/>
    <w:rsid w:val="00B03766"/>
    <w:rsid w:val="00B06E0C"/>
    <w:rsid w:val="00B10F73"/>
    <w:rsid w:val="00B13AED"/>
    <w:rsid w:val="00B162EF"/>
    <w:rsid w:val="00B16621"/>
    <w:rsid w:val="00B16A96"/>
    <w:rsid w:val="00B17518"/>
    <w:rsid w:val="00B20861"/>
    <w:rsid w:val="00B22DDA"/>
    <w:rsid w:val="00B22F6E"/>
    <w:rsid w:val="00B2451C"/>
    <w:rsid w:val="00B24F9A"/>
    <w:rsid w:val="00B30790"/>
    <w:rsid w:val="00B32A19"/>
    <w:rsid w:val="00B34BC8"/>
    <w:rsid w:val="00B373C5"/>
    <w:rsid w:val="00B40C7E"/>
    <w:rsid w:val="00B42669"/>
    <w:rsid w:val="00B428A0"/>
    <w:rsid w:val="00B44FBA"/>
    <w:rsid w:val="00B45A44"/>
    <w:rsid w:val="00B47145"/>
    <w:rsid w:val="00B52C14"/>
    <w:rsid w:val="00B53AE3"/>
    <w:rsid w:val="00B56117"/>
    <w:rsid w:val="00B56E6B"/>
    <w:rsid w:val="00B60842"/>
    <w:rsid w:val="00B656F0"/>
    <w:rsid w:val="00B66862"/>
    <w:rsid w:val="00B71452"/>
    <w:rsid w:val="00B71580"/>
    <w:rsid w:val="00B74FC2"/>
    <w:rsid w:val="00B75C7E"/>
    <w:rsid w:val="00B76788"/>
    <w:rsid w:val="00B80AFF"/>
    <w:rsid w:val="00B82136"/>
    <w:rsid w:val="00B82D93"/>
    <w:rsid w:val="00B861E2"/>
    <w:rsid w:val="00B93275"/>
    <w:rsid w:val="00B941AF"/>
    <w:rsid w:val="00B95F9D"/>
    <w:rsid w:val="00BA2E04"/>
    <w:rsid w:val="00BA49C8"/>
    <w:rsid w:val="00BA5126"/>
    <w:rsid w:val="00BA61EE"/>
    <w:rsid w:val="00BA6E4E"/>
    <w:rsid w:val="00BA7FC8"/>
    <w:rsid w:val="00BB1127"/>
    <w:rsid w:val="00BB14BE"/>
    <w:rsid w:val="00BB2E36"/>
    <w:rsid w:val="00BB323D"/>
    <w:rsid w:val="00BB49C3"/>
    <w:rsid w:val="00BC33A1"/>
    <w:rsid w:val="00BC4A45"/>
    <w:rsid w:val="00BD16E6"/>
    <w:rsid w:val="00BD2935"/>
    <w:rsid w:val="00BD3468"/>
    <w:rsid w:val="00BD3991"/>
    <w:rsid w:val="00BD453F"/>
    <w:rsid w:val="00BD63C9"/>
    <w:rsid w:val="00BD6B16"/>
    <w:rsid w:val="00BD7674"/>
    <w:rsid w:val="00BE2558"/>
    <w:rsid w:val="00BE2834"/>
    <w:rsid w:val="00BE4C41"/>
    <w:rsid w:val="00BE58CC"/>
    <w:rsid w:val="00BE760D"/>
    <w:rsid w:val="00BF2014"/>
    <w:rsid w:val="00BF5407"/>
    <w:rsid w:val="00C00BDB"/>
    <w:rsid w:val="00C04CFE"/>
    <w:rsid w:val="00C10C4E"/>
    <w:rsid w:val="00C11922"/>
    <w:rsid w:val="00C12A3C"/>
    <w:rsid w:val="00C13736"/>
    <w:rsid w:val="00C16020"/>
    <w:rsid w:val="00C17743"/>
    <w:rsid w:val="00C17DFE"/>
    <w:rsid w:val="00C255EE"/>
    <w:rsid w:val="00C276E4"/>
    <w:rsid w:val="00C30553"/>
    <w:rsid w:val="00C32B1D"/>
    <w:rsid w:val="00C35EBE"/>
    <w:rsid w:val="00C40023"/>
    <w:rsid w:val="00C41BA9"/>
    <w:rsid w:val="00C4533D"/>
    <w:rsid w:val="00C45372"/>
    <w:rsid w:val="00C45CC0"/>
    <w:rsid w:val="00C53AF2"/>
    <w:rsid w:val="00C53E17"/>
    <w:rsid w:val="00C55FFE"/>
    <w:rsid w:val="00C56CB1"/>
    <w:rsid w:val="00C607DF"/>
    <w:rsid w:val="00C627C6"/>
    <w:rsid w:val="00C631B8"/>
    <w:rsid w:val="00C63C18"/>
    <w:rsid w:val="00C64B73"/>
    <w:rsid w:val="00C72889"/>
    <w:rsid w:val="00C73F32"/>
    <w:rsid w:val="00C77A0E"/>
    <w:rsid w:val="00C81E76"/>
    <w:rsid w:val="00C82152"/>
    <w:rsid w:val="00C840AE"/>
    <w:rsid w:val="00C85BC5"/>
    <w:rsid w:val="00C9264B"/>
    <w:rsid w:val="00C92C42"/>
    <w:rsid w:val="00C94CDC"/>
    <w:rsid w:val="00C95EA4"/>
    <w:rsid w:val="00CA39CF"/>
    <w:rsid w:val="00CA5576"/>
    <w:rsid w:val="00CA6B95"/>
    <w:rsid w:val="00CB3245"/>
    <w:rsid w:val="00CB32A0"/>
    <w:rsid w:val="00CB61CD"/>
    <w:rsid w:val="00CB6FDB"/>
    <w:rsid w:val="00CB743E"/>
    <w:rsid w:val="00CC0D00"/>
    <w:rsid w:val="00CC1220"/>
    <w:rsid w:val="00CC2A03"/>
    <w:rsid w:val="00CC3D9C"/>
    <w:rsid w:val="00CC440C"/>
    <w:rsid w:val="00CC4D1E"/>
    <w:rsid w:val="00CC56E7"/>
    <w:rsid w:val="00CD06F7"/>
    <w:rsid w:val="00CD0D26"/>
    <w:rsid w:val="00CD4A55"/>
    <w:rsid w:val="00CE219C"/>
    <w:rsid w:val="00CE6A6A"/>
    <w:rsid w:val="00CF07D9"/>
    <w:rsid w:val="00CF0ED4"/>
    <w:rsid w:val="00CF3812"/>
    <w:rsid w:val="00CF5AAA"/>
    <w:rsid w:val="00CF7CFC"/>
    <w:rsid w:val="00D03403"/>
    <w:rsid w:val="00D03670"/>
    <w:rsid w:val="00D058FE"/>
    <w:rsid w:val="00D060D5"/>
    <w:rsid w:val="00D0736B"/>
    <w:rsid w:val="00D105C0"/>
    <w:rsid w:val="00D14914"/>
    <w:rsid w:val="00D22953"/>
    <w:rsid w:val="00D25598"/>
    <w:rsid w:val="00D25E71"/>
    <w:rsid w:val="00D272F7"/>
    <w:rsid w:val="00D31A78"/>
    <w:rsid w:val="00D334A0"/>
    <w:rsid w:val="00D34E54"/>
    <w:rsid w:val="00D35495"/>
    <w:rsid w:val="00D35B8A"/>
    <w:rsid w:val="00D3779D"/>
    <w:rsid w:val="00D37A34"/>
    <w:rsid w:val="00D37C33"/>
    <w:rsid w:val="00D41049"/>
    <w:rsid w:val="00D439A4"/>
    <w:rsid w:val="00D43BD7"/>
    <w:rsid w:val="00D47B9A"/>
    <w:rsid w:val="00D52144"/>
    <w:rsid w:val="00D526B2"/>
    <w:rsid w:val="00D53415"/>
    <w:rsid w:val="00D537B4"/>
    <w:rsid w:val="00D62CCB"/>
    <w:rsid w:val="00D6345B"/>
    <w:rsid w:val="00D65748"/>
    <w:rsid w:val="00D71CDA"/>
    <w:rsid w:val="00D73403"/>
    <w:rsid w:val="00D741C9"/>
    <w:rsid w:val="00D7739C"/>
    <w:rsid w:val="00D77624"/>
    <w:rsid w:val="00D82DF0"/>
    <w:rsid w:val="00D82E52"/>
    <w:rsid w:val="00D876B4"/>
    <w:rsid w:val="00D87C13"/>
    <w:rsid w:val="00D87F71"/>
    <w:rsid w:val="00D94010"/>
    <w:rsid w:val="00D95135"/>
    <w:rsid w:val="00DA044F"/>
    <w:rsid w:val="00DA0BCF"/>
    <w:rsid w:val="00DA0C87"/>
    <w:rsid w:val="00DA3EC4"/>
    <w:rsid w:val="00DA6E03"/>
    <w:rsid w:val="00DB1E05"/>
    <w:rsid w:val="00DC1D76"/>
    <w:rsid w:val="00DC21D1"/>
    <w:rsid w:val="00DD0C74"/>
    <w:rsid w:val="00DD1E2A"/>
    <w:rsid w:val="00DD6A44"/>
    <w:rsid w:val="00DE0C21"/>
    <w:rsid w:val="00DE2C23"/>
    <w:rsid w:val="00DE6871"/>
    <w:rsid w:val="00DF11A6"/>
    <w:rsid w:val="00DF18FB"/>
    <w:rsid w:val="00DF2E2A"/>
    <w:rsid w:val="00DF3340"/>
    <w:rsid w:val="00DF75F6"/>
    <w:rsid w:val="00E004E1"/>
    <w:rsid w:val="00E0265E"/>
    <w:rsid w:val="00E063D3"/>
    <w:rsid w:val="00E21FC5"/>
    <w:rsid w:val="00E22995"/>
    <w:rsid w:val="00E23099"/>
    <w:rsid w:val="00E237F7"/>
    <w:rsid w:val="00E24335"/>
    <w:rsid w:val="00E247E2"/>
    <w:rsid w:val="00E262CC"/>
    <w:rsid w:val="00E26A44"/>
    <w:rsid w:val="00E27709"/>
    <w:rsid w:val="00E3058D"/>
    <w:rsid w:val="00E336DF"/>
    <w:rsid w:val="00E340DA"/>
    <w:rsid w:val="00E36C5F"/>
    <w:rsid w:val="00E40A3F"/>
    <w:rsid w:val="00E413A6"/>
    <w:rsid w:val="00E43E6B"/>
    <w:rsid w:val="00E444C2"/>
    <w:rsid w:val="00E45E19"/>
    <w:rsid w:val="00E52C57"/>
    <w:rsid w:val="00E53426"/>
    <w:rsid w:val="00E54405"/>
    <w:rsid w:val="00E55ABB"/>
    <w:rsid w:val="00E575E7"/>
    <w:rsid w:val="00E603F6"/>
    <w:rsid w:val="00E613E4"/>
    <w:rsid w:val="00E62840"/>
    <w:rsid w:val="00E7259B"/>
    <w:rsid w:val="00E73387"/>
    <w:rsid w:val="00E77D3F"/>
    <w:rsid w:val="00E80C32"/>
    <w:rsid w:val="00E8429E"/>
    <w:rsid w:val="00E87366"/>
    <w:rsid w:val="00E90ED8"/>
    <w:rsid w:val="00E92053"/>
    <w:rsid w:val="00E9383A"/>
    <w:rsid w:val="00E96292"/>
    <w:rsid w:val="00E976F6"/>
    <w:rsid w:val="00EA3455"/>
    <w:rsid w:val="00EA4F25"/>
    <w:rsid w:val="00EA5ECC"/>
    <w:rsid w:val="00EA6DAC"/>
    <w:rsid w:val="00EA7C8A"/>
    <w:rsid w:val="00EB1289"/>
    <w:rsid w:val="00EB3BEC"/>
    <w:rsid w:val="00EB4286"/>
    <w:rsid w:val="00EB4E5D"/>
    <w:rsid w:val="00EB5DB3"/>
    <w:rsid w:val="00EB6192"/>
    <w:rsid w:val="00EC2CB4"/>
    <w:rsid w:val="00EC5DCC"/>
    <w:rsid w:val="00EC5DFA"/>
    <w:rsid w:val="00EC6039"/>
    <w:rsid w:val="00ED0775"/>
    <w:rsid w:val="00ED1CCE"/>
    <w:rsid w:val="00ED4BC7"/>
    <w:rsid w:val="00ED57CD"/>
    <w:rsid w:val="00EE0F49"/>
    <w:rsid w:val="00EE20DA"/>
    <w:rsid w:val="00EE5908"/>
    <w:rsid w:val="00EE70B9"/>
    <w:rsid w:val="00EE7B6A"/>
    <w:rsid w:val="00EF0F83"/>
    <w:rsid w:val="00EF12AF"/>
    <w:rsid w:val="00EF34DC"/>
    <w:rsid w:val="00EF3C55"/>
    <w:rsid w:val="00EF41C3"/>
    <w:rsid w:val="00EF47E1"/>
    <w:rsid w:val="00EF677E"/>
    <w:rsid w:val="00EF71E2"/>
    <w:rsid w:val="00EF7853"/>
    <w:rsid w:val="00F0087D"/>
    <w:rsid w:val="00F009A1"/>
    <w:rsid w:val="00F027BD"/>
    <w:rsid w:val="00F11891"/>
    <w:rsid w:val="00F125BC"/>
    <w:rsid w:val="00F12C75"/>
    <w:rsid w:val="00F167F6"/>
    <w:rsid w:val="00F16BC1"/>
    <w:rsid w:val="00F2237E"/>
    <w:rsid w:val="00F32B24"/>
    <w:rsid w:val="00F3586F"/>
    <w:rsid w:val="00F36167"/>
    <w:rsid w:val="00F369C4"/>
    <w:rsid w:val="00F36DF5"/>
    <w:rsid w:val="00F401B8"/>
    <w:rsid w:val="00F40B2D"/>
    <w:rsid w:val="00F4249E"/>
    <w:rsid w:val="00F45EC9"/>
    <w:rsid w:val="00F46C54"/>
    <w:rsid w:val="00F47C46"/>
    <w:rsid w:val="00F53517"/>
    <w:rsid w:val="00F536A1"/>
    <w:rsid w:val="00F53EB7"/>
    <w:rsid w:val="00F555FD"/>
    <w:rsid w:val="00F61AF7"/>
    <w:rsid w:val="00F625AB"/>
    <w:rsid w:val="00F64F3F"/>
    <w:rsid w:val="00F66F40"/>
    <w:rsid w:val="00F71D30"/>
    <w:rsid w:val="00F778F3"/>
    <w:rsid w:val="00F77AFB"/>
    <w:rsid w:val="00F803C0"/>
    <w:rsid w:val="00F81BA2"/>
    <w:rsid w:val="00F8236C"/>
    <w:rsid w:val="00F842DA"/>
    <w:rsid w:val="00F848E7"/>
    <w:rsid w:val="00F92F52"/>
    <w:rsid w:val="00F93027"/>
    <w:rsid w:val="00F9351E"/>
    <w:rsid w:val="00F93A7F"/>
    <w:rsid w:val="00F94C8E"/>
    <w:rsid w:val="00F9575C"/>
    <w:rsid w:val="00F95CC3"/>
    <w:rsid w:val="00FA16F5"/>
    <w:rsid w:val="00FA2814"/>
    <w:rsid w:val="00FA5255"/>
    <w:rsid w:val="00FA6452"/>
    <w:rsid w:val="00FA666A"/>
    <w:rsid w:val="00FA79BB"/>
    <w:rsid w:val="00FB01DC"/>
    <w:rsid w:val="00FB05E1"/>
    <w:rsid w:val="00FB1098"/>
    <w:rsid w:val="00FB3587"/>
    <w:rsid w:val="00FB55AE"/>
    <w:rsid w:val="00FB7D05"/>
    <w:rsid w:val="00FC432D"/>
    <w:rsid w:val="00FC74F2"/>
    <w:rsid w:val="00FD065C"/>
    <w:rsid w:val="00FD0666"/>
    <w:rsid w:val="00FD067C"/>
    <w:rsid w:val="00FD25B8"/>
    <w:rsid w:val="00FD5C1E"/>
    <w:rsid w:val="00FD6FD3"/>
    <w:rsid w:val="00FD7F3C"/>
    <w:rsid w:val="00FE22D8"/>
    <w:rsid w:val="00FE3D32"/>
    <w:rsid w:val="00FE3DF4"/>
    <w:rsid w:val="00FE5628"/>
    <w:rsid w:val="00FE77D2"/>
    <w:rsid w:val="00FF2E66"/>
    <w:rsid w:val="00FF5513"/>
    <w:rsid w:val="00FF59B3"/>
    <w:rsid w:val="00FF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48C5FE"/>
  <w15:chartTrackingRefBased/>
  <w15:docId w15:val="{3526A5B8-5B8C-4E3A-97B9-8B7A91FD2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E1DCF"/>
  </w:style>
  <w:style w:type="paragraph" w:styleId="Nagwek1">
    <w:name w:val="heading 1"/>
    <w:basedOn w:val="Normalny"/>
    <w:next w:val="Normalny"/>
    <w:link w:val="Nagwek1Znak"/>
    <w:qFormat/>
    <w:rsid w:val="00BD3991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BD3991"/>
    <w:pPr>
      <w:keepNext/>
      <w:ind w:left="214"/>
      <w:outlineLvl w:val="1"/>
    </w:pPr>
    <w:rPr>
      <w:rFonts w:ascii="Arial" w:hAnsi="Arial"/>
      <w:b/>
      <w:color w:val="FF0000"/>
    </w:rPr>
  </w:style>
  <w:style w:type="paragraph" w:styleId="Nagwek3">
    <w:name w:val="heading 3"/>
    <w:basedOn w:val="Normalny"/>
    <w:next w:val="Normalny"/>
    <w:qFormat/>
    <w:rsid w:val="00BD3991"/>
    <w:pPr>
      <w:keepNext/>
      <w:jc w:val="center"/>
      <w:outlineLvl w:val="2"/>
    </w:pPr>
    <w:rPr>
      <w:rFonts w:ascii="Tahoma" w:hAnsi="Tahoma"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BD3991"/>
    <w:pPr>
      <w:jc w:val="both"/>
    </w:pPr>
    <w:rPr>
      <w:rFonts w:ascii="Tahoma" w:hAnsi="Tahoma"/>
    </w:rPr>
  </w:style>
  <w:style w:type="paragraph" w:styleId="Tekstpodstawowywcity2">
    <w:name w:val="Body Text Indent 2"/>
    <w:basedOn w:val="Normalny"/>
    <w:rsid w:val="00BD3991"/>
    <w:pPr>
      <w:ind w:left="5664" w:firstLine="6"/>
    </w:pPr>
    <w:rPr>
      <w:rFonts w:ascii="Tahoma" w:hAnsi="Tahoma"/>
      <w:i/>
    </w:rPr>
  </w:style>
  <w:style w:type="table" w:styleId="Tabela-Siatka">
    <w:name w:val="Table Grid"/>
    <w:basedOn w:val="Standardowy"/>
    <w:rsid w:val="00BD39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semiHidden/>
    <w:rsid w:val="007626AE"/>
    <w:pPr>
      <w:shd w:val="clear" w:color="auto" w:fill="000080"/>
    </w:pPr>
    <w:rPr>
      <w:rFonts w:ascii="Tahoma" w:hAnsi="Tahoma" w:cs="Tahoma"/>
    </w:rPr>
  </w:style>
  <w:style w:type="paragraph" w:styleId="Tekstpodstawowy">
    <w:name w:val="Body Text"/>
    <w:basedOn w:val="Normalny"/>
    <w:rsid w:val="00E90ED8"/>
    <w:pPr>
      <w:spacing w:after="120"/>
    </w:pPr>
  </w:style>
  <w:style w:type="paragraph" w:styleId="Tekstpodstawowywcity3">
    <w:name w:val="Body Text Indent 3"/>
    <w:basedOn w:val="Normalny"/>
    <w:rsid w:val="00E90ED8"/>
    <w:pPr>
      <w:spacing w:after="120"/>
      <w:ind w:left="283"/>
    </w:pPr>
    <w:rPr>
      <w:sz w:val="16"/>
      <w:szCs w:val="16"/>
    </w:rPr>
  </w:style>
  <w:style w:type="paragraph" w:styleId="Nagwek">
    <w:name w:val="header"/>
    <w:basedOn w:val="Normalny"/>
    <w:rsid w:val="0000734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0734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F536A1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4C4D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4D83"/>
  </w:style>
  <w:style w:type="paragraph" w:styleId="Tematkomentarza">
    <w:name w:val="annotation subject"/>
    <w:basedOn w:val="Tekstkomentarza"/>
    <w:next w:val="Tekstkomentarza"/>
    <w:semiHidden/>
    <w:rsid w:val="004C4D83"/>
    <w:rPr>
      <w:b/>
      <w:bCs/>
    </w:rPr>
  </w:style>
  <w:style w:type="character" w:styleId="Numerstrony">
    <w:name w:val="page number"/>
    <w:basedOn w:val="Domylnaczcionkaakapitu"/>
    <w:rsid w:val="000907E5"/>
  </w:style>
  <w:style w:type="character" w:customStyle="1" w:styleId="StopkaZnak">
    <w:name w:val="Stopka Znak"/>
    <w:basedOn w:val="Domylnaczcionkaakapitu"/>
    <w:link w:val="Stopka"/>
    <w:uiPriority w:val="99"/>
    <w:rsid w:val="00E613E4"/>
  </w:style>
  <w:style w:type="paragraph" w:customStyle="1" w:styleId="FS2">
    <w:name w:val="FS2"/>
    <w:basedOn w:val="Normalny"/>
    <w:rsid w:val="00EC2CB4"/>
    <w:rPr>
      <w:bCs/>
      <w:iCs/>
      <w:szCs w:val="24"/>
    </w:rPr>
  </w:style>
  <w:style w:type="character" w:customStyle="1" w:styleId="TekstkomentarzaZnak">
    <w:name w:val="Tekst komentarza Znak"/>
    <w:link w:val="Tekstkomentarza"/>
    <w:semiHidden/>
    <w:rsid w:val="00C64B73"/>
  </w:style>
  <w:style w:type="paragraph" w:styleId="Akapitzlist">
    <w:name w:val="List Paragraph"/>
    <w:basedOn w:val="Normalny"/>
    <w:uiPriority w:val="34"/>
    <w:qFormat/>
    <w:rsid w:val="00665551"/>
    <w:pPr>
      <w:ind w:left="720"/>
      <w:contextualSpacing/>
    </w:pPr>
  </w:style>
  <w:style w:type="paragraph" w:styleId="Legenda">
    <w:name w:val="caption"/>
    <w:basedOn w:val="Normalny"/>
    <w:next w:val="Normalny"/>
    <w:qFormat/>
    <w:rsid w:val="00B74FC2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</w:rPr>
  </w:style>
  <w:style w:type="paragraph" w:styleId="Poprawka">
    <w:name w:val="Revision"/>
    <w:hidden/>
    <w:uiPriority w:val="99"/>
    <w:semiHidden/>
    <w:rsid w:val="00A7320F"/>
  </w:style>
  <w:style w:type="character" w:customStyle="1" w:styleId="Nagwek1Znak">
    <w:name w:val="Nagłówek 1 Znak"/>
    <w:link w:val="Nagwek1"/>
    <w:rsid w:val="008B78A8"/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4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7B6B1-063F-4141-9506-526640DB5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10</Pages>
  <Words>3433</Words>
  <Characters>20598</Characters>
  <Application>Microsoft Office Word</Application>
  <DocSecurity>0</DocSecurity>
  <Lines>171</Lines>
  <Paragraphs>47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Załączniki do rozporządzenia Prezesa Rady Ministrów z dnia…………………………………</vt:lpstr>
      <vt:lpstr>Załączniki do rozporządzenia Prezesa Rady Ministrów z dnia…………………………………</vt:lpstr>
    </vt:vector>
  </TitlesOfParts>
  <Company>UZP</Company>
  <LinksUpToDate>false</LinksUpToDate>
  <CharactersWithSpaces>23984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 Prezesa Rady Ministrów z dnia…………………………………</dc:title>
  <dc:subject/>
  <dc:creator>zp</dc:creator>
  <cp:keywords/>
  <cp:lastModifiedBy>Elżbieta Jastrzębska-Kukawka</cp:lastModifiedBy>
  <cp:revision>3</cp:revision>
  <cp:lastPrinted>2010-11-18T10:55:00Z</cp:lastPrinted>
  <dcterms:created xsi:type="dcterms:W3CDTF">2022-10-20T12:38:00Z</dcterms:created>
  <dcterms:modified xsi:type="dcterms:W3CDTF">2022-10-21T04:44:00Z</dcterms:modified>
</cp:coreProperties>
</file>