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27C57" w14:textId="77777777" w:rsidR="005F4BC0" w:rsidRDefault="002413D7" w:rsidP="004F079B">
      <w:pPr>
        <w:spacing w:after="240"/>
        <w:jc w:val="right"/>
        <w:rPr>
          <w:sz w:val="22"/>
          <w:szCs w:val="22"/>
        </w:rPr>
      </w:pPr>
      <w:r w:rsidRPr="002413D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413D7">
        <w:rPr>
          <w:sz w:val="22"/>
          <w:szCs w:val="22"/>
        </w:rPr>
        <w:t>2022-10-18</w:t>
      </w:r>
    </w:p>
    <w:p w14:paraId="3918F630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DA96E86" w14:textId="77777777" w:rsidR="002413D7" w:rsidRPr="002413D7" w:rsidRDefault="002413D7">
      <w:pPr>
        <w:rPr>
          <w:b/>
          <w:bCs/>
          <w:sz w:val="22"/>
          <w:szCs w:val="22"/>
        </w:rPr>
      </w:pPr>
      <w:r w:rsidRPr="002413D7">
        <w:rPr>
          <w:b/>
          <w:bCs/>
          <w:sz w:val="22"/>
          <w:szCs w:val="22"/>
        </w:rPr>
        <w:t>Szpital Wojewódzki w Poznaniu</w:t>
      </w:r>
    </w:p>
    <w:p w14:paraId="3801D16A" w14:textId="77777777" w:rsidR="00F16C50" w:rsidRPr="00D91931" w:rsidRDefault="002413D7">
      <w:pPr>
        <w:rPr>
          <w:b/>
          <w:bCs/>
          <w:sz w:val="22"/>
          <w:szCs w:val="22"/>
        </w:rPr>
      </w:pPr>
      <w:r w:rsidRPr="002413D7">
        <w:rPr>
          <w:b/>
          <w:bCs/>
          <w:sz w:val="22"/>
          <w:szCs w:val="22"/>
        </w:rPr>
        <w:t>Dział Zamówień Publicznych</w:t>
      </w:r>
    </w:p>
    <w:p w14:paraId="38CB94F8" w14:textId="43EECFE4" w:rsidR="00F16C50" w:rsidRPr="00BD5546" w:rsidRDefault="00583ED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413D7" w:rsidRPr="002413D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2413D7" w:rsidRPr="002413D7">
        <w:rPr>
          <w:sz w:val="22"/>
          <w:szCs w:val="22"/>
        </w:rPr>
        <w:t>7/19</w:t>
      </w:r>
    </w:p>
    <w:p w14:paraId="751EB02D" w14:textId="77777777" w:rsidR="00F16C50" w:rsidRPr="00BD5546" w:rsidRDefault="002413D7">
      <w:pPr>
        <w:rPr>
          <w:sz w:val="22"/>
          <w:szCs w:val="22"/>
        </w:rPr>
      </w:pPr>
      <w:r w:rsidRPr="002413D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413D7">
        <w:rPr>
          <w:sz w:val="22"/>
          <w:szCs w:val="22"/>
        </w:rPr>
        <w:t>Poznań</w:t>
      </w:r>
    </w:p>
    <w:p w14:paraId="147A6A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626BB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CC082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413D7" w:rsidRPr="002413D7">
        <w:rPr>
          <w:bCs/>
          <w:sz w:val="22"/>
          <w:szCs w:val="22"/>
        </w:rPr>
        <w:t>SZW/DZP/66/2022/10</w:t>
      </w:r>
      <w:r w:rsidRPr="00D91931">
        <w:rPr>
          <w:sz w:val="22"/>
          <w:szCs w:val="22"/>
        </w:rPr>
        <w:tab/>
        <w:t xml:space="preserve"> </w:t>
      </w:r>
    </w:p>
    <w:p w14:paraId="0F60A4F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A6774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23B5BF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A44569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BAD7B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F260C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78395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43D9B0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413D7" w:rsidRPr="00607F9B" w14:paraId="76287192" w14:textId="77777777" w:rsidTr="00263995">
        <w:trPr>
          <w:trHeight w:val="638"/>
        </w:trPr>
        <w:tc>
          <w:tcPr>
            <w:tcW w:w="959" w:type="dxa"/>
            <w:shd w:val="clear" w:color="auto" w:fill="auto"/>
          </w:tcPr>
          <w:p w14:paraId="0A7100C9" w14:textId="77777777" w:rsidR="002413D7" w:rsidRPr="00607F9B" w:rsidRDefault="002413D7" w:rsidP="002639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C37DD10" w14:textId="0BD704A3" w:rsidR="002413D7" w:rsidRPr="00607F9B" w:rsidRDefault="002413D7" w:rsidP="002639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413D7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413D7">
              <w:rPr>
                <w:b/>
                <w:bCs/>
                <w:sz w:val="22"/>
                <w:szCs w:val="22"/>
              </w:rPr>
              <w:t>Przeglądy i naprawy urz</w:t>
            </w:r>
            <w:r w:rsidR="00583ED5">
              <w:rPr>
                <w:b/>
                <w:bCs/>
                <w:sz w:val="22"/>
                <w:szCs w:val="22"/>
              </w:rPr>
              <w:t>ą</w:t>
            </w:r>
            <w:r w:rsidRPr="002413D7">
              <w:rPr>
                <w:b/>
                <w:bCs/>
                <w:sz w:val="22"/>
                <w:szCs w:val="22"/>
              </w:rPr>
              <w:t>dzeń endoskopowych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413D7">
              <w:rPr>
                <w:b/>
                <w:sz w:val="22"/>
                <w:szCs w:val="22"/>
              </w:rPr>
              <w:t>SZW/DZP/66/2022</w:t>
            </w:r>
          </w:p>
        </w:tc>
      </w:tr>
    </w:tbl>
    <w:p w14:paraId="0899E82D" w14:textId="77777777" w:rsidR="002413D7" w:rsidRPr="002413D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413D7" w:rsidRPr="002413D7">
        <w:rPr>
          <w:rFonts w:ascii="Times New Roman" w:hAnsi="Times New Roman"/>
          <w:b/>
          <w:szCs w:val="22"/>
        </w:rPr>
        <w:t>Szpital Wojewódzki w Poznaniu</w:t>
      </w:r>
    </w:p>
    <w:p w14:paraId="136CBCD3" w14:textId="3E4AD565" w:rsidR="004F079B" w:rsidRDefault="002413D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413D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2413D7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>, w związku z</w:t>
      </w:r>
      <w:r w:rsidR="00583ED5">
        <w:rPr>
          <w:rFonts w:ascii="Times New Roman" w:hAnsi="Times New Roman"/>
          <w:szCs w:val="22"/>
        </w:rPr>
        <w:t xml:space="preserve"> </w:t>
      </w:r>
      <w:r w:rsidR="00583ED5" w:rsidRPr="00583ED5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583ED5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4D94A027" w14:textId="57E96B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413D7" w:rsidRPr="002413D7">
        <w:rPr>
          <w:rFonts w:ascii="Times New Roman" w:hAnsi="Times New Roman"/>
          <w:b/>
          <w:szCs w:val="22"/>
        </w:rPr>
        <w:t>2022-10-19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413D7" w:rsidRPr="002413D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413D7" w:rsidRPr="002413D7">
        <w:rPr>
          <w:rFonts w:ascii="Times New Roman" w:hAnsi="Times New Roman"/>
          <w:b/>
          <w:szCs w:val="22"/>
        </w:rPr>
        <w:t>2022-11-02</w:t>
      </w:r>
      <w:r w:rsidR="008365E9">
        <w:rPr>
          <w:rFonts w:ascii="Times New Roman" w:hAnsi="Times New Roman"/>
          <w:szCs w:val="22"/>
        </w:rPr>
        <w:t xml:space="preserve"> godz. </w:t>
      </w:r>
      <w:r w:rsidR="002413D7" w:rsidRPr="002413D7">
        <w:rPr>
          <w:rFonts w:ascii="Times New Roman" w:hAnsi="Times New Roman"/>
          <w:b/>
          <w:szCs w:val="22"/>
        </w:rPr>
        <w:t>09:00</w:t>
      </w:r>
    </w:p>
    <w:p w14:paraId="59D0C62B" w14:textId="30CCA406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413D7" w:rsidRPr="002413D7">
        <w:rPr>
          <w:rFonts w:ascii="Times New Roman" w:hAnsi="Times New Roman"/>
          <w:b/>
          <w:szCs w:val="22"/>
        </w:rPr>
        <w:t>2022-10-19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413D7" w:rsidRPr="002413D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413D7" w:rsidRPr="002413D7">
        <w:rPr>
          <w:rFonts w:ascii="Times New Roman" w:hAnsi="Times New Roman"/>
          <w:b/>
          <w:szCs w:val="22"/>
        </w:rPr>
        <w:t>2022-11-02</w:t>
      </w:r>
      <w:r w:rsidR="008365E9">
        <w:rPr>
          <w:rFonts w:ascii="Times New Roman" w:hAnsi="Times New Roman"/>
          <w:szCs w:val="22"/>
        </w:rPr>
        <w:t xml:space="preserve"> godz. </w:t>
      </w:r>
      <w:r w:rsidR="002413D7" w:rsidRPr="002413D7">
        <w:rPr>
          <w:rFonts w:ascii="Times New Roman" w:hAnsi="Times New Roman"/>
          <w:b/>
          <w:szCs w:val="22"/>
        </w:rPr>
        <w:t>10:00</w:t>
      </w:r>
    </w:p>
    <w:p w14:paraId="394F3CD5" w14:textId="6F8520B5"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144A8CD" w14:textId="220CB3CA" w:rsidR="00583ED5" w:rsidRDefault="00583ED5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14:paraId="66C76E8F" w14:textId="77777777" w:rsidR="00583ED5" w:rsidRDefault="00583ED5" w:rsidP="00583ED5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0BE94B47" w14:textId="77777777" w:rsidR="00583ED5" w:rsidRDefault="00583ED5" w:rsidP="00583ED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FF9A8C7" w14:textId="77777777" w:rsidR="00583ED5" w:rsidRDefault="00583ED5" w:rsidP="00583ED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7CCA6CB" w14:textId="77777777" w:rsidR="00583ED5" w:rsidRDefault="00583ED5" w:rsidP="00583ED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C5A14C3" w14:textId="77777777" w:rsidR="00583ED5" w:rsidRPr="00D91931" w:rsidRDefault="00583ED5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14:paraId="2FDD8FB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1DF659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9DBCB" w14:textId="77777777" w:rsidR="003A4BF9" w:rsidRDefault="003A4BF9">
      <w:r>
        <w:separator/>
      </w:r>
    </w:p>
  </w:endnote>
  <w:endnote w:type="continuationSeparator" w:id="0">
    <w:p w14:paraId="3ACEE8AF" w14:textId="77777777" w:rsidR="003A4BF9" w:rsidRDefault="003A4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D856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FCA8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B8AC05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501B52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0FBA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82E4A" w14:textId="77777777" w:rsidR="003A4BF9" w:rsidRDefault="003A4BF9">
      <w:r>
        <w:separator/>
      </w:r>
    </w:p>
  </w:footnote>
  <w:footnote w:type="continuationSeparator" w:id="0">
    <w:p w14:paraId="0AA931EA" w14:textId="77777777" w:rsidR="003A4BF9" w:rsidRDefault="003A4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3C22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F564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0A9B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704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4BF9"/>
    <w:rsid w:val="00136AEA"/>
    <w:rsid w:val="0015679F"/>
    <w:rsid w:val="001C0165"/>
    <w:rsid w:val="001C5A4C"/>
    <w:rsid w:val="002413D7"/>
    <w:rsid w:val="002F480A"/>
    <w:rsid w:val="0033399E"/>
    <w:rsid w:val="0037248D"/>
    <w:rsid w:val="003A4BF9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83ED5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3982BA"/>
  <w15:chartTrackingRefBased/>
  <w15:docId w15:val="{F5BAEA2F-354B-4B92-9351-1D0321C7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69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167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2022-10-18T10:45:00Z</cp:lastPrinted>
  <dcterms:created xsi:type="dcterms:W3CDTF">2022-10-18T10:48:00Z</dcterms:created>
  <dcterms:modified xsi:type="dcterms:W3CDTF">2022-10-18T10:48:00Z</dcterms:modified>
</cp:coreProperties>
</file>