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545E7" w14:textId="77777777" w:rsidR="005F4BC0" w:rsidRDefault="00E97068" w:rsidP="004F079B">
      <w:pPr>
        <w:spacing w:after="240"/>
        <w:jc w:val="right"/>
        <w:rPr>
          <w:sz w:val="22"/>
          <w:szCs w:val="22"/>
        </w:rPr>
      </w:pPr>
      <w:r w:rsidRPr="00E9706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97068">
        <w:rPr>
          <w:sz w:val="22"/>
          <w:szCs w:val="22"/>
        </w:rPr>
        <w:t>2022-10-14</w:t>
      </w:r>
    </w:p>
    <w:p w14:paraId="4EE792B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4F49AF3" w14:textId="77777777" w:rsidR="00F16C50" w:rsidRPr="00D91931" w:rsidRDefault="00E97068">
      <w:pPr>
        <w:rPr>
          <w:b/>
          <w:bCs/>
          <w:sz w:val="22"/>
          <w:szCs w:val="22"/>
        </w:rPr>
      </w:pPr>
      <w:r w:rsidRPr="00E9706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6E92AA7" w14:textId="77777777" w:rsidR="00F16C50" w:rsidRPr="00BD5546" w:rsidRDefault="00E97068">
      <w:pPr>
        <w:rPr>
          <w:sz w:val="22"/>
          <w:szCs w:val="22"/>
        </w:rPr>
      </w:pPr>
      <w:r w:rsidRPr="00E97068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E97068">
        <w:rPr>
          <w:sz w:val="22"/>
          <w:szCs w:val="22"/>
        </w:rPr>
        <w:t>66</w:t>
      </w:r>
    </w:p>
    <w:p w14:paraId="4A16225B" w14:textId="77777777" w:rsidR="00F16C50" w:rsidRPr="00BD5546" w:rsidRDefault="00E97068">
      <w:pPr>
        <w:rPr>
          <w:sz w:val="22"/>
          <w:szCs w:val="22"/>
        </w:rPr>
      </w:pPr>
      <w:r w:rsidRPr="00E97068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E97068">
        <w:rPr>
          <w:sz w:val="22"/>
          <w:szCs w:val="22"/>
        </w:rPr>
        <w:t>Kraków</w:t>
      </w:r>
    </w:p>
    <w:p w14:paraId="4E30E72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520CB2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61ED7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71A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C0D98C" w14:textId="1805AD9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2465">
        <w:rPr>
          <w:b/>
          <w:bCs/>
          <w:sz w:val="22"/>
          <w:szCs w:val="22"/>
        </w:rPr>
        <w:t>S</w:t>
      </w:r>
      <w:r w:rsidR="00E97068" w:rsidRPr="00E97068">
        <w:rPr>
          <w:bCs/>
          <w:sz w:val="22"/>
          <w:szCs w:val="22"/>
        </w:rPr>
        <w:t>ZP</w:t>
      </w:r>
      <w:r w:rsidR="000A2465">
        <w:rPr>
          <w:bCs/>
          <w:sz w:val="22"/>
          <w:szCs w:val="22"/>
        </w:rPr>
        <w:t>.271. 772</w:t>
      </w:r>
      <w:r w:rsidR="00E97068" w:rsidRPr="00E97068">
        <w:rPr>
          <w:bCs/>
          <w:sz w:val="22"/>
          <w:szCs w:val="22"/>
        </w:rPr>
        <w:t>/27/2022</w:t>
      </w:r>
      <w:r w:rsidRPr="00D91931">
        <w:rPr>
          <w:sz w:val="22"/>
          <w:szCs w:val="22"/>
        </w:rPr>
        <w:tab/>
        <w:t xml:space="preserve"> </w:t>
      </w:r>
    </w:p>
    <w:p w14:paraId="736686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7C6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8C5CB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E84F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CEF9E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56D3E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0C712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C5EBBE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97068" w:rsidRPr="00607F9B" w14:paraId="62F6E2F9" w14:textId="77777777" w:rsidTr="007C75D6">
        <w:trPr>
          <w:trHeight w:val="638"/>
        </w:trPr>
        <w:tc>
          <w:tcPr>
            <w:tcW w:w="959" w:type="dxa"/>
            <w:shd w:val="clear" w:color="auto" w:fill="auto"/>
          </w:tcPr>
          <w:p w14:paraId="395AECED" w14:textId="77777777" w:rsidR="00E97068" w:rsidRPr="00607F9B" w:rsidRDefault="00E97068" w:rsidP="007C7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40046E" w14:textId="77777777" w:rsidR="00E97068" w:rsidRPr="00607F9B" w:rsidRDefault="00E97068" w:rsidP="007C7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706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7068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7068">
              <w:rPr>
                <w:b/>
                <w:sz w:val="22"/>
                <w:szCs w:val="22"/>
              </w:rPr>
              <w:t>ZP/27/2022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6E63C4" w14:textId="71A7655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97068" w:rsidRPr="00E97068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97068" w:rsidRPr="00E97068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9F632F8" w14:textId="0B1BD1C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97068" w:rsidRPr="00E97068">
        <w:rPr>
          <w:rFonts w:ascii="Times New Roman" w:hAnsi="Times New Roman"/>
          <w:b/>
          <w:szCs w:val="22"/>
        </w:rPr>
        <w:t>2022-10-10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97068" w:rsidRPr="00E9706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97068" w:rsidRPr="00E97068">
        <w:rPr>
          <w:rFonts w:ascii="Times New Roman" w:hAnsi="Times New Roman"/>
          <w:b/>
          <w:szCs w:val="22"/>
        </w:rPr>
        <w:t>2022-10-2</w:t>
      </w:r>
      <w:r w:rsidR="003D531F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E97068" w:rsidRPr="00E9706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0E02A0" w14:textId="6A08BED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97068" w:rsidRPr="00E97068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97068" w:rsidRPr="00E97068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97068" w:rsidRPr="00E97068">
        <w:rPr>
          <w:rFonts w:ascii="Times New Roman" w:hAnsi="Times New Roman"/>
          <w:b/>
          <w:szCs w:val="22"/>
        </w:rPr>
        <w:t>2022-10-2</w:t>
      </w:r>
      <w:r w:rsidR="003D531F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E97068" w:rsidRPr="00E97068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87863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B35FBB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106C41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B9CB4B0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5CCAF16" w14:textId="3DE71DFC" w:rsidR="00F16C50" w:rsidRPr="00D91931" w:rsidRDefault="00E9706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9706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08A9" w14:textId="77777777" w:rsidR="00A462D5" w:rsidRDefault="00A462D5">
      <w:r>
        <w:separator/>
      </w:r>
    </w:p>
  </w:endnote>
  <w:endnote w:type="continuationSeparator" w:id="0">
    <w:p w14:paraId="26331667" w14:textId="77777777" w:rsidR="00A462D5" w:rsidRDefault="00A4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B9C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F46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73C10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646787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AE8D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089A0" w14:textId="77777777" w:rsidR="00A462D5" w:rsidRDefault="00A462D5">
      <w:r>
        <w:separator/>
      </w:r>
    </w:p>
  </w:footnote>
  <w:footnote w:type="continuationSeparator" w:id="0">
    <w:p w14:paraId="160E90F8" w14:textId="77777777" w:rsidR="00A462D5" w:rsidRDefault="00A46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630D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068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9F13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471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2D5"/>
    <w:rsid w:val="000A2465"/>
    <w:rsid w:val="00136AEA"/>
    <w:rsid w:val="0015679F"/>
    <w:rsid w:val="00181B58"/>
    <w:rsid w:val="001C5A4C"/>
    <w:rsid w:val="002F480A"/>
    <w:rsid w:val="0033399E"/>
    <w:rsid w:val="0037248D"/>
    <w:rsid w:val="003D12E3"/>
    <w:rsid w:val="003D531F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62D5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97068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FD7EB"/>
  <w15:chartTrackingRefBased/>
  <w15:docId w15:val="{D2679444-0E0F-493B-BD7B-C3A2D5FA3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5</cp:revision>
  <cp:lastPrinted>2001-02-09T20:53:00Z</cp:lastPrinted>
  <dcterms:created xsi:type="dcterms:W3CDTF">2022-10-14T07:16:00Z</dcterms:created>
  <dcterms:modified xsi:type="dcterms:W3CDTF">2022-10-14T07:27:00Z</dcterms:modified>
</cp:coreProperties>
</file>