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AEC6" w14:textId="77777777" w:rsidR="00FB7F50" w:rsidRPr="002245BE" w:rsidRDefault="006C5A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5A0D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6C5A0D">
        <w:rPr>
          <w:sz w:val="22"/>
          <w:szCs w:val="22"/>
        </w:rPr>
        <w:t>2022-10-13</w:t>
      </w:r>
    </w:p>
    <w:p w14:paraId="0B6FA31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D190C9" w14:textId="77777777" w:rsidR="00FB7F50" w:rsidRPr="002245BE" w:rsidRDefault="006C5A0D" w:rsidP="00FB7F50">
      <w:pPr>
        <w:spacing w:after="40"/>
        <w:rPr>
          <w:b/>
          <w:bCs/>
          <w:sz w:val="22"/>
          <w:szCs w:val="22"/>
        </w:rPr>
      </w:pPr>
      <w:r w:rsidRPr="006C5A0D">
        <w:rPr>
          <w:b/>
          <w:bCs/>
          <w:sz w:val="22"/>
          <w:szCs w:val="22"/>
        </w:rPr>
        <w:t>Samodzielny Publiczny Zespół Opieki Zdrowotnej w Kolbuszowej</w:t>
      </w:r>
    </w:p>
    <w:p w14:paraId="06AC5586" w14:textId="77777777" w:rsidR="00FB7F50" w:rsidRPr="002245BE" w:rsidRDefault="006C5A0D" w:rsidP="00FB7F50">
      <w:pPr>
        <w:rPr>
          <w:sz w:val="22"/>
          <w:szCs w:val="22"/>
        </w:rPr>
      </w:pPr>
      <w:r w:rsidRPr="006C5A0D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6C5A0D">
        <w:rPr>
          <w:sz w:val="22"/>
          <w:szCs w:val="22"/>
        </w:rPr>
        <w:t>4</w:t>
      </w:r>
    </w:p>
    <w:p w14:paraId="1C59BBBD" w14:textId="77777777" w:rsidR="00FB7F50" w:rsidRPr="002245BE" w:rsidRDefault="006C5A0D" w:rsidP="00FB7F50">
      <w:pPr>
        <w:rPr>
          <w:sz w:val="22"/>
          <w:szCs w:val="22"/>
        </w:rPr>
      </w:pPr>
      <w:r w:rsidRPr="006C5A0D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6C5A0D">
        <w:rPr>
          <w:sz w:val="22"/>
          <w:szCs w:val="22"/>
        </w:rPr>
        <w:t>Kolbuszowa</w:t>
      </w:r>
    </w:p>
    <w:p w14:paraId="3984152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B2B7A2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DFA7BA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6723D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C5A0D" w:rsidRPr="00607F9B" w14:paraId="79F45481" w14:textId="77777777" w:rsidTr="001B6A15">
        <w:trPr>
          <w:trHeight w:val="638"/>
        </w:trPr>
        <w:tc>
          <w:tcPr>
            <w:tcW w:w="959" w:type="dxa"/>
            <w:shd w:val="clear" w:color="auto" w:fill="auto"/>
          </w:tcPr>
          <w:p w14:paraId="38D7BFE9" w14:textId="77777777" w:rsidR="006C5A0D" w:rsidRPr="00607F9B" w:rsidRDefault="006C5A0D" w:rsidP="001B6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EA1354" w14:textId="77777777" w:rsidR="006C5A0D" w:rsidRPr="00607F9B" w:rsidRDefault="006C5A0D" w:rsidP="001B6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5A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5A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5A0D">
              <w:rPr>
                <w:b/>
                <w:bCs/>
                <w:sz w:val="22"/>
                <w:szCs w:val="22"/>
              </w:rPr>
              <w:t>Dostawa produktów farmaceutycznych w 3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5A0D">
              <w:rPr>
                <w:b/>
                <w:sz w:val="22"/>
                <w:szCs w:val="22"/>
              </w:rPr>
              <w:t>Eap-2412/14/22/M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5AD4A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C5A0D" w:rsidRPr="006C5A0D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C5A0D" w:rsidRPr="006C5A0D">
        <w:rPr>
          <w:sz w:val="22"/>
          <w:szCs w:val="22"/>
        </w:rPr>
        <w:t>(</w:t>
      </w:r>
      <w:proofErr w:type="spellStart"/>
      <w:r w:rsidR="006C5A0D" w:rsidRPr="006C5A0D">
        <w:rPr>
          <w:sz w:val="22"/>
          <w:szCs w:val="22"/>
        </w:rPr>
        <w:t>t.j</w:t>
      </w:r>
      <w:proofErr w:type="spellEnd"/>
      <w:r w:rsidR="006C5A0D" w:rsidRPr="006C5A0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C5A0D" w14:paraId="7F342AB3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9C9A7B" w14:textId="77777777" w:rsidR="006C5A0D" w:rsidRPr="00D26ED6" w:rsidRDefault="006C5A0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5A0D">
              <w:rPr>
                <w:b/>
                <w:sz w:val="22"/>
                <w:szCs w:val="22"/>
              </w:rPr>
              <w:t>Lek S.A.</w:t>
            </w:r>
          </w:p>
          <w:p w14:paraId="62DF20AC" w14:textId="77777777" w:rsidR="006C5A0D" w:rsidRPr="009F0E5C" w:rsidRDefault="006C5A0D" w:rsidP="001B6A15">
            <w:pPr>
              <w:jc w:val="both"/>
              <w:rPr>
                <w:bCs/>
                <w:sz w:val="22"/>
                <w:szCs w:val="22"/>
              </w:rPr>
            </w:pPr>
            <w:r w:rsidRPr="006C5A0D">
              <w:rPr>
                <w:bCs/>
                <w:sz w:val="22"/>
                <w:szCs w:val="22"/>
              </w:rPr>
              <w:t>Podlipie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5A0D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F544F9" w14:textId="77777777" w:rsidR="006C5A0D" w:rsidRPr="009F0E5C" w:rsidRDefault="006C5A0D" w:rsidP="001B6A15">
            <w:pPr>
              <w:jc w:val="both"/>
              <w:rPr>
                <w:bCs/>
                <w:sz w:val="22"/>
                <w:szCs w:val="22"/>
              </w:rPr>
            </w:pPr>
            <w:r w:rsidRPr="006C5A0D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5A0D">
              <w:rPr>
                <w:bCs/>
                <w:sz w:val="22"/>
                <w:szCs w:val="22"/>
              </w:rPr>
              <w:t>Stryków</w:t>
            </w:r>
          </w:p>
          <w:p w14:paraId="7063B9CE" w14:textId="77777777" w:rsidR="006C5A0D" w:rsidRDefault="006C5A0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DBFA43" w14:textId="77777777" w:rsidR="006C5A0D" w:rsidRPr="00211A34" w:rsidRDefault="006C5A0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5A0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5A0D">
              <w:rPr>
                <w:sz w:val="22"/>
                <w:szCs w:val="22"/>
              </w:rPr>
              <w:t>Pakiet 1 - Erytropoetyna Alfa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5A0D">
              <w:rPr>
                <w:b/>
                <w:sz w:val="22"/>
                <w:szCs w:val="22"/>
              </w:rPr>
              <w:t>103 680.00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E1CC1DE" w14:textId="77777777" w:rsidR="006C5A0D" w:rsidRPr="00D26ED6" w:rsidRDefault="006C5A0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464036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</w:t>
            </w:r>
            <w:r w:rsidRPr="006C5A0D">
              <w:tab/>
              <w:t xml:space="preserve">treść wybranej oferty odpowiada treści SWZ, </w:t>
            </w:r>
          </w:p>
          <w:p w14:paraId="721A13EF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</w:t>
            </w:r>
            <w:r w:rsidRPr="006C5A0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7B9A21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Kryterium: Cena oferty - 100 punktów</w:t>
            </w:r>
          </w:p>
          <w:p w14:paraId="39D4C9D1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 oferta wpłynęła do Zamawiającego w wyznaczonym terminie , a Wykonawca  ją składający nie podlega wykluczeniu z postępowania</w:t>
            </w:r>
          </w:p>
          <w:p w14:paraId="334F2B12" w14:textId="77777777" w:rsid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 kwota oferty nie przekraczała kwoty jaką Zamawiający zamierza przeznaczyć na sfinansowanie zamówienia.</w:t>
            </w:r>
          </w:p>
        </w:tc>
      </w:tr>
      <w:tr w:rsidR="006C5A0D" w14:paraId="740C35A1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571B14" w14:textId="77777777" w:rsidR="006C5A0D" w:rsidRPr="00D26ED6" w:rsidRDefault="006C5A0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C5A0D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6C5A0D">
              <w:rPr>
                <w:b/>
                <w:sz w:val="22"/>
                <w:szCs w:val="22"/>
              </w:rPr>
              <w:t xml:space="preserve"> Sp. z o.o.</w:t>
            </w:r>
          </w:p>
          <w:p w14:paraId="1BB68018" w14:textId="77777777" w:rsidR="006C5A0D" w:rsidRPr="009F0E5C" w:rsidRDefault="006C5A0D" w:rsidP="001B6A15">
            <w:pPr>
              <w:jc w:val="both"/>
              <w:rPr>
                <w:bCs/>
                <w:sz w:val="22"/>
                <w:szCs w:val="22"/>
              </w:rPr>
            </w:pPr>
            <w:r w:rsidRPr="006C5A0D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5A0D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5CEA8A" w14:textId="77777777" w:rsidR="006C5A0D" w:rsidRPr="009F0E5C" w:rsidRDefault="006C5A0D" w:rsidP="001B6A15">
            <w:pPr>
              <w:jc w:val="both"/>
              <w:rPr>
                <w:bCs/>
                <w:sz w:val="22"/>
                <w:szCs w:val="22"/>
              </w:rPr>
            </w:pPr>
            <w:r w:rsidRPr="006C5A0D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5A0D">
              <w:rPr>
                <w:bCs/>
                <w:sz w:val="22"/>
                <w:szCs w:val="22"/>
              </w:rPr>
              <w:t>Wrocław</w:t>
            </w:r>
          </w:p>
          <w:p w14:paraId="5E9E9775" w14:textId="77777777" w:rsidR="006C5A0D" w:rsidRDefault="006C5A0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254FDB" w14:textId="77777777" w:rsidR="006C5A0D" w:rsidRPr="00211A34" w:rsidRDefault="006C5A0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5A0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5A0D">
              <w:rPr>
                <w:sz w:val="22"/>
                <w:szCs w:val="22"/>
              </w:rPr>
              <w:t>Pakiet 2 - Maści, czopki, syropy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5A0D">
              <w:rPr>
                <w:b/>
                <w:sz w:val="22"/>
                <w:szCs w:val="22"/>
              </w:rPr>
              <w:t>183 730.25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752AB3" w14:textId="77777777" w:rsidR="006C5A0D" w:rsidRPr="00D26ED6" w:rsidRDefault="006C5A0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F3D9F6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</w:t>
            </w:r>
            <w:r w:rsidRPr="006C5A0D">
              <w:tab/>
              <w:t xml:space="preserve">treść wybranej oferty odpowiada treści SWZ, </w:t>
            </w:r>
          </w:p>
          <w:p w14:paraId="65FD9066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</w:t>
            </w:r>
            <w:r w:rsidRPr="006C5A0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B9997AF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Kryterium: Cena oferty - 100 punktów</w:t>
            </w:r>
          </w:p>
          <w:p w14:paraId="5E5CED5D" w14:textId="77777777" w:rsidR="006C5A0D" w:rsidRP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 oferta wpłynęła do Zamawiającego w wyznaczonym terminie , a Wykonawca  ją składający nie podlega wykluczeniu z postępowania</w:t>
            </w:r>
          </w:p>
          <w:p w14:paraId="2E0AEBFE" w14:textId="77777777" w:rsidR="006C5A0D" w:rsidRDefault="006C5A0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5A0D">
              <w:t>- kwota oferty nie przekraczała kwoty jaką Zamawiający zamierza przeznaczyć na sfinansowanie zamówienia.</w:t>
            </w:r>
          </w:p>
        </w:tc>
      </w:tr>
    </w:tbl>
    <w:p w14:paraId="137250D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0B02288" w14:textId="77777777" w:rsidTr="00596EA3">
        <w:tc>
          <w:tcPr>
            <w:tcW w:w="2169" w:type="dxa"/>
            <w:shd w:val="clear" w:color="auto" w:fill="F3F3F3"/>
          </w:tcPr>
          <w:p w14:paraId="2393D2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8F49C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18C2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FDF9DA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C5A0D" w:rsidRPr="00834EF4" w14:paraId="0952CDC2" w14:textId="77777777" w:rsidTr="001B6A15">
        <w:tc>
          <w:tcPr>
            <w:tcW w:w="2169" w:type="dxa"/>
            <w:shd w:val="clear" w:color="auto" w:fill="auto"/>
          </w:tcPr>
          <w:p w14:paraId="20296F7C" w14:textId="77777777" w:rsidR="006C5A0D" w:rsidRPr="00211A34" w:rsidRDefault="006C5A0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5A0D">
              <w:rPr>
                <w:sz w:val="20"/>
                <w:szCs w:val="20"/>
              </w:rPr>
              <w:t>Pakiet 1 - Erytropoetyna Alfa</w:t>
            </w:r>
          </w:p>
        </w:tc>
        <w:tc>
          <w:tcPr>
            <w:tcW w:w="2793" w:type="dxa"/>
            <w:shd w:val="clear" w:color="auto" w:fill="auto"/>
          </w:tcPr>
          <w:p w14:paraId="70A6A4BC" w14:textId="77777777" w:rsidR="006C5A0D" w:rsidRPr="00211A34" w:rsidRDefault="006C5A0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5A0D">
              <w:rPr>
                <w:b/>
                <w:bCs/>
                <w:sz w:val="20"/>
                <w:szCs w:val="20"/>
              </w:rPr>
              <w:t>Lek S.A.</w:t>
            </w:r>
          </w:p>
          <w:p w14:paraId="440AC572" w14:textId="77777777" w:rsidR="006C5A0D" w:rsidRPr="00211A34" w:rsidRDefault="006C5A0D" w:rsidP="001B6A15">
            <w:pPr>
              <w:rPr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5A0D">
              <w:rPr>
                <w:sz w:val="20"/>
                <w:szCs w:val="20"/>
              </w:rPr>
              <w:t>16</w:t>
            </w:r>
          </w:p>
          <w:p w14:paraId="6C4577B5" w14:textId="77777777" w:rsidR="006C5A0D" w:rsidRPr="00211A34" w:rsidRDefault="006C5A0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5A0D">
              <w:rPr>
                <w:sz w:val="20"/>
                <w:szCs w:val="20"/>
              </w:rPr>
              <w:t>Stryków</w:t>
            </w:r>
          </w:p>
        </w:tc>
        <w:tc>
          <w:tcPr>
            <w:tcW w:w="2976" w:type="dxa"/>
            <w:shd w:val="clear" w:color="auto" w:fill="auto"/>
          </w:tcPr>
          <w:p w14:paraId="400E5E07" w14:textId="77777777" w:rsidR="006C5A0D" w:rsidRPr="00211A34" w:rsidRDefault="006C5A0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3A1561" w14:textId="77777777" w:rsidR="006C5A0D" w:rsidRPr="00211A34" w:rsidRDefault="006C5A0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 xml:space="preserve">  100,00</w:t>
            </w:r>
          </w:p>
        </w:tc>
      </w:tr>
      <w:tr w:rsidR="006C5A0D" w:rsidRPr="00834EF4" w14:paraId="6DB618F2" w14:textId="77777777" w:rsidTr="001B6A15">
        <w:tc>
          <w:tcPr>
            <w:tcW w:w="2169" w:type="dxa"/>
            <w:shd w:val="clear" w:color="auto" w:fill="auto"/>
          </w:tcPr>
          <w:p w14:paraId="48AC42B3" w14:textId="77777777" w:rsidR="006C5A0D" w:rsidRPr="00211A34" w:rsidRDefault="006C5A0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5A0D">
              <w:rPr>
                <w:sz w:val="20"/>
                <w:szCs w:val="20"/>
              </w:rPr>
              <w:t>Pakiet 2 - Maści, czopki, syropy</w:t>
            </w:r>
          </w:p>
        </w:tc>
        <w:tc>
          <w:tcPr>
            <w:tcW w:w="2793" w:type="dxa"/>
            <w:shd w:val="clear" w:color="auto" w:fill="auto"/>
          </w:tcPr>
          <w:p w14:paraId="1387B8D8" w14:textId="77777777" w:rsidR="006C5A0D" w:rsidRPr="00211A34" w:rsidRDefault="006C5A0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C5A0D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6C5A0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8CAE945" w14:textId="77777777" w:rsidR="006C5A0D" w:rsidRPr="00211A34" w:rsidRDefault="006C5A0D" w:rsidP="001B6A15">
            <w:pPr>
              <w:rPr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5A0D">
              <w:rPr>
                <w:sz w:val="20"/>
                <w:szCs w:val="20"/>
              </w:rPr>
              <w:t>120</w:t>
            </w:r>
          </w:p>
          <w:p w14:paraId="7B63DBBF" w14:textId="77777777" w:rsidR="006C5A0D" w:rsidRPr="00211A34" w:rsidRDefault="006C5A0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5A0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0F22CDE" w14:textId="77777777" w:rsidR="006C5A0D" w:rsidRPr="00211A34" w:rsidRDefault="006C5A0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B00B81" w14:textId="77777777" w:rsidR="006C5A0D" w:rsidRPr="00211A34" w:rsidRDefault="006C5A0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6C5A0D">
              <w:rPr>
                <w:sz w:val="20"/>
                <w:szCs w:val="20"/>
              </w:rPr>
              <w:t xml:space="preserve">  100,00</w:t>
            </w:r>
          </w:p>
        </w:tc>
      </w:tr>
    </w:tbl>
    <w:p w14:paraId="7DE7E7E2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4B7BF90" w14:textId="1AE44A3A" w:rsidR="00B464D3" w:rsidRDefault="006C5A0D" w:rsidP="00B464D3">
      <w:pPr>
        <w:jc w:val="right"/>
        <w:rPr>
          <w:sz w:val="22"/>
          <w:szCs w:val="22"/>
        </w:rPr>
      </w:pPr>
      <w:r w:rsidRPr="006C5A0D">
        <w:rPr>
          <w:sz w:val="22"/>
          <w:szCs w:val="22"/>
        </w:rPr>
        <w:t xml:space="preserve">  </w:t>
      </w:r>
      <w:r w:rsidR="00532609">
        <w:rPr>
          <w:sz w:val="22"/>
          <w:szCs w:val="22"/>
        </w:rPr>
        <w:t>Dyrektor SP ZOZ Kolbuszowa</w:t>
      </w:r>
    </w:p>
    <w:p w14:paraId="430052AF" w14:textId="6C26D7D1" w:rsidR="00532609" w:rsidRPr="00E56378" w:rsidRDefault="00532609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583CD7E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FAF5C" w14:textId="77777777" w:rsidR="005310CF" w:rsidRDefault="005310CF">
      <w:r>
        <w:separator/>
      </w:r>
    </w:p>
  </w:endnote>
  <w:endnote w:type="continuationSeparator" w:id="0">
    <w:p w14:paraId="3B07ADDB" w14:textId="77777777" w:rsidR="005310CF" w:rsidRDefault="0053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CC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B0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FCDF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130C0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F6F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B4817" w14:textId="77777777" w:rsidR="005310CF" w:rsidRDefault="005310CF">
      <w:r>
        <w:separator/>
      </w:r>
    </w:p>
  </w:footnote>
  <w:footnote w:type="continuationSeparator" w:id="0">
    <w:p w14:paraId="4FAA349C" w14:textId="77777777" w:rsidR="005310CF" w:rsidRDefault="00531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415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8F63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905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0C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0CF"/>
    <w:rsid w:val="00532609"/>
    <w:rsid w:val="0054734E"/>
    <w:rsid w:val="00596EA3"/>
    <w:rsid w:val="00596FD7"/>
    <w:rsid w:val="005E5BFF"/>
    <w:rsid w:val="00607F9B"/>
    <w:rsid w:val="00644DCB"/>
    <w:rsid w:val="00657C1E"/>
    <w:rsid w:val="006C5A0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A1AD0"/>
  <w15:chartTrackingRefBased/>
  <w15:docId w15:val="{B6C74D97-CB20-4F7F-B987-F8DAAA5F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2022-10-13T06:56:00Z</cp:lastPrinted>
  <dcterms:created xsi:type="dcterms:W3CDTF">2022-10-13T07:01:00Z</dcterms:created>
  <dcterms:modified xsi:type="dcterms:W3CDTF">2022-10-13T07:01:00Z</dcterms:modified>
</cp:coreProperties>
</file>