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7F44E" w14:textId="4F4CAFBF" w:rsidR="00EB1359" w:rsidRPr="003261E7" w:rsidRDefault="003942CF" w:rsidP="00EB1359">
      <w:pPr>
        <w:spacing w:after="240"/>
        <w:jc w:val="right"/>
        <w:rPr>
          <w:sz w:val="22"/>
          <w:szCs w:val="22"/>
        </w:rPr>
      </w:pPr>
      <w:r w:rsidRPr="003942C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3942CF">
        <w:rPr>
          <w:sz w:val="22"/>
          <w:szCs w:val="22"/>
        </w:rPr>
        <w:t>2022-10-</w:t>
      </w:r>
      <w:r w:rsidR="002F7E8A">
        <w:rPr>
          <w:sz w:val="22"/>
          <w:szCs w:val="22"/>
        </w:rPr>
        <w:t>10</w:t>
      </w:r>
    </w:p>
    <w:p w14:paraId="13B43B7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4590F22" w14:textId="77777777" w:rsidR="00EB1359" w:rsidRPr="003261E7" w:rsidRDefault="003942CF" w:rsidP="00EB1359">
      <w:pPr>
        <w:spacing w:after="40"/>
        <w:rPr>
          <w:b/>
          <w:bCs/>
          <w:sz w:val="22"/>
          <w:szCs w:val="22"/>
        </w:rPr>
      </w:pPr>
      <w:r w:rsidRPr="003942C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7A63DDA" w14:textId="77777777" w:rsidR="00EB1359" w:rsidRPr="003261E7" w:rsidRDefault="003942CF" w:rsidP="00EB1359">
      <w:pPr>
        <w:rPr>
          <w:sz w:val="22"/>
          <w:szCs w:val="22"/>
        </w:rPr>
      </w:pPr>
      <w:r w:rsidRPr="003942CF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3942CF">
        <w:rPr>
          <w:sz w:val="22"/>
          <w:szCs w:val="22"/>
        </w:rPr>
        <w:t>66</w:t>
      </w:r>
    </w:p>
    <w:p w14:paraId="6F9FBE5E" w14:textId="77777777" w:rsidR="00EB1359" w:rsidRPr="003261E7" w:rsidRDefault="003942CF" w:rsidP="00EB1359">
      <w:pPr>
        <w:rPr>
          <w:sz w:val="22"/>
          <w:szCs w:val="22"/>
        </w:rPr>
      </w:pPr>
      <w:r w:rsidRPr="003942CF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3942CF">
        <w:rPr>
          <w:sz w:val="22"/>
          <w:szCs w:val="22"/>
        </w:rPr>
        <w:t>Kraków</w:t>
      </w:r>
    </w:p>
    <w:p w14:paraId="5E5704BF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B5E031B" w14:textId="210AE050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94C3255" w14:textId="1F5CEC23" w:rsidR="00851399" w:rsidRPr="003261E7" w:rsidRDefault="00851399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Pismo znak; SZP. 271. </w:t>
      </w:r>
      <w:r w:rsidR="002F7E8A">
        <w:rPr>
          <w:bCs/>
          <w:sz w:val="18"/>
          <w:szCs w:val="18"/>
        </w:rPr>
        <w:t>758</w:t>
      </w:r>
      <w:r>
        <w:rPr>
          <w:bCs/>
          <w:sz w:val="18"/>
          <w:szCs w:val="18"/>
        </w:rPr>
        <w:t>/21/2022</w:t>
      </w:r>
    </w:p>
    <w:p w14:paraId="70A9F5F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34E697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231A904" w14:textId="7E480218" w:rsidR="00EB1359" w:rsidRPr="003261E7" w:rsidRDefault="002F7E8A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Korekta</w:t>
      </w:r>
      <w:r w:rsidR="0047048D">
        <w:rPr>
          <w:b/>
          <w:kern w:val="28"/>
          <w:sz w:val="28"/>
        </w:rPr>
        <w:t>_</w:t>
      </w:r>
      <w:r w:rsidR="00EB1359" w:rsidRPr="003261E7">
        <w:rPr>
          <w:b/>
          <w:kern w:val="28"/>
          <w:sz w:val="28"/>
        </w:rPr>
        <w:t>ZAWIADOMIENI</w:t>
      </w:r>
      <w:r>
        <w:rPr>
          <w:b/>
          <w:kern w:val="28"/>
          <w:sz w:val="28"/>
        </w:rPr>
        <w:t>A</w:t>
      </w:r>
    </w:p>
    <w:p w14:paraId="362DD8AB" w14:textId="18E401E2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851399">
        <w:rPr>
          <w:b/>
          <w:sz w:val="28"/>
          <w:szCs w:val="24"/>
        </w:rPr>
        <w:t xml:space="preserve"> w zakresie grup</w:t>
      </w:r>
      <w:r w:rsidR="002F7E8A">
        <w:rPr>
          <w:b/>
          <w:sz w:val="28"/>
          <w:szCs w:val="24"/>
        </w:rPr>
        <w:t>y</w:t>
      </w:r>
      <w:r w:rsidR="00851399">
        <w:rPr>
          <w:b/>
          <w:sz w:val="28"/>
          <w:szCs w:val="24"/>
        </w:rPr>
        <w:t xml:space="preserve">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942CF" w:rsidRPr="003261E7" w14:paraId="105B9E15" w14:textId="77777777" w:rsidTr="00032AC6">
        <w:trPr>
          <w:trHeight w:val="638"/>
        </w:trPr>
        <w:tc>
          <w:tcPr>
            <w:tcW w:w="959" w:type="dxa"/>
            <w:shd w:val="clear" w:color="auto" w:fill="auto"/>
          </w:tcPr>
          <w:p w14:paraId="17DDE646" w14:textId="77777777" w:rsidR="003942CF" w:rsidRPr="003261E7" w:rsidRDefault="003942CF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D7D037" w14:textId="77777777" w:rsidR="003942CF" w:rsidRPr="003261E7" w:rsidRDefault="003942CF" w:rsidP="00032A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42C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942CF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20 grup asortymentowych, zgodnie z opisem przedmiotu zamówienia w zał. nr 1 do SWZ.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942CF">
              <w:rPr>
                <w:b/>
                <w:sz w:val="22"/>
                <w:szCs w:val="22"/>
              </w:rPr>
              <w:t>ZP/21/2022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5CC45C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89D94F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D05B718" w14:textId="2F7CD5D9" w:rsidR="002F7E8A" w:rsidRPr="002F7E8A" w:rsidRDefault="00EB1359" w:rsidP="002F7E8A">
      <w:pPr>
        <w:spacing w:after="480"/>
        <w:jc w:val="both"/>
        <w:rPr>
          <w:bCs/>
          <w:sz w:val="24"/>
          <w:szCs w:val="24"/>
        </w:rPr>
      </w:pPr>
      <w:r w:rsidRPr="002F7E8A">
        <w:rPr>
          <w:sz w:val="24"/>
          <w:szCs w:val="24"/>
        </w:rPr>
        <w:t xml:space="preserve">Zamawiający, </w:t>
      </w:r>
      <w:r w:rsidR="003942CF" w:rsidRPr="002F7E8A">
        <w:rPr>
          <w:b/>
          <w:sz w:val="24"/>
          <w:szCs w:val="24"/>
        </w:rPr>
        <w:t>Szpital Specjalistyczny im. Stefana Żeromskiego SP ZOZ w Krakowie Sekcja Zamówień Publicznych</w:t>
      </w:r>
      <w:r w:rsidRPr="002F7E8A">
        <w:rPr>
          <w:sz w:val="24"/>
          <w:szCs w:val="24"/>
        </w:rPr>
        <w:t xml:space="preserve">, </w:t>
      </w:r>
      <w:r w:rsidR="002F7E8A" w:rsidRPr="002F7E8A">
        <w:rPr>
          <w:sz w:val="24"/>
          <w:szCs w:val="24"/>
        </w:rPr>
        <w:t xml:space="preserve">anuluje unieważnienie postępowania </w:t>
      </w:r>
      <w:r w:rsidRPr="002F7E8A">
        <w:rPr>
          <w:sz w:val="24"/>
          <w:szCs w:val="24"/>
        </w:rPr>
        <w:t xml:space="preserve">o udzielenie zamówienia publicznego </w:t>
      </w:r>
      <w:r w:rsidR="00010B31" w:rsidRPr="002F7E8A">
        <w:rPr>
          <w:sz w:val="24"/>
          <w:szCs w:val="24"/>
        </w:rPr>
        <w:t>na</w:t>
      </w:r>
      <w:r w:rsidRPr="002F7E8A">
        <w:rPr>
          <w:sz w:val="24"/>
          <w:szCs w:val="24"/>
        </w:rPr>
        <w:t xml:space="preserve"> </w:t>
      </w:r>
      <w:r w:rsidR="002F7E8A" w:rsidRPr="002F7E8A">
        <w:rPr>
          <w:sz w:val="24"/>
          <w:szCs w:val="24"/>
        </w:rPr>
        <w:t xml:space="preserve">część 5  nr pisma </w:t>
      </w:r>
      <w:r w:rsidR="002F7E8A" w:rsidRPr="002F7E8A">
        <w:rPr>
          <w:bCs/>
          <w:sz w:val="24"/>
          <w:szCs w:val="24"/>
        </w:rPr>
        <w:t>znak; SZP. 271. 750/21/2022</w:t>
      </w:r>
      <w:r w:rsidR="002F7E8A" w:rsidRPr="002F7E8A">
        <w:rPr>
          <w:bCs/>
          <w:sz w:val="24"/>
          <w:szCs w:val="24"/>
        </w:rPr>
        <w:t xml:space="preserve"> z dnia </w:t>
      </w:r>
      <w:r w:rsidR="002F7E8A" w:rsidRPr="002F7E8A">
        <w:rPr>
          <w:sz w:val="24"/>
          <w:szCs w:val="24"/>
        </w:rPr>
        <w:t>2022-10-07</w:t>
      </w:r>
    </w:p>
    <w:p w14:paraId="4068D858" w14:textId="4F4DD8BA" w:rsidR="00010B31" w:rsidRDefault="00010B31" w:rsidP="00010B31">
      <w:pPr>
        <w:spacing w:line="360" w:lineRule="auto"/>
        <w:jc w:val="both"/>
        <w:rPr>
          <w:sz w:val="22"/>
          <w:szCs w:val="22"/>
        </w:rPr>
      </w:pPr>
    </w:p>
    <w:p w14:paraId="7FC9E19D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EE13DCA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20C7508" w14:textId="7E25486C" w:rsidR="00010B31" w:rsidRDefault="003942CF" w:rsidP="00010B31">
      <w:pPr>
        <w:spacing w:line="360" w:lineRule="auto"/>
        <w:jc w:val="right"/>
        <w:rPr>
          <w:i/>
          <w:sz w:val="24"/>
        </w:rPr>
      </w:pPr>
      <w:r w:rsidRPr="003942CF">
        <w:rPr>
          <w:sz w:val="24"/>
        </w:rPr>
        <w:t xml:space="preserve">  </w:t>
      </w:r>
    </w:p>
    <w:p w14:paraId="52F2771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E414C" w14:textId="77777777" w:rsidR="00A27134" w:rsidRDefault="00A27134" w:rsidP="003942CF">
      <w:r>
        <w:separator/>
      </w:r>
    </w:p>
  </w:endnote>
  <w:endnote w:type="continuationSeparator" w:id="0">
    <w:p w14:paraId="453ED297" w14:textId="77777777" w:rsidR="00A27134" w:rsidRDefault="00A27134" w:rsidP="0039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990FE" w14:textId="77777777" w:rsidR="003942CF" w:rsidRDefault="003942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E52E9" w14:textId="77777777" w:rsidR="003942CF" w:rsidRDefault="003942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8806D" w14:textId="77777777" w:rsidR="003942CF" w:rsidRDefault="00394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795A7" w14:textId="77777777" w:rsidR="00A27134" w:rsidRDefault="00A27134" w:rsidP="003942CF">
      <w:r>
        <w:separator/>
      </w:r>
    </w:p>
  </w:footnote>
  <w:footnote w:type="continuationSeparator" w:id="0">
    <w:p w14:paraId="080AB548" w14:textId="77777777" w:rsidR="00A27134" w:rsidRDefault="00A27134" w:rsidP="0039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E09D" w14:textId="77777777" w:rsidR="003942CF" w:rsidRDefault="003942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E8266" w14:textId="77777777" w:rsidR="003942CF" w:rsidRDefault="003942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F8065" w14:textId="77777777" w:rsidR="003942CF" w:rsidRDefault="003942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73"/>
    <w:rsid w:val="00010B31"/>
    <w:rsid w:val="00104963"/>
    <w:rsid w:val="00150F65"/>
    <w:rsid w:val="002F7E8A"/>
    <w:rsid w:val="003942CF"/>
    <w:rsid w:val="0047048D"/>
    <w:rsid w:val="0050060B"/>
    <w:rsid w:val="00740BBB"/>
    <w:rsid w:val="00823326"/>
    <w:rsid w:val="008375E7"/>
    <w:rsid w:val="00844273"/>
    <w:rsid w:val="00851399"/>
    <w:rsid w:val="00856A3E"/>
    <w:rsid w:val="00894412"/>
    <w:rsid w:val="009462DF"/>
    <w:rsid w:val="009500EB"/>
    <w:rsid w:val="00993EFC"/>
    <w:rsid w:val="00A27134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DA9C6"/>
  <w15:chartTrackingRefBased/>
  <w15:docId w15:val="{4F7B6D94-26AF-4E87-8A58-55BE0434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942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94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2022-10-10T12:17:00Z</cp:lastPrinted>
  <dcterms:created xsi:type="dcterms:W3CDTF">2022-10-10T12:18:00Z</dcterms:created>
  <dcterms:modified xsi:type="dcterms:W3CDTF">2022-10-10T12:22:00Z</dcterms:modified>
</cp:coreProperties>
</file>