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7136F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136F9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136F9">
        <w:rPr>
          <w:rFonts w:ascii="Arial" w:hAnsi="Arial" w:cs="Arial"/>
          <w:sz w:val="24"/>
          <w:szCs w:val="24"/>
        </w:rPr>
        <w:t>2022-10-10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7136F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136F9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7136F9" w:rsidP="00D665F5">
      <w:pPr>
        <w:rPr>
          <w:rFonts w:ascii="Arial" w:hAnsi="Arial" w:cs="Arial"/>
          <w:sz w:val="24"/>
          <w:szCs w:val="24"/>
        </w:rPr>
      </w:pPr>
      <w:r w:rsidRPr="007136F9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136F9">
        <w:rPr>
          <w:rFonts w:ascii="Arial" w:hAnsi="Arial" w:cs="Arial"/>
          <w:sz w:val="24"/>
          <w:szCs w:val="24"/>
        </w:rPr>
        <w:t>521</w:t>
      </w:r>
    </w:p>
    <w:p w:rsidR="00D665F5" w:rsidRPr="00355C9D" w:rsidRDefault="007136F9" w:rsidP="00D665F5">
      <w:pPr>
        <w:rPr>
          <w:rFonts w:ascii="Arial" w:hAnsi="Arial" w:cs="Arial"/>
          <w:sz w:val="24"/>
          <w:szCs w:val="24"/>
        </w:rPr>
      </w:pPr>
      <w:r w:rsidRPr="007136F9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136F9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136F9" w:rsidRPr="007136F9">
        <w:rPr>
          <w:rFonts w:ascii="Arial" w:hAnsi="Arial" w:cs="Arial"/>
          <w:b/>
          <w:sz w:val="24"/>
          <w:szCs w:val="24"/>
        </w:rPr>
        <w:t>FER.271.16.2022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136F9" w:rsidRPr="007136F9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136F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136F9">
        <w:rPr>
          <w:rFonts w:ascii="Arial" w:hAnsi="Arial" w:cs="Arial"/>
          <w:b/>
          <w:szCs w:val="24"/>
        </w:rPr>
        <w:t>Odbiór odpadów komunalnych z terenu gminy Szerzyny oraz ich zagospodarowanie w 2023 r. </w:t>
      </w:r>
    </w:p>
    <w:p w:rsidR="00D665F5" w:rsidRPr="00355C9D" w:rsidRDefault="001603F9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7136F9" w:rsidRPr="007136F9">
        <w:rPr>
          <w:rFonts w:ascii="Arial" w:hAnsi="Arial" w:cs="Arial"/>
          <w:sz w:val="24"/>
          <w:szCs w:val="24"/>
        </w:rPr>
        <w:t>(</w:t>
      </w:r>
      <w:proofErr w:type="spellStart"/>
      <w:r w:rsidR="007136F9" w:rsidRPr="007136F9">
        <w:rPr>
          <w:rFonts w:ascii="Arial" w:hAnsi="Arial" w:cs="Arial"/>
          <w:sz w:val="24"/>
          <w:szCs w:val="24"/>
        </w:rPr>
        <w:t>t.j</w:t>
      </w:r>
      <w:proofErr w:type="spellEnd"/>
      <w:r w:rsidR="007136F9" w:rsidRPr="007136F9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136F9" w:rsidRPr="007136F9">
        <w:rPr>
          <w:rFonts w:ascii="Arial" w:hAnsi="Arial" w:cs="Arial"/>
          <w:sz w:val="24"/>
          <w:szCs w:val="24"/>
        </w:rPr>
        <w:t>10/10/2022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136F9" w:rsidRPr="007136F9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136F9" w:rsidRPr="00355C9D" w:rsidTr="00454D2E">
        <w:tc>
          <w:tcPr>
            <w:tcW w:w="993" w:type="dxa"/>
            <w:shd w:val="clear" w:color="auto" w:fill="auto"/>
            <w:vAlign w:val="center"/>
          </w:tcPr>
          <w:p w:rsidR="007136F9" w:rsidRPr="00355C9D" w:rsidRDefault="007136F9" w:rsidP="00454D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136F9" w:rsidRPr="00355C9D" w:rsidRDefault="007136F9" w:rsidP="00454D2E">
            <w:pPr>
              <w:spacing w:before="80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REMONDIS Kraków Sp. z o.o.</w:t>
            </w:r>
          </w:p>
          <w:p w:rsidR="007136F9" w:rsidRPr="00355C9D" w:rsidRDefault="007136F9" w:rsidP="00454D2E">
            <w:pPr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Półłanki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6F9">
              <w:rPr>
                <w:rFonts w:ascii="Arial" w:hAnsi="Arial" w:cs="Arial"/>
              </w:rPr>
              <w:t>64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6F9" w:rsidRPr="00355C9D" w:rsidRDefault="007136F9" w:rsidP="00454D2E">
            <w:pPr>
              <w:spacing w:after="80"/>
              <w:jc w:val="both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30-740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6F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6F9" w:rsidRPr="00355C9D" w:rsidRDefault="007136F9" w:rsidP="00454D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1 794 312.00 zł</w:t>
            </w:r>
          </w:p>
        </w:tc>
      </w:tr>
      <w:tr w:rsidR="007136F9" w:rsidRPr="00355C9D" w:rsidTr="00454D2E">
        <w:tc>
          <w:tcPr>
            <w:tcW w:w="993" w:type="dxa"/>
            <w:shd w:val="clear" w:color="auto" w:fill="auto"/>
            <w:vAlign w:val="center"/>
          </w:tcPr>
          <w:p w:rsidR="007136F9" w:rsidRPr="00355C9D" w:rsidRDefault="007136F9" w:rsidP="00454D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136F9" w:rsidRPr="00355C9D" w:rsidRDefault="007136F9" w:rsidP="00454D2E">
            <w:pPr>
              <w:spacing w:before="80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Spółka Komunalna "Dorzecze Białej" Sp. z o.o.</w:t>
            </w:r>
          </w:p>
          <w:p w:rsidR="007136F9" w:rsidRPr="00355C9D" w:rsidRDefault="007136F9" w:rsidP="00454D2E">
            <w:pPr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Jana III Sobieskiego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6F9">
              <w:rPr>
                <w:rFonts w:ascii="Arial" w:hAnsi="Arial" w:cs="Arial"/>
              </w:rPr>
              <w:t>69C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6F9" w:rsidRPr="00355C9D" w:rsidRDefault="007136F9" w:rsidP="00454D2E">
            <w:pPr>
              <w:spacing w:after="80"/>
              <w:jc w:val="both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33-170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6F9">
              <w:rPr>
                <w:rFonts w:ascii="Arial" w:hAnsi="Arial" w:cs="Arial"/>
              </w:rPr>
              <w:t>Tuchów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6F9" w:rsidRPr="00355C9D" w:rsidRDefault="007136F9" w:rsidP="00454D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1 613 196.00 zł</w:t>
            </w:r>
          </w:p>
        </w:tc>
      </w:tr>
      <w:tr w:rsidR="007136F9" w:rsidRPr="00355C9D" w:rsidTr="00454D2E">
        <w:tc>
          <w:tcPr>
            <w:tcW w:w="993" w:type="dxa"/>
            <w:shd w:val="clear" w:color="auto" w:fill="auto"/>
            <w:vAlign w:val="center"/>
          </w:tcPr>
          <w:p w:rsidR="007136F9" w:rsidRPr="00355C9D" w:rsidRDefault="007136F9" w:rsidP="00454D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136F9" w:rsidRPr="00355C9D" w:rsidRDefault="007136F9" w:rsidP="00454D2E">
            <w:pPr>
              <w:spacing w:before="80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Przedsiębiorstwo Komunalno-Budowlane KOMBUD Sp. z o.o.</w:t>
            </w:r>
          </w:p>
          <w:p w:rsidR="007136F9" w:rsidRPr="00355C9D" w:rsidRDefault="007136F9" w:rsidP="00454D2E">
            <w:pPr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Krynicka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6F9">
              <w:rPr>
                <w:rFonts w:ascii="Arial" w:hAnsi="Arial" w:cs="Arial"/>
              </w:rPr>
              <w:t>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136F9" w:rsidRPr="00355C9D" w:rsidRDefault="007136F9" w:rsidP="00454D2E">
            <w:pPr>
              <w:spacing w:after="80"/>
              <w:jc w:val="both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33-190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36F9">
              <w:rPr>
                <w:rFonts w:ascii="Arial" w:hAnsi="Arial" w:cs="Arial"/>
              </w:rPr>
              <w:t>Ciężkowice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36F9" w:rsidRPr="00355C9D" w:rsidRDefault="007136F9" w:rsidP="00454D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36F9">
              <w:rPr>
                <w:rFonts w:ascii="Arial" w:hAnsi="Arial" w:cs="Arial"/>
              </w:rPr>
              <w:t>1 599 156.00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27D" w:rsidRDefault="00F6527D">
      <w:r>
        <w:separator/>
      </w:r>
    </w:p>
  </w:endnote>
  <w:endnote w:type="continuationSeparator" w:id="1">
    <w:p w:rsidR="00F6527D" w:rsidRDefault="00F65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3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3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03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27D" w:rsidRDefault="00F6527D">
      <w:r>
        <w:separator/>
      </w:r>
    </w:p>
  </w:footnote>
  <w:footnote w:type="continuationSeparator" w:id="1">
    <w:p w:rsidR="00F6527D" w:rsidRDefault="00F65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F9" w:rsidRDefault="007136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F9" w:rsidRDefault="007136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6F9" w:rsidRDefault="007136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6F9"/>
    <w:rsid w:val="00007727"/>
    <w:rsid w:val="00017720"/>
    <w:rsid w:val="00035488"/>
    <w:rsid w:val="000D7F25"/>
    <w:rsid w:val="000E00E5"/>
    <w:rsid w:val="001146A4"/>
    <w:rsid w:val="001603F9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36F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527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2022-10-10T11:34:00Z</cp:lastPrinted>
  <dcterms:created xsi:type="dcterms:W3CDTF">2022-10-10T11:34:00Z</dcterms:created>
  <dcterms:modified xsi:type="dcterms:W3CDTF">2022-10-10T11:35:00Z</dcterms:modified>
</cp:coreProperties>
</file>