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4C3EA" w14:textId="4E3C04AB" w:rsidR="005103B9" w:rsidRPr="00994A2B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994A2B">
        <w:rPr>
          <w:bCs/>
          <w:i w:val="0"/>
          <w:szCs w:val="24"/>
        </w:rPr>
        <w:t xml:space="preserve">Załącznik nr </w:t>
      </w:r>
      <w:r w:rsidR="00A54A98">
        <w:rPr>
          <w:bCs/>
          <w:i w:val="0"/>
          <w:szCs w:val="24"/>
        </w:rPr>
        <w:t>3</w:t>
      </w:r>
      <w:r w:rsidR="00B36ABD" w:rsidRPr="00994A2B">
        <w:rPr>
          <w:bCs/>
          <w:i w:val="0"/>
          <w:szCs w:val="24"/>
        </w:rPr>
        <w:t xml:space="preserve"> do SWZ</w:t>
      </w:r>
    </w:p>
    <w:p w14:paraId="3ADCEBF5" w14:textId="77777777" w:rsidR="00C4103F" w:rsidRPr="00994A2B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994A2B">
        <w:rPr>
          <w:rFonts w:ascii="Times New Roman" w:hAnsi="Times New Roman"/>
          <w:b/>
          <w:sz w:val="24"/>
          <w:szCs w:val="24"/>
        </w:rPr>
        <w:t>Zamawiający</w:t>
      </w:r>
      <w:r w:rsidR="007936D6" w:rsidRPr="00994A2B">
        <w:rPr>
          <w:rFonts w:ascii="Times New Roman" w:hAnsi="Times New Roman"/>
          <w:b/>
          <w:sz w:val="24"/>
          <w:szCs w:val="24"/>
        </w:rPr>
        <w:t>:</w:t>
      </w:r>
    </w:p>
    <w:p w14:paraId="4854EAE6" w14:textId="77777777" w:rsidR="006676AE" w:rsidRPr="00994A2B" w:rsidRDefault="00A572D8" w:rsidP="00E24546">
      <w:pPr>
        <w:pStyle w:val="Tekstpodstawowy"/>
        <w:spacing w:after="0"/>
        <w:ind w:left="4111"/>
      </w:pPr>
      <w:r w:rsidRPr="00994A2B">
        <w:t>SZPITAL WOJEWÓDZKI W POZNANIU</w:t>
      </w:r>
    </w:p>
    <w:p w14:paraId="7CC44BAC" w14:textId="2B96F3A3" w:rsidR="006676AE" w:rsidRPr="00994A2B" w:rsidRDefault="00A54A98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A572D8" w:rsidRPr="00994A2B">
        <w:t>Juraszów</w:t>
      </w:r>
      <w:r w:rsidR="006676AE" w:rsidRPr="00994A2B">
        <w:t xml:space="preserve"> </w:t>
      </w:r>
      <w:r w:rsidR="00A572D8" w:rsidRPr="00994A2B">
        <w:t>7/19</w:t>
      </w:r>
      <w:r w:rsidR="006676AE" w:rsidRPr="00994A2B">
        <w:t xml:space="preserve"> </w:t>
      </w:r>
    </w:p>
    <w:p w14:paraId="119808B0" w14:textId="77777777" w:rsidR="00F90CD1" w:rsidRPr="00994A2B" w:rsidRDefault="00A572D8" w:rsidP="00F90CD1">
      <w:pPr>
        <w:pStyle w:val="Tekstpodstawowy"/>
        <w:spacing w:after="0" w:line="276" w:lineRule="auto"/>
        <w:ind w:left="4111"/>
      </w:pPr>
      <w:r w:rsidRPr="00994A2B">
        <w:t>60-479</w:t>
      </w:r>
      <w:r w:rsidR="006676AE" w:rsidRPr="00994A2B">
        <w:t xml:space="preserve"> </w:t>
      </w:r>
      <w:r w:rsidRPr="00994A2B">
        <w:t>Poznań</w:t>
      </w:r>
    </w:p>
    <w:p w14:paraId="54D9CA0A" w14:textId="590D831D" w:rsidR="00C4103F" w:rsidRPr="00994A2B" w:rsidRDefault="00C4103F" w:rsidP="00F90CD1">
      <w:pPr>
        <w:pStyle w:val="Tekstpodstawowy"/>
        <w:spacing w:after="0" w:line="276" w:lineRule="auto"/>
        <w:ind w:left="4111"/>
      </w:pPr>
    </w:p>
    <w:p w14:paraId="4228BA59" w14:textId="77777777" w:rsidR="00C4103F" w:rsidRPr="00994A2B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94A2B">
        <w:rPr>
          <w:rFonts w:ascii="Times New Roman" w:hAnsi="Times New Roman"/>
          <w:b/>
          <w:sz w:val="24"/>
          <w:szCs w:val="24"/>
        </w:rPr>
        <w:t>Wykonawca</w:t>
      </w:r>
      <w:r w:rsidR="007936D6" w:rsidRPr="00994A2B">
        <w:rPr>
          <w:rFonts w:ascii="Times New Roman" w:hAnsi="Times New Roman"/>
          <w:b/>
          <w:sz w:val="24"/>
          <w:szCs w:val="24"/>
        </w:rPr>
        <w:t>:</w:t>
      </w:r>
    </w:p>
    <w:p w14:paraId="2F81C492" w14:textId="21A307D5" w:rsidR="00757EFB" w:rsidRPr="00994A2B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…………………………………</w:t>
      </w:r>
      <w:r w:rsidR="00650D6C" w:rsidRPr="00994A2B">
        <w:rPr>
          <w:rFonts w:ascii="Times New Roman" w:hAnsi="Times New Roman"/>
          <w:sz w:val="24"/>
          <w:szCs w:val="24"/>
        </w:rPr>
        <w:t>…………………………</w:t>
      </w:r>
      <w:r w:rsidRPr="00994A2B">
        <w:rPr>
          <w:rFonts w:ascii="Times New Roman" w:hAnsi="Times New Roman"/>
          <w:sz w:val="24"/>
          <w:szCs w:val="24"/>
        </w:rPr>
        <w:t>…</w:t>
      </w:r>
    </w:p>
    <w:p w14:paraId="205EDF85" w14:textId="77777777" w:rsidR="007118F0" w:rsidRPr="00994A2B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994A2B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994A2B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994A2B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994A2B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994A2B">
        <w:rPr>
          <w:rFonts w:ascii="Times New Roman" w:hAnsi="Times New Roman"/>
          <w:i/>
          <w:sz w:val="24"/>
          <w:szCs w:val="24"/>
        </w:rPr>
        <w:t>KRS/CEiDG)</w:t>
      </w:r>
    </w:p>
    <w:p w14:paraId="72B1B9EB" w14:textId="77777777" w:rsidR="00C4103F" w:rsidRPr="00994A2B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94A2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7366CF3" w14:textId="77777777" w:rsidR="00757EFB" w:rsidRPr="00994A2B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994A2B">
        <w:rPr>
          <w:rFonts w:ascii="Times New Roman" w:hAnsi="Times New Roman"/>
          <w:sz w:val="24"/>
          <w:szCs w:val="24"/>
        </w:rPr>
        <w:t>……</w:t>
      </w:r>
      <w:r w:rsidRPr="00994A2B">
        <w:rPr>
          <w:rFonts w:ascii="Times New Roman" w:hAnsi="Times New Roman"/>
          <w:sz w:val="24"/>
          <w:szCs w:val="24"/>
        </w:rPr>
        <w:t>…</w:t>
      </w:r>
    </w:p>
    <w:p w14:paraId="6DFE746D" w14:textId="77777777" w:rsidR="00484F88" w:rsidRPr="00994A2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994A2B">
        <w:rPr>
          <w:rFonts w:ascii="Times New Roman" w:hAnsi="Times New Roman"/>
          <w:i/>
          <w:sz w:val="24"/>
          <w:szCs w:val="24"/>
        </w:rPr>
        <w:t>(imię, n</w:t>
      </w:r>
      <w:r w:rsidR="00825A09" w:rsidRPr="00994A2B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994A2B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994A2B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994A2B">
        <w:rPr>
          <w:rFonts w:ascii="Times New Roman" w:hAnsi="Times New Roman"/>
          <w:i/>
          <w:sz w:val="24"/>
          <w:szCs w:val="24"/>
        </w:rPr>
        <w:t>reprezentacji</w:t>
      </w:r>
      <w:r w:rsidRPr="00994A2B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572D8" w:rsidRPr="00994A2B" w14:paraId="35F881D2" w14:textId="77777777" w:rsidTr="001B6F53">
        <w:tc>
          <w:tcPr>
            <w:tcW w:w="9104" w:type="dxa"/>
            <w:shd w:val="clear" w:color="auto" w:fill="D9D9D9"/>
          </w:tcPr>
          <w:p w14:paraId="55C564BE" w14:textId="77777777" w:rsidR="00A572D8" w:rsidRPr="00994A2B" w:rsidRDefault="00A572D8" w:rsidP="001B6F5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10B6C3A3" w14:textId="77777777" w:rsidR="00A572D8" w:rsidRPr="00994A2B" w:rsidRDefault="00A572D8" w:rsidP="001B6F5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Dz.U. z 2021r. poz. 1129 z późn. zm.) (dalej jako: ustawa Pzp), dotyczące:</w:t>
            </w:r>
          </w:p>
          <w:p w14:paraId="4E7C0C4C" w14:textId="77777777" w:rsidR="00A572D8" w:rsidRPr="00994A2B" w:rsidRDefault="00A572D8" w:rsidP="001B6F5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07F08F69" w14:textId="77777777" w:rsidR="00A572D8" w:rsidRPr="00994A2B" w:rsidRDefault="00A572D8" w:rsidP="001B6F53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32BA73C8" w14:textId="77777777" w:rsidR="00A572D8" w:rsidRPr="00994A2B" w:rsidRDefault="00A572D8" w:rsidP="001B6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99917AE" w14:textId="77777777" w:rsidR="00E50194" w:rsidRPr="00994A2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Na potrzeby postę</w:t>
      </w:r>
      <w:r w:rsidR="008D0487" w:rsidRPr="00994A2B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994A2B">
        <w:rPr>
          <w:rFonts w:ascii="Times New Roman" w:hAnsi="Times New Roman"/>
          <w:sz w:val="24"/>
          <w:szCs w:val="24"/>
        </w:rPr>
        <w:t>zamówienia publicznego</w:t>
      </w:r>
      <w:r w:rsidR="00E50194" w:rsidRPr="00994A2B">
        <w:rPr>
          <w:rFonts w:ascii="Times New Roman" w:hAnsi="Times New Roman"/>
          <w:sz w:val="24"/>
          <w:szCs w:val="24"/>
        </w:rPr>
        <w:t xml:space="preserve"> pn.:</w:t>
      </w:r>
    </w:p>
    <w:p w14:paraId="212E1F24" w14:textId="775AB919" w:rsidR="00E50194" w:rsidRPr="00994A2B" w:rsidRDefault="00A572D8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94A2B"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A54A98">
        <w:rPr>
          <w:rFonts w:ascii="Times New Roman" w:hAnsi="Times New Roman"/>
          <w:b/>
          <w:sz w:val="24"/>
          <w:szCs w:val="24"/>
        </w:rPr>
        <w:t>urządzeń</w:t>
      </w:r>
      <w:r w:rsidRPr="00994A2B">
        <w:rPr>
          <w:rFonts w:ascii="Times New Roman" w:hAnsi="Times New Roman"/>
          <w:b/>
          <w:sz w:val="24"/>
          <w:szCs w:val="24"/>
        </w:rPr>
        <w:t xml:space="preserve"> endoskopowych</w:t>
      </w:r>
    </w:p>
    <w:p w14:paraId="016D7303" w14:textId="77777777" w:rsidR="00A44833" w:rsidRPr="00994A2B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Znak sprawy:</w:t>
      </w:r>
      <w:r w:rsidRPr="00994A2B">
        <w:rPr>
          <w:rFonts w:ascii="Times New Roman" w:hAnsi="Times New Roman"/>
          <w:b/>
          <w:sz w:val="24"/>
          <w:szCs w:val="24"/>
        </w:rPr>
        <w:t xml:space="preserve"> </w:t>
      </w:r>
      <w:r w:rsidR="00A572D8" w:rsidRPr="00994A2B">
        <w:rPr>
          <w:rFonts w:ascii="Times New Roman" w:hAnsi="Times New Roman"/>
          <w:b/>
          <w:sz w:val="24"/>
          <w:szCs w:val="24"/>
        </w:rPr>
        <w:t>SZW/DZP/66/2022</w:t>
      </w:r>
    </w:p>
    <w:p w14:paraId="5EE1DFC7" w14:textId="6E7BE572" w:rsidR="00F90CD1" w:rsidRPr="00994A2B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 xml:space="preserve">prowadzonego przez </w:t>
      </w:r>
      <w:r w:rsidR="00A572D8" w:rsidRPr="00994A2B">
        <w:rPr>
          <w:rFonts w:ascii="Times New Roman" w:hAnsi="Times New Roman"/>
          <w:b/>
          <w:sz w:val="24"/>
          <w:szCs w:val="24"/>
        </w:rPr>
        <w:t>SZPITAL WOJEWÓDZKI W POZNANIU</w:t>
      </w:r>
      <w:r w:rsidRPr="00994A2B">
        <w:rPr>
          <w:rFonts w:ascii="Times New Roman" w:hAnsi="Times New Roman"/>
          <w:b/>
          <w:sz w:val="24"/>
          <w:szCs w:val="24"/>
        </w:rPr>
        <w:t>,</w:t>
      </w:r>
      <w:r w:rsidR="002B2AD9" w:rsidRPr="00994A2B">
        <w:rPr>
          <w:rFonts w:ascii="Times New Roman" w:hAnsi="Times New Roman"/>
          <w:sz w:val="24"/>
          <w:szCs w:val="24"/>
        </w:rPr>
        <w:t xml:space="preserve"> </w:t>
      </w:r>
      <w:r w:rsidR="00E65685" w:rsidRPr="00994A2B">
        <w:rPr>
          <w:rFonts w:ascii="Times New Roman" w:hAnsi="Times New Roman"/>
          <w:sz w:val="24"/>
          <w:szCs w:val="24"/>
        </w:rPr>
        <w:t>oświa</w:t>
      </w:r>
      <w:r w:rsidR="00825A09" w:rsidRPr="00994A2B">
        <w:rPr>
          <w:rFonts w:ascii="Times New Roman" w:hAnsi="Times New Roman"/>
          <w:sz w:val="24"/>
          <w:szCs w:val="24"/>
        </w:rPr>
        <w:t>dczam</w:t>
      </w:r>
      <w:r w:rsidR="00E65685" w:rsidRPr="00994A2B">
        <w:rPr>
          <w:rFonts w:ascii="Times New Roman" w:hAnsi="Times New Roman"/>
          <w:sz w:val="24"/>
          <w:szCs w:val="24"/>
        </w:rPr>
        <w:t>,</w:t>
      </w:r>
      <w:r w:rsidR="002B2AD9" w:rsidRPr="00994A2B">
        <w:rPr>
          <w:rFonts w:ascii="Times New Roman" w:hAnsi="Times New Roman"/>
          <w:sz w:val="24"/>
          <w:szCs w:val="24"/>
        </w:rPr>
        <w:t xml:space="preserve"> </w:t>
      </w:r>
      <w:r w:rsidR="00A54A98">
        <w:rPr>
          <w:rFonts w:ascii="Times New Roman" w:hAnsi="Times New Roman"/>
          <w:sz w:val="24"/>
          <w:szCs w:val="24"/>
        </w:rPr>
        <w:br/>
      </w:r>
      <w:r w:rsidR="002B2AD9" w:rsidRPr="00994A2B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94A2B" w14:paraId="732F104D" w14:textId="77777777" w:rsidTr="00650D6C">
        <w:tc>
          <w:tcPr>
            <w:tcW w:w="9104" w:type="dxa"/>
            <w:shd w:val="clear" w:color="auto" w:fill="D9D9D9"/>
          </w:tcPr>
          <w:p w14:paraId="1A52BD26" w14:textId="77777777" w:rsidR="00E50194" w:rsidRPr="00994A2B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F914E55" w14:textId="77777777" w:rsidR="00C113BF" w:rsidRPr="00994A2B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994A2B">
        <w:rPr>
          <w:rFonts w:ascii="Times New Roman" w:hAnsi="Times New Roman"/>
          <w:sz w:val="24"/>
          <w:szCs w:val="24"/>
        </w:rPr>
        <w:t xml:space="preserve">dstawie </w:t>
      </w:r>
      <w:r w:rsidR="002C4137" w:rsidRPr="00994A2B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994A2B">
        <w:rPr>
          <w:rFonts w:ascii="Times New Roman" w:hAnsi="Times New Roman"/>
          <w:sz w:val="24"/>
          <w:szCs w:val="24"/>
        </w:rPr>
        <w:t>108</w:t>
      </w:r>
      <w:r w:rsidR="002C4137" w:rsidRPr="00994A2B">
        <w:rPr>
          <w:rFonts w:ascii="Times New Roman" w:hAnsi="Times New Roman"/>
          <w:sz w:val="24"/>
          <w:szCs w:val="24"/>
        </w:rPr>
        <w:t xml:space="preserve"> ust 1 </w:t>
      </w:r>
      <w:r w:rsidRPr="00994A2B">
        <w:rPr>
          <w:rFonts w:ascii="Times New Roman" w:hAnsi="Times New Roman"/>
          <w:sz w:val="24"/>
          <w:szCs w:val="24"/>
        </w:rPr>
        <w:t>ustawy Pzp</w:t>
      </w:r>
      <w:r w:rsidR="00641874" w:rsidRPr="00994A2B">
        <w:rPr>
          <w:rFonts w:ascii="Times New Roman" w:hAnsi="Times New Roman"/>
          <w:sz w:val="24"/>
          <w:szCs w:val="24"/>
        </w:rPr>
        <w:t>.</w:t>
      </w:r>
    </w:p>
    <w:p w14:paraId="34771687" w14:textId="77777777" w:rsidR="002426FF" w:rsidRPr="00994A2B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57A8186D" w14:textId="77777777" w:rsidR="00023477" w:rsidRPr="00994A2B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66BDF034" w14:textId="77777777" w:rsidR="00023477" w:rsidRPr="00994A2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1FB4D63B" w14:textId="7C32EAAE" w:rsidR="00992BD8" w:rsidRPr="00994A2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994A2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994A2B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994A2B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A54A98">
        <w:rPr>
          <w:rFonts w:ascii="Times New Roman" w:hAnsi="Times New Roman"/>
          <w:color w:val="0070C0"/>
          <w:sz w:val="24"/>
          <w:szCs w:val="24"/>
        </w:rPr>
        <w:br/>
      </w:r>
      <w:r w:rsidRPr="00994A2B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4A06E0">
        <w:rPr>
          <w:rFonts w:ascii="Times New Roman" w:hAnsi="Times New Roman"/>
          <w:color w:val="0070C0"/>
          <w:sz w:val="24"/>
          <w:szCs w:val="24"/>
        </w:rPr>
        <w:t>W</w:t>
      </w:r>
      <w:r w:rsidRPr="00994A2B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778B5904" w14:textId="7AE04AA3" w:rsidR="00023477" w:rsidRPr="00994A2B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lastRenderedPageBreak/>
        <w:t xml:space="preserve">Oświadczam, że zachodzą w stosunku do mnie podstawy wykluczenia z postępowania </w:t>
      </w:r>
      <w:r w:rsidR="00A54A98">
        <w:rPr>
          <w:rFonts w:ascii="Times New Roman" w:hAnsi="Times New Roman"/>
          <w:sz w:val="24"/>
          <w:szCs w:val="24"/>
        </w:rPr>
        <w:br/>
      </w:r>
      <w:r w:rsidRPr="00994A2B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994A2B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994A2B">
        <w:rPr>
          <w:rFonts w:ascii="Times New Roman" w:hAnsi="Times New Roman"/>
          <w:i/>
          <w:sz w:val="24"/>
          <w:szCs w:val="24"/>
        </w:rPr>
        <w:t>.</w:t>
      </w:r>
      <w:r w:rsidRPr="00994A2B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994A2B">
        <w:rPr>
          <w:rFonts w:ascii="Times New Roman" w:hAnsi="Times New Roman"/>
          <w:sz w:val="24"/>
          <w:szCs w:val="24"/>
        </w:rPr>
        <w:t>110</w:t>
      </w:r>
      <w:r w:rsidRPr="00994A2B">
        <w:rPr>
          <w:rFonts w:ascii="Times New Roman" w:hAnsi="Times New Roman"/>
          <w:sz w:val="24"/>
          <w:szCs w:val="24"/>
        </w:rPr>
        <w:t xml:space="preserve"> </w:t>
      </w:r>
      <w:r w:rsidR="00A54A98">
        <w:rPr>
          <w:rFonts w:ascii="Times New Roman" w:hAnsi="Times New Roman"/>
          <w:sz w:val="24"/>
          <w:szCs w:val="24"/>
        </w:rPr>
        <w:br/>
      </w:r>
      <w:r w:rsidRPr="00994A2B">
        <w:rPr>
          <w:rFonts w:ascii="Times New Roman" w:hAnsi="Times New Roman"/>
          <w:sz w:val="24"/>
          <w:szCs w:val="24"/>
        </w:rPr>
        <w:t xml:space="preserve">ust. </w:t>
      </w:r>
      <w:r w:rsidR="00710937" w:rsidRPr="00994A2B">
        <w:rPr>
          <w:rFonts w:ascii="Times New Roman" w:hAnsi="Times New Roman"/>
          <w:sz w:val="24"/>
          <w:szCs w:val="24"/>
        </w:rPr>
        <w:t>2</w:t>
      </w:r>
      <w:r w:rsidRPr="00994A2B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994A2B">
        <w:rPr>
          <w:rFonts w:ascii="Times New Roman" w:hAnsi="Times New Roman"/>
          <w:sz w:val="24"/>
          <w:szCs w:val="24"/>
        </w:rPr>
        <w:t xml:space="preserve"> i zapobiegawcze</w:t>
      </w:r>
      <w:r w:rsidRPr="00994A2B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994A2B">
        <w:rPr>
          <w:rFonts w:ascii="Times New Roman" w:hAnsi="Times New Roman"/>
          <w:sz w:val="24"/>
          <w:szCs w:val="24"/>
        </w:rPr>
        <w:t>..</w:t>
      </w:r>
      <w:r w:rsidRPr="00994A2B">
        <w:rPr>
          <w:rFonts w:ascii="Times New Roman" w:hAnsi="Times New Roman"/>
          <w:sz w:val="24"/>
          <w:szCs w:val="24"/>
        </w:rPr>
        <w:t>……………</w:t>
      </w:r>
      <w:r w:rsidR="00023477" w:rsidRPr="00994A2B">
        <w:rPr>
          <w:rFonts w:ascii="Times New Roman" w:hAnsi="Times New Roman"/>
          <w:sz w:val="24"/>
          <w:szCs w:val="24"/>
        </w:rPr>
        <w:t>…</w:t>
      </w:r>
      <w:r w:rsidRPr="00994A2B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994A2B">
        <w:rPr>
          <w:rFonts w:ascii="Times New Roman" w:hAnsi="Times New Roman"/>
          <w:sz w:val="24"/>
          <w:szCs w:val="24"/>
        </w:rPr>
        <w:t>.</w:t>
      </w:r>
      <w:r w:rsidRPr="00994A2B">
        <w:rPr>
          <w:rFonts w:ascii="Times New Roman" w:hAnsi="Times New Roman"/>
          <w:sz w:val="24"/>
          <w:szCs w:val="24"/>
        </w:rPr>
        <w:t>…</w:t>
      </w:r>
      <w:r w:rsidR="007A2BCB" w:rsidRPr="00994A2B">
        <w:rPr>
          <w:rFonts w:ascii="Times New Roman" w:hAnsi="Times New Roman"/>
          <w:sz w:val="24"/>
          <w:szCs w:val="24"/>
        </w:rPr>
        <w:t>.</w:t>
      </w:r>
    </w:p>
    <w:p w14:paraId="37E2E883" w14:textId="77777777" w:rsidR="007A2BCB" w:rsidRPr="00994A2B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16FEBF63" w14:textId="4AF620C2" w:rsidR="0011306C" w:rsidRPr="00994A2B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A54A98">
        <w:rPr>
          <w:rFonts w:ascii="Times New Roman" w:hAnsi="Times New Roman"/>
          <w:sz w:val="24"/>
          <w:szCs w:val="24"/>
        </w:rPr>
        <w:br/>
      </w:r>
      <w:r w:rsidRPr="00994A2B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A54A98">
        <w:rPr>
          <w:rFonts w:ascii="Times New Roman" w:hAnsi="Times New Roman"/>
          <w:sz w:val="24"/>
          <w:szCs w:val="24"/>
        </w:rPr>
        <w:br/>
      </w:r>
      <w:r w:rsidRPr="00994A2B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994A2B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994A2B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94A2B" w14:paraId="2C5BDE26" w14:textId="77777777" w:rsidTr="00CD4DD1">
        <w:tc>
          <w:tcPr>
            <w:tcW w:w="9104" w:type="dxa"/>
            <w:shd w:val="clear" w:color="auto" w:fill="D9D9D9"/>
          </w:tcPr>
          <w:p w14:paraId="4600EB9E" w14:textId="77777777" w:rsidR="0011306C" w:rsidRPr="00994A2B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994A2B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B6611CC" w14:textId="77777777" w:rsidR="00D2702A" w:rsidRPr="00994A2B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Oświadczam,</w:t>
      </w:r>
      <w:r w:rsidR="00313417" w:rsidRPr="00994A2B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994A2B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994A2B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994A2B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94A2B" w14:paraId="2342F5A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5AF93" w14:textId="77777777" w:rsidR="00D2702A" w:rsidRPr="00994A2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D8CE5" w14:textId="77777777" w:rsidR="00D2702A" w:rsidRPr="00994A2B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A572D8" w:rsidRPr="00994A2B" w14:paraId="051E16A0" w14:textId="77777777" w:rsidTr="001B6F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AD95" w14:textId="77777777" w:rsidR="00A572D8" w:rsidRPr="00994A2B" w:rsidRDefault="00A572D8" w:rsidP="001B6F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E0385" w14:textId="77777777" w:rsidR="00A572D8" w:rsidRPr="00994A2B" w:rsidRDefault="00A572D8" w:rsidP="001B6F5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269EFB8" w14:textId="77777777" w:rsidR="00A572D8" w:rsidRPr="00994A2B" w:rsidRDefault="00A572D8" w:rsidP="001B6F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A572D8" w:rsidRPr="00994A2B" w14:paraId="7EBB8F3A" w14:textId="77777777" w:rsidTr="001B6F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6B51D" w14:textId="77777777" w:rsidR="00A572D8" w:rsidRPr="00994A2B" w:rsidRDefault="00A572D8" w:rsidP="001B6F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FEA73" w14:textId="77777777" w:rsidR="004A06E0" w:rsidRDefault="004A06E0" w:rsidP="004A06E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21B23058" w14:textId="77777777" w:rsidR="004A06E0" w:rsidRDefault="004A06E0" w:rsidP="004A06E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na podstawie art. 274 ust. 1 Ustawy żądać będzie przedstawienia następujących dokumentów :</w:t>
            </w:r>
          </w:p>
          <w:p w14:paraId="4BF56F64" w14:textId="77777777" w:rsidR="004A06E0" w:rsidRDefault="004A06E0" w:rsidP="004A06E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1BF3DD9" w14:textId="68996417" w:rsidR="004A06E0" w:rsidRPr="006762A8" w:rsidRDefault="004A06E0" w:rsidP="006762A8">
            <w:pPr>
              <w:pStyle w:val="Akapitzlist"/>
              <w:numPr>
                <w:ilvl w:val="0"/>
                <w:numId w:val="17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6762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narzędzi, wyposażenia zakładu lub urządzeń technicznych</w:t>
            </w:r>
          </w:p>
          <w:p w14:paraId="40B48499" w14:textId="77777777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narzędzi, wyposażenia zakładu lub urządzeń technicznych dostępnych wykonawcy w celu wykonania zamówienia publicznego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wraz z informacją o podstawie do dysponowania tymi zasobami.</w:t>
            </w:r>
          </w:p>
          <w:p w14:paraId="684FC875" w14:textId="77777777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lastRenderedPageBreak/>
              <w:t xml:space="preserve">Na potwierdzenie spełniania niniejszego warunku Wykonawca musi posiadać 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br/>
              <w:t>i przedstawić Zamawiającemu:</w:t>
            </w:r>
          </w:p>
          <w:p w14:paraId="57CA1967" w14:textId="66C69B72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1) dokument potwierdzający prawo dysponowania legalnym oprogramowaniem (certyfikat / oświadczenie, że oprogramowanie zostało dostarczone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przez producenta) oraz</w:t>
            </w:r>
          </w:p>
          <w:p w14:paraId="7F3D69A4" w14:textId="77777777" w:rsidR="004A06E0" w:rsidRDefault="004A06E0" w:rsidP="004A06E0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2) narzędzia (certyfikat / protokół legalizacji urządzeń)</w:t>
            </w:r>
          </w:p>
          <w:p w14:paraId="720AC7FD" w14:textId="77777777" w:rsidR="004A06E0" w:rsidRDefault="004A06E0" w:rsidP="004A06E0">
            <w:pPr>
              <w:spacing w:before="60" w:after="1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22A7283A" w14:textId="33E75F6F" w:rsidR="004A06E0" w:rsidRPr="006762A8" w:rsidRDefault="004A06E0" w:rsidP="006762A8">
            <w:pPr>
              <w:pStyle w:val="Akapitzlist"/>
              <w:numPr>
                <w:ilvl w:val="0"/>
                <w:numId w:val="17"/>
              </w:numPr>
              <w:spacing w:before="60" w:after="120" w:line="276" w:lineRule="auto"/>
              <w:ind w:left="212" w:hanging="224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6762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Wykaz osób</w:t>
            </w:r>
          </w:p>
          <w:p w14:paraId="01BF0188" w14:textId="77777777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Wykaz osób, skierowanych przez Wykonawcę do realizacji zamówienia publicznego, w szczególności odpowiedzialnych za świadczenie usług, kontrolę jakości lub kierowanie robotami budowlanymi, wraz z informacjami na temat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ich kwalifikacji zawodowych, uprawnień, doświadczenia i wykształcenia niezbędnych do wykonania zamówienia publicznego, a także zakresu wykonywanych przez nie czynności oraz informacją o podstawie do dysponowania tymi osobami</w:t>
            </w:r>
          </w:p>
          <w:p w14:paraId="17AA6453" w14:textId="77777777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7ED7742E" w14:textId="77777777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2A910A1D" w14:textId="77777777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193DC8B0" w14:textId="77777777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</w:p>
          <w:p w14:paraId="7248CCB8" w14:textId="77777777" w:rsidR="004A06E0" w:rsidRDefault="004A06E0" w:rsidP="004A06E0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Dla osoby/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ób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wymienionej/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>ych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pl-PL"/>
              </w:rPr>
              <w:t xml:space="preserve"> w wykazie należy dołączyć:</w:t>
            </w:r>
          </w:p>
          <w:p w14:paraId="336682FA" w14:textId="2AEC81EC" w:rsidR="00A54A98" w:rsidRPr="00994A2B" w:rsidRDefault="004A06E0" w:rsidP="004A06E0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-  ważny certyfikat uprawniający do wykonania przedmiotu zamówienia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br/>
              <w:t>do realizacji zamówienia</w:t>
            </w:r>
          </w:p>
        </w:tc>
      </w:tr>
      <w:tr w:rsidR="00A572D8" w:rsidRPr="00994A2B" w14:paraId="10771CF2" w14:textId="77777777" w:rsidTr="001B6F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29F2D" w14:textId="77777777" w:rsidR="00A572D8" w:rsidRPr="00994A2B" w:rsidRDefault="00A572D8" w:rsidP="001B6F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16BF8" w14:textId="77777777" w:rsidR="00A572D8" w:rsidRPr="00994A2B" w:rsidRDefault="00A572D8" w:rsidP="001B6F5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2A7F537" w14:textId="77777777" w:rsidR="00A572D8" w:rsidRPr="00994A2B" w:rsidRDefault="00A572D8" w:rsidP="001B6F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A572D8" w:rsidRPr="00994A2B" w14:paraId="1C5A5571" w14:textId="77777777" w:rsidTr="001B6F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E1AD9" w14:textId="77777777" w:rsidR="00A572D8" w:rsidRPr="00994A2B" w:rsidRDefault="00A572D8" w:rsidP="001B6F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8D3BF" w14:textId="0F322639" w:rsidR="00A572D8" w:rsidRPr="00994A2B" w:rsidRDefault="00A572D8" w:rsidP="001B6F53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A54A98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994A2B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366002DB" w14:textId="77777777" w:rsidR="00A572D8" w:rsidRPr="00994A2B" w:rsidRDefault="00A572D8" w:rsidP="001B6F53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508C92BC" w14:textId="6AEB3086" w:rsidR="00E21BB4" w:rsidRPr="00994A2B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3BE62976" w14:textId="1B04904B" w:rsidR="00E21BB4" w:rsidRPr="00994A2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994A2B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994A2B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994A2B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994A2B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994A2B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4A06E0">
        <w:rPr>
          <w:rFonts w:ascii="Times New Roman" w:hAnsi="Times New Roman"/>
          <w:color w:val="0070C0"/>
          <w:sz w:val="24"/>
          <w:szCs w:val="24"/>
        </w:rPr>
        <w:t>W</w:t>
      </w:r>
      <w:r w:rsidRPr="00994A2B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4A06E0">
        <w:rPr>
          <w:rFonts w:ascii="Times New Roman" w:hAnsi="Times New Roman"/>
          <w:color w:val="0070C0"/>
          <w:sz w:val="24"/>
          <w:szCs w:val="24"/>
        </w:rPr>
        <w:t>W</w:t>
      </w:r>
      <w:r w:rsidRPr="00994A2B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07D174AE" w14:textId="0599484C" w:rsidR="00C62F57" w:rsidRPr="00994A2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4A06E0">
        <w:rPr>
          <w:rFonts w:ascii="Times New Roman" w:hAnsi="Times New Roman"/>
          <w:sz w:val="24"/>
          <w:szCs w:val="24"/>
        </w:rPr>
        <w:t>Z</w:t>
      </w:r>
      <w:r w:rsidRPr="00994A2B">
        <w:rPr>
          <w:rFonts w:ascii="Times New Roman" w:hAnsi="Times New Roman"/>
          <w:sz w:val="24"/>
          <w:szCs w:val="24"/>
        </w:rPr>
        <w:t xml:space="preserve">amawiającego </w:t>
      </w:r>
      <w:r w:rsidR="00A54A98">
        <w:rPr>
          <w:rFonts w:ascii="Times New Roman" w:hAnsi="Times New Roman"/>
          <w:sz w:val="24"/>
          <w:szCs w:val="24"/>
        </w:rPr>
        <w:br/>
      </w:r>
      <w:r w:rsidRPr="00994A2B">
        <w:rPr>
          <w:rFonts w:ascii="Times New Roman" w:hAnsi="Times New Roman"/>
          <w:sz w:val="24"/>
          <w:szCs w:val="24"/>
        </w:rPr>
        <w:t>w  następującym zakresie:</w:t>
      </w:r>
    </w:p>
    <w:p w14:paraId="0975DE67" w14:textId="77777777" w:rsidR="00C62F57" w:rsidRPr="00994A2B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9E1C8D3" w14:textId="77777777" w:rsidR="00721D87" w:rsidRPr="00994A2B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94A2B">
        <w:rPr>
          <w:rFonts w:ascii="Times New Roman" w:hAnsi="Times New Roman"/>
          <w:sz w:val="24"/>
          <w:szCs w:val="24"/>
        </w:rPr>
        <w:t>ego/</w:t>
      </w:r>
      <w:r w:rsidRPr="00994A2B">
        <w:rPr>
          <w:rFonts w:ascii="Times New Roman" w:hAnsi="Times New Roman"/>
          <w:sz w:val="24"/>
          <w:szCs w:val="24"/>
        </w:rPr>
        <w:t xml:space="preserve">ych zasoby: </w:t>
      </w:r>
    </w:p>
    <w:p w14:paraId="35E1EAFE" w14:textId="77777777" w:rsidR="00721D87" w:rsidRPr="00994A2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……………</w:t>
      </w:r>
      <w:r w:rsidR="00721D87" w:rsidRPr="00994A2B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700EFC9" w14:textId="77777777" w:rsidR="00721D87" w:rsidRPr="00994A2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94A2B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39FBBFDF" w14:textId="77777777" w:rsidR="00721D87" w:rsidRPr="00994A2B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09FC9D4A" w14:textId="77777777" w:rsidR="00E21BB4" w:rsidRPr="00994A2B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……………</w:t>
      </w:r>
      <w:r w:rsidR="00721D87" w:rsidRPr="00994A2B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994A2B">
        <w:rPr>
          <w:rFonts w:ascii="Times New Roman" w:hAnsi="Times New Roman"/>
          <w:sz w:val="24"/>
          <w:szCs w:val="24"/>
        </w:rPr>
        <w:t>………………………….</w:t>
      </w:r>
    </w:p>
    <w:p w14:paraId="3B2ADA1A" w14:textId="77777777" w:rsidR="00E21BB4" w:rsidRPr="00994A2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994A2B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75FDF674" w14:textId="77777777" w:rsidR="00C62F57" w:rsidRPr="00994A2B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94A2B" w14:paraId="20CB6EB9" w14:textId="77777777" w:rsidTr="00CD4DD1">
        <w:tc>
          <w:tcPr>
            <w:tcW w:w="9104" w:type="dxa"/>
            <w:shd w:val="clear" w:color="auto" w:fill="D9D9D9"/>
          </w:tcPr>
          <w:p w14:paraId="2AE4A645" w14:textId="77777777" w:rsidR="00BE6F04" w:rsidRPr="00994A2B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76377E3" w14:textId="41D99F94" w:rsidR="00FE4E2B" w:rsidRPr="00994A2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A54A98">
        <w:rPr>
          <w:rFonts w:ascii="Times New Roman" w:hAnsi="Times New Roman"/>
          <w:sz w:val="24"/>
          <w:szCs w:val="24"/>
        </w:rPr>
        <w:br/>
      </w:r>
      <w:r w:rsidRPr="00994A2B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994A2B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94A2B" w14:paraId="26204A56" w14:textId="77777777" w:rsidTr="00847232">
        <w:tc>
          <w:tcPr>
            <w:tcW w:w="9104" w:type="dxa"/>
            <w:shd w:val="clear" w:color="auto" w:fill="D9D9D9"/>
          </w:tcPr>
          <w:p w14:paraId="7DFB20A5" w14:textId="77777777" w:rsidR="00E426EB" w:rsidRPr="00994A2B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94A2B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FD08A67" w14:textId="77777777" w:rsidR="00E426EB" w:rsidRPr="00994A2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E5A5DFF" w14:textId="77777777" w:rsidR="00E426EB" w:rsidRPr="00994A2B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BD4CB8A" w14:textId="77777777" w:rsidR="00E426EB" w:rsidRPr="00994A2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1D91470D" w14:textId="77777777" w:rsidR="00E426EB" w:rsidRPr="00994A2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94A2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695F6FFF" w14:textId="77777777" w:rsidR="00E426EB" w:rsidRPr="00994A2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D588546" w14:textId="77777777" w:rsidR="00E426EB" w:rsidRPr="00994A2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994A2B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17FD76AB" w14:textId="77777777" w:rsidR="00E426EB" w:rsidRPr="00994A2B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1BE4659" w14:textId="77777777" w:rsidR="0012157F" w:rsidRPr="00994A2B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B9DC86F" w14:textId="77777777" w:rsidR="00524951" w:rsidRPr="00994A2B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ab/>
      </w:r>
      <w:r w:rsidRPr="00994A2B">
        <w:rPr>
          <w:rFonts w:ascii="Times New Roman" w:hAnsi="Times New Roman"/>
          <w:sz w:val="24"/>
          <w:szCs w:val="24"/>
        </w:rPr>
        <w:tab/>
      </w:r>
      <w:r w:rsidRPr="00994A2B">
        <w:rPr>
          <w:rFonts w:ascii="Times New Roman" w:hAnsi="Times New Roman"/>
          <w:sz w:val="24"/>
          <w:szCs w:val="24"/>
        </w:rPr>
        <w:tab/>
      </w:r>
      <w:r w:rsidRPr="00994A2B">
        <w:rPr>
          <w:rFonts w:ascii="Times New Roman" w:hAnsi="Times New Roman"/>
          <w:sz w:val="24"/>
          <w:szCs w:val="24"/>
        </w:rPr>
        <w:tab/>
      </w:r>
      <w:r w:rsidRPr="00994A2B">
        <w:rPr>
          <w:rFonts w:ascii="Times New Roman" w:hAnsi="Times New Roman"/>
          <w:sz w:val="24"/>
          <w:szCs w:val="24"/>
        </w:rPr>
        <w:tab/>
      </w:r>
      <w:r w:rsidRPr="00994A2B">
        <w:rPr>
          <w:rFonts w:ascii="Times New Roman" w:hAnsi="Times New Roman"/>
          <w:sz w:val="24"/>
          <w:szCs w:val="24"/>
        </w:rPr>
        <w:tab/>
      </w:r>
      <w:r w:rsidRPr="00994A2B">
        <w:rPr>
          <w:rFonts w:ascii="Times New Roman" w:hAnsi="Times New Roman"/>
          <w:sz w:val="24"/>
          <w:szCs w:val="24"/>
        </w:rPr>
        <w:tab/>
      </w:r>
    </w:p>
    <w:p w14:paraId="5F1F06CA" w14:textId="77777777" w:rsidR="00524951" w:rsidRPr="00994A2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445463A0" w14:textId="77777777" w:rsidR="00FE4E2B" w:rsidRPr="00994A2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sz w:val="24"/>
          <w:szCs w:val="24"/>
        </w:rPr>
        <w:t xml:space="preserve">  </w:t>
      </w:r>
      <w:r w:rsidR="006D536F" w:rsidRPr="00994A2B">
        <w:rPr>
          <w:rFonts w:ascii="Times New Roman" w:hAnsi="Times New Roman"/>
          <w:sz w:val="24"/>
          <w:szCs w:val="24"/>
        </w:rPr>
        <w:t>………..</w:t>
      </w:r>
      <w:r w:rsidR="00FE4E2B" w:rsidRPr="00994A2B">
        <w:rPr>
          <w:rFonts w:ascii="Times New Roman" w:hAnsi="Times New Roman"/>
          <w:sz w:val="24"/>
          <w:szCs w:val="24"/>
        </w:rPr>
        <w:t>…</w:t>
      </w:r>
      <w:r w:rsidR="006D536F" w:rsidRPr="00994A2B">
        <w:rPr>
          <w:rFonts w:ascii="Times New Roman" w:hAnsi="Times New Roman"/>
          <w:sz w:val="24"/>
          <w:szCs w:val="24"/>
        </w:rPr>
        <w:t>………..</w:t>
      </w:r>
      <w:r w:rsidR="00FE4E2B" w:rsidRPr="00994A2B">
        <w:rPr>
          <w:rFonts w:ascii="Times New Roman" w:hAnsi="Times New Roman"/>
          <w:sz w:val="24"/>
          <w:szCs w:val="24"/>
        </w:rPr>
        <w:t>……</w:t>
      </w:r>
      <w:r w:rsidR="006D536F" w:rsidRPr="00994A2B">
        <w:rPr>
          <w:rFonts w:ascii="Times New Roman" w:hAnsi="Times New Roman"/>
          <w:sz w:val="24"/>
          <w:szCs w:val="24"/>
        </w:rPr>
        <w:t>………….</w:t>
      </w:r>
      <w:r w:rsidR="00FE4E2B" w:rsidRPr="00994A2B">
        <w:rPr>
          <w:rFonts w:ascii="Times New Roman" w:hAnsi="Times New Roman"/>
          <w:sz w:val="24"/>
          <w:szCs w:val="24"/>
        </w:rPr>
        <w:t>…………………………………</w:t>
      </w:r>
    </w:p>
    <w:p w14:paraId="747ECEB5" w14:textId="77777777" w:rsidR="00484F88" w:rsidRPr="00994A2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994A2B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994A2B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994A2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A228B" w14:textId="77777777" w:rsidR="00C67910" w:rsidRDefault="00C67910" w:rsidP="0038231F">
      <w:pPr>
        <w:spacing w:after="0" w:line="240" w:lineRule="auto"/>
      </w:pPr>
      <w:r>
        <w:separator/>
      </w:r>
    </w:p>
  </w:endnote>
  <w:endnote w:type="continuationSeparator" w:id="0">
    <w:p w14:paraId="115B6E22" w14:textId="77777777" w:rsidR="00C67910" w:rsidRDefault="00C679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A92B5" w14:textId="77777777" w:rsidR="00A572D8" w:rsidRDefault="00A572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C87F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D9185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5A950" w14:textId="77777777" w:rsidR="00A572D8" w:rsidRDefault="00A572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C8599" w14:textId="77777777" w:rsidR="00C67910" w:rsidRDefault="00C67910" w:rsidP="0038231F">
      <w:pPr>
        <w:spacing w:after="0" w:line="240" w:lineRule="auto"/>
      </w:pPr>
      <w:r>
        <w:separator/>
      </w:r>
    </w:p>
  </w:footnote>
  <w:footnote w:type="continuationSeparator" w:id="0">
    <w:p w14:paraId="13EB025E" w14:textId="77777777" w:rsidR="00C67910" w:rsidRDefault="00C67910" w:rsidP="0038231F">
      <w:pPr>
        <w:spacing w:after="0" w:line="240" w:lineRule="auto"/>
      </w:pPr>
      <w:r>
        <w:continuationSeparator/>
      </w:r>
    </w:p>
  </w:footnote>
  <w:footnote w:id="1">
    <w:p w14:paraId="3491445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F6EB4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AC2B4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20516A3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C8AD8" w14:textId="77777777" w:rsidR="00A572D8" w:rsidRDefault="00A57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43301" w14:textId="77777777" w:rsidR="00A572D8" w:rsidRDefault="00A572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0D7C0" w14:textId="77777777" w:rsidR="00A572D8" w:rsidRDefault="00A572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52949"/>
    <w:multiLevelType w:val="hybridMultilevel"/>
    <w:tmpl w:val="94CE3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7575E"/>
    <w:multiLevelType w:val="hybridMultilevel"/>
    <w:tmpl w:val="3246FF4A"/>
    <w:lvl w:ilvl="0" w:tplc="C1B0F36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A43314"/>
    <w:multiLevelType w:val="hybridMultilevel"/>
    <w:tmpl w:val="F612B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2278353">
    <w:abstractNumId w:val="14"/>
  </w:num>
  <w:num w:numId="2" w16cid:durableId="1199050619">
    <w:abstractNumId w:val="0"/>
  </w:num>
  <w:num w:numId="3" w16cid:durableId="549730423">
    <w:abstractNumId w:val="12"/>
  </w:num>
  <w:num w:numId="4" w16cid:durableId="2128235743">
    <w:abstractNumId w:val="16"/>
  </w:num>
  <w:num w:numId="5" w16cid:durableId="1247614322">
    <w:abstractNumId w:val="15"/>
  </w:num>
  <w:num w:numId="6" w16cid:durableId="1812095233">
    <w:abstractNumId w:val="11"/>
  </w:num>
  <w:num w:numId="7" w16cid:durableId="919370037">
    <w:abstractNumId w:val="1"/>
  </w:num>
  <w:num w:numId="8" w16cid:durableId="681322406">
    <w:abstractNumId w:val="6"/>
  </w:num>
  <w:num w:numId="9" w16cid:durableId="1468430252">
    <w:abstractNumId w:val="4"/>
  </w:num>
  <w:num w:numId="10" w16cid:durableId="1677461584">
    <w:abstractNumId w:val="7"/>
  </w:num>
  <w:num w:numId="11" w16cid:durableId="179781169">
    <w:abstractNumId w:val="5"/>
  </w:num>
  <w:num w:numId="12" w16cid:durableId="495924574">
    <w:abstractNumId w:val="10"/>
  </w:num>
  <w:num w:numId="13" w16cid:durableId="552696099">
    <w:abstractNumId w:val="3"/>
  </w:num>
  <w:num w:numId="14" w16cid:durableId="1974018363">
    <w:abstractNumId w:val="2"/>
  </w:num>
  <w:num w:numId="15" w16cid:durableId="1704941435">
    <w:abstractNumId w:val="8"/>
  </w:num>
  <w:num w:numId="16" w16cid:durableId="12748243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93582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D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1D91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06E0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62A8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4A2B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4A98"/>
    <w:rsid w:val="00A572D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7910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8B470"/>
  <w15:docId w15:val="{F58D454F-3E22-43E4-8FC7-24FB2112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5</cp:revision>
  <cp:lastPrinted>2016-07-26T10:32:00Z</cp:lastPrinted>
  <dcterms:created xsi:type="dcterms:W3CDTF">2022-10-03T11:31:00Z</dcterms:created>
  <dcterms:modified xsi:type="dcterms:W3CDTF">2022-10-05T11:14:00Z</dcterms:modified>
</cp:coreProperties>
</file>