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B547B" w:rsidRDefault="009167F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167F0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167F0">
        <w:rPr>
          <w:rFonts w:ascii="Arial" w:hAnsi="Arial" w:cs="Arial"/>
          <w:sz w:val="24"/>
          <w:szCs w:val="24"/>
        </w:rPr>
        <w:t>2022-10-07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9167F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167F0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BB547B" w:rsidRDefault="009167F0" w:rsidP="00D665F5">
      <w:pPr>
        <w:rPr>
          <w:rFonts w:ascii="Arial" w:hAnsi="Arial" w:cs="Arial"/>
          <w:sz w:val="24"/>
          <w:szCs w:val="24"/>
        </w:rPr>
      </w:pPr>
      <w:r w:rsidRPr="009167F0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167F0">
        <w:rPr>
          <w:rFonts w:ascii="Arial" w:hAnsi="Arial" w:cs="Arial"/>
          <w:sz w:val="24"/>
          <w:szCs w:val="24"/>
        </w:rPr>
        <w:t>521</w:t>
      </w:r>
    </w:p>
    <w:p w:rsidR="00D665F5" w:rsidRPr="00BB547B" w:rsidRDefault="009167F0" w:rsidP="00D665F5">
      <w:pPr>
        <w:rPr>
          <w:rFonts w:ascii="Arial" w:hAnsi="Arial" w:cs="Arial"/>
          <w:sz w:val="24"/>
          <w:szCs w:val="24"/>
        </w:rPr>
      </w:pPr>
      <w:r w:rsidRPr="009167F0">
        <w:rPr>
          <w:rFonts w:ascii="Arial" w:hAnsi="Arial" w:cs="Arial"/>
          <w:sz w:val="24"/>
          <w:szCs w:val="24"/>
        </w:rPr>
        <w:t>38-246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167F0">
        <w:rPr>
          <w:rFonts w:ascii="Arial" w:hAnsi="Arial" w:cs="Arial"/>
          <w:sz w:val="24"/>
          <w:szCs w:val="24"/>
        </w:rPr>
        <w:t>Szerzyny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167F0" w:rsidRPr="009167F0">
        <w:rPr>
          <w:rFonts w:ascii="Arial" w:hAnsi="Arial" w:cs="Arial"/>
          <w:b/>
          <w:sz w:val="24"/>
          <w:szCs w:val="24"/>
        </w:rPr>
        <w:t>FER.271.21.2022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167F0" w:rsidRPr="009167F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167F0" w:rsidRPr="009167F0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9167F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167F0">
        <w:rPr>
          <w:rFonts w:ascii="Arial" w:hAnsi="Arial" w:cs="Arial"/>
          <w:b/>
          <w:szCs w:val="24"/>
        </w:rPr>
        <w:t>Budowa infrastruktury drogowej poprawiającej bezpieczeństwo Mieszkańców Gminy Szerzyny</w:t>
      </w:r>
    </w:p>
    <w:p w:rsidR="00D665F5" w:rsidRPr="00BB547B" w:rsidRDefault="00402932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D665F5"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="00D665F5" w:rsidRPr="00BB547B">
        <w:rPr>
          <w:rFonts w:ascii="Arial" w:hAnsi="Arial" w:cs="Arial"/>
          <w:sz w:val="24"/>
          <w:szCs w:val="24"/>
        </w:rPr>
        <w:t xml:space="preserve"> ust. 5 </w:t>
      </w:r>
      <w:r w:rsidR="00D665F5"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9167F0" w:rsidRPr="009167F0">
        <w:rPr>
          <w:rFonts w:ascii="Arial" w:hAnsi="Arial" w:cs="Arial"/>
          <w:sz w:val="24"/>
          <w:szCs w:val="24"/>
        </w:rPr>
        <w:t>(</w:t>
      </w:r>
      <w:proofErr w:type="spellStart"/>
      <w:r w:rsidR="009167F0" w:rsidRPr="009167F0">
        <w:rPr>
          <w:rFonts w:ascii="Arial" w:hAnsi="Arial" w:cs="Arial"/>
          <w:sz w:val="24"/>
          <w:szCs w:val="24"/>
        </w:rPr>
        <w:t>t.j</w:t>
      </w:r>
      <w:proofErr w:type="spellEnd"/>
      <w:r w:rsidR="009167F0" w:rsidRPr="009167F0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="00D665F5"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167F0" w:rsidRPr="009167F0">
        <w:rPr>
          <w:rFonts w:ascii="Arial" w:hAnsi="Arial" w:cs="Arial"/>
          <w:sz w:val="24"/>
          <w:szCs w:val="24"/>
        </w:rPr>
        <w:t>07/10/2022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167F0" w:rsidRPr="009167F0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167F0">
              <w:rPr>
                <w:rFonts w:ascii="Arial" w:hAnsi="Arial" w:cs="Arial"/>
              </w:rPr>
              <w:t>Gor-Bud</w:t>
            </w:r>
            <w:proofErr w:type="spellEnd"/>
            <w:r w:rsidRPr="009167F0">
              <w:rPr>
                <w:rFonts w:ascii="Arial" w:hAnsi="Arial" w:cs="Arial"/>
              </w:rPr>
              <w:t xml:space="preserve"> </w:t>
            </w:r>
            <w:proofErr w:type="spellStart"/>
            <w:r w:rsidRPr="009167F0">
              <w:rPr>
                <w:rFonts w:ascii="Arial" w:hAnsi="Arial" w:cs="Arial"/>
              </w:rPr>
              <w:t>s.c</w:t>
            </w:r>
            <w:proofErr w:type="spellEnd"/>
            <w:r w:rsidRPr="009167F0">
              <w:rPr>
                <w:rFonts w:ascii="Arial" w:hAnsi="Arial" w:cs="Arial"/>
              </w:rPr>
              <w:t>.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Strzeszyn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332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38-340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Strzeszyn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557 411.41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167F0">
              <w:rPr>
                <w:rFonts w:ascii="Arial" w:hAnsi="Arial" w:cs="Arial"/>
              </w:rPr>
              <w:t>Gor-Bud</w:t>
            </w:r>
            <w:proofErr w:type="spellEnd"/>
            <w:r w:rsidRPr="009167F0">
              <w:rPr>
                <w:rFonts w:ascii="Arial" w:hAnsi="Arial" w:cs="Arial"/>
              </w:rPr>
              <w:t xml:space="preserve"> </w:t>
            </w:r>
            <w:proofErr w:type="spellStart"/>
            <w:r w:rsidRPr="009167F0">
              <w:rPr>
                <w:rFonts w:ascii="Arial" w:hAnsi="Arial" w:cs="Arial"/>
              </w:rPr>
              <w:t>s.c</w:t>
            </w:r>
            <w:proofErr w:type="spellEnd"/>
            <w:r w:rsidRPr="009167F0">
              <w:rPr>
                <w:rFonts w:ascii="Arial" w:hAnsi="Arial" w:cs="Arial"/>
              </w:rPr>
              <w:t>.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Strzeszyn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332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38-340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Strzeszyn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445 839.59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 xml:space="preserve">Usługi Budowlane - Brukarstwo "PRUCHNICKI" </w:t>
            </w:r>
            <w:proofErr w:type="spellStart"/>
            <w:r w:rsidRPr="009167F0">
              <w:rPr>
                <w:rFonts w:ascii="Arial" w:hAnsi="Arial" w:cs="Arial"/>
              </w:rPr>
              <w:t>s.c</w:t>
            </w:r>
            <w:proofErr w:type="spellEnd"/>
            <w:r w:rsidRPr="009167F0">
              <w:rPr>
                <w:rFonts w:ascii="Arial" w:hAnsi="Arial" w:cs="Arial"/>
              </w:rPr>
              <w:t>.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Generała Sikorskiego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27/a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33-180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Gromnik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646 000.00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 xml:space="preserve">Zakład Remontowo-Budowlany Łukasz </w:t>
            </w:r>
            <w:proofErr w:type="spellStart"/>
            <w:r w:rsidRPr="009167F0">
              <w:rPr>
                <w:rFonts w:ascii="Arial" w:hAnsi="Arial" w:cs="Arial"/>
              </w:rPr>
              <w:t>Rejkowicz</w:t>
            </w:r>
            <w:proofErr w:type="spellEnd"/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Gen. Andersa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8/8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33-180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Gromnik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554 283.97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 xml:space="preserve">Zakład Remontowo-Budowlany Łukasz </w:t>
            </w:r>
            <w:proofErr w:type="spellStart"/>
            <w:r w:rsidRPr="009167F0">
              <w:rPr>
                <w:rFonts w:ascii="Arial" w:hAnsi="Arial" w:cs="Arial"/>
              </w:rPr>
              <w:t>Rejkowicz</w:t>
            </w:r>
            <w:proofErr w:type="spellEnd"/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Gen. Andersa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8/8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33-180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Gromnik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386 597.71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STRABAG Infrastruktura Południe Sp. z o.o.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Lipowa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5a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Wysoka,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3 988 105.32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STRABAG Infrastruktura Południe Sp. z o.o.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Lipowa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5a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Wysoka,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4 151 385.39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Przedsiębiorstwo Drogowo-Mostowe Spółka Akcyjna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3 472 834.69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Przedsiębiorstwo Drogowo-Mostowe Spółka Akcyjna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3 631 254.20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Przedsiębiorstwo Drogowo-Mostowe Spółka Akcyjna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668 972.82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Przedsiębiorstwo Drogowo-Mostowe Spółka Akcyjna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596 306.31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Przedsiębiorstwo Drogowo-Mostowe Spółka Akcyjna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317 866.56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Przedsiębiorstwo Usługowo-Handlowe MARTIN Marcin Kawa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Kazimierza Wielkiego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33-159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Zalasowa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439 944.12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PROTAR SP. Z O.O.</w:t>
            </w:r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Brzozowa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4A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194 340.00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 xml:space="preserve">Firma Usługowa "EL-MAG" Magdalena </w:t>
            </w:r>
            <w:proofErr w:type="spellStart"/>
            <w:r w:rsidRPr="009167F0">
              <w:rPr>
                <w:rFonts w:ascii="Arial" w:hAnsi="Arial" w:cs="Arial"/>
              </w:rPr>
              <w:t>Mysona</w:t>
            </w:r>
            <w:proofErr w:type="spellEnd"/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Wojska Polskiego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Czarna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922 789.77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 xml:space="preserve">Firma Usługowa "EL-MAG" Magdalena </w:t>
            </w:r>
            <w:proofErr w:type="spellStart"/>
            <w:r w:rsidRPr="009167F0">
              <w:rPr>
                <w:rFonts w:ascii="Arial" w:hAnsi="Arial" w:cs="Arial"/>
              </w:rPr>
              <w:t>Mysona</w:t>
            </w:r>
            <w:proofErr w:type="spellEnd"/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Wojska Polskiego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Czarna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704 790.00 zł</w:t>
            </w:r>
          </w:p>
        </w:tc>
      </w:tr>
      <w:tr w:rsidR="009167F0" w:rsidRPr="00BB547B" w:rsidTr="005A4CD2">
        <w:tc>
          <w:tcPr>
            <w:tcW w:w="993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167F0" w:rsidRPr="00BB547B" w:rsidRDefault="009167F0" w:rsidP="005A4CD2">
            <w:pPr>
              <w:spacing w:before="80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 xml:space="preserve">Firma Usługowa "EL-MAG" Magdalena </w:t>
            </w:r>
            <w:proofErr w:type="spellStart"/>
            <w:r w:rsidRPr="009167F0">
              <w:rPr>
                <w:rFonts w:ascii="Arial" w:hAnsi="Arial" w:cs="Arial"/>
              </w:rPr>
              <w:t>Mysona</w:t>
            </w:r>
            <w:proofErr w:type="spellEnd"/>
          </w:p>
          <w:p w:rsidR="009167F0" w:rsidRPr="00BB547B" w:rsidRDefault="009167F0" w:rsidP="005A4CD2">
            <w:pPr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Wojska Polskiego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167F0" w:rsidRPr="00BB547B" w:rsidRDefault="009167F0" w:rsidP="005A4CD2">
            <w:pPr>
              <w:spacing w:after="80"/>
              <w:jc w:val="both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39-215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167F0">
              <w:rPr>
                <w:rFonts w:ascii="Arial" w:hAnsi="Arial" w:cs="Arial"/>
              </w:rPr>
              <w:t>Czarna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7F0" w:rsidRPr="00BB547B" w:rsidRDefault="009167F0" w:rsidP="005A4CD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167F0">
              <w:rPr>
                <w:rFonts w:ascii="Arial" w:hAnsi="Arial" w:cs="Arial"/>
              </w:rPr>
              <w:t>217 710.00 zł</w:t>
            </w:r>
          </w:p>
        </w:tc>
      </w:tr>
    </w:tbl>
    <w:p w:rsidR="00A80738" w:rsidRPr="00BB547B" w:rsidRDefault="00402932" w:rsidP="00402932">
      <w:pPr>
        <w:pStyle w:val="Tekstpodstawowy"/>
        <w:spacing w:before="480"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</w:t>
      </w:r>
      <w:r w:rsidR="00A80738"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96B" w:rsidRDefault="00E0196B">
      <w:r>
        <w:separator/>
      </w:r>
    </w:p>
  </w:endnote>
  <w:endnote w:type="continuationSeparator" w:id="1">
    <w:p w:rsidR="00E0196B" w:rsidRDefault="00E01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F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F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293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96B" w:rsidRDefault="00E0196B">
      <w:r>
        <w:separator/>
      </w:r>
    </w:p>
  </w:footnote>
  <w:footnote w:type="continuationSeparator" w:id="1">
    <w:p w:rsidR="00E0196B" w:rsidRDefault="00E019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F0" w:rsidRDefault="009167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F0" w:rsidRDefault="009167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F0" w:rsidRDefault="009167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167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932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0F01"/>
    <w:rsid w:val="00861E75"/>
    <w:rsid w:val="009167F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196B"/>
    <w:rsid w:val="00EA3476"/>
    <w:rsid w:val="00F16C60"/>
    <w:rsid w:val="00F95C33"/>
    <w:rsid w:val="00FA280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2022-10-07T08:17:00Z</cp:lastPrinted>
  <dcterms:created xsi:type="dcterms:W3CDTF">2022-10-07T08:27:00Z</dcterms:created>
  <dcterms:modified xsi:type="dcterms:W3CDTF">2022-10-07T08:27:00Z</dcterms:modified>
</cp:coreProperties>
</file>