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520C3" w14:textId="77777777" w:rsidR="005F4BC0" w:rsidRDefault="003F2CBA" w:rsidP="00E51419">
      <w:pPr>
        <w:jc w:val="right"/>
        <w:rPr>
          <w:sz w:val="22"/>
          <w:szCs w:val="22"/>
        </w:rPr>
      </w:pPr>
      <w:r w:rsidRPr="003F2CB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F2CBA">
        <w:rPr>
          <w:sz w:val="22"/>
          <w:szCs w:val="22"/>
        </w:rPr>
        <w:t>2022-10-03</w:t>
      </w:r>
    </w:p>
    <w:p w14:paraId="1E06C078" w14:textId="77777777" w:rsidR="001C5A4C" w:rsidRPr="004F079B" w:rsidRDefault="001C5A4C" w:rsidP="00E51419">
      <w:pPr>
        <w:jc w:val="right"/>
        <w:rPr>
          <w:sz w:val="22"/>
          <w:szCs w:val="22"/>
        </w:rPr>
      </w:pPr>
    </w:p>
    <w:p w14:paraId="04127717" w14:textId="77777777" w:rsidR="003F2CBA" w:rsidRPr="003F2CBA" w:rsidRDefault="003F2CBA" w:rsidP="00E51419">
      <w:pPr>
        <w:rPr>
          <w:b/>
          <w:bCs/>
          <w:sz w:val="22"/>
          <w:szCs w:val="22"/>
        </w:rPr>
      </w:pPr>
      <w:r w:rsidRPr="003F2CBA">
        <w:rPr>
          <w:b/>
          <w:bCs/>
          <w:sz w:val="22"/>
          <w:szCs w:val="22"/>
        </w:rPr>
        <w:t>Szpital Wojewódzki w Poznaniu</w:t>
      </w:r>
    </w:p>
    <w:p w14:paraId="536F695F" w14:textId="77777777" w:rsidR="00F16C50" w:rsidRPr="00D91931" w:rsidRDefault="003F2CBA" w:rsidP="00E51419">
      <w:pPr>
        <w:rPr>
          <w:b/>
          <w:bCs/>
          <w:sz w:val="22"/>
          <w:szCs w:val="22"/>
        </w:rPr>
      </w:pPr>
      <w:r w:rsidRPr="003F2CBA">
        <w:rPr>
          <w:b/>
          <w:bCs/>
          <w:sz w:val="22"/>
          <w:szCs w:val="22"/>
        </w:rPr>
        <w:t>Dział Zamówień Publicznych</w:t>
      </w:r>
    </w:p>
    <w:p w14:paraId="742A4E4E" w14:textId="77777777" w:rsidR="00F16C50" w:rsidRPr="00BD5546" w:rsidRDefault="003F2CBA" w:rsidP="00E51419">
      <w:pPr>
        <w:rPr>
          <w:sz w:val="22"/>
          <w:szCs w:val="22"/>
        </w:rPr>
      </w:pPr>
      <w:r w:rsidRPr="003F2CB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F2CBA">
        <w:rPr>
          <w:sz w:val="22"/>
          <w:szCs w:val="22"/>
        </w:rPr>
        <w:t>7/19</w:t>
      </w:r>
    </w:p>
    <w:p w14:paraId="160AFCA7" w14:textId="77777777" w:rsidR="00F16C50" w:rsidRPr="00BD5546" w:rsidRDefault="003F2CBA" w:rsidP="00E51419">
      <w:pPr>
        <w:rPr>
          <w:sz w:val="22"/>
          <w:szCs w:val="22"/>
        </w:rPr>
      </w:pPr>
      <w:r w:rsidRPr="003F2CB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F2CBA">
        <w:rPr>
          <w:sz w:val="22"/>
          <w:szCs w:val="22"/>
        </w:rPr>
        <w:t>Poznań</w:t>
      </w:r>
    </w:p>
    <w:p w14:paraId="782B3B6B" w14:textId="77777777" w:rsidR="00F16C50" w:rsidRPr="00D91931" w:rsidRDefault="00F16C50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36EEF" w14:textId="77777777" w:rsidR="00F16C50" w:rsidRPr="00D91931" w:rsidRDefault="00F16C50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3926E" w14:textId="77777777" w:rsidR="00F16C50" w:rsidRPr="00D91931" w:rsidRDefault="00F16C50" w:rsidP="00E5141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F2CBA" w:rsidRPr="003F2CBA">
        <w:rPr>
          <w:bCs/>
          <w:sz w:val="22"/>
          <w:szCs w:val="22"/>
        </w:rPr>
        <w:t>SZW/DZP/54/2022/5</w:t>
      </w:r>
      <w:r w:rsidRPr="00D91931">
        <w:rPr>
          <w:sz w:val="22"/>
          <w:szCs w:val="22"/>
        </w:rPr>
        <w:tab/>
        <w:t xml:space="preserve"> </w:t>
      </w:r>
    </w:p>
    <w:p w14:paraId="65E54400" w14:textId="77777777" w:rsidR="00F16C50" w:rsidRPr="00D91931" w:rsidRDefault="00F16C50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6E9D20" w14:textId="77777777" w:rsidR="00D91931" w:rsidRPr="00D91931" w:rsidRDefault="00D91931" w:rsidP="00E5141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8EA865" w14:textId="77777777" w:rsidR="00D91931" w:rsidRPr="00D91931" w:rsidRDefault="00D91931" w:rsidP="00E5141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DF0761" w14:textId="77777777" w:rsidR="00F16C50" w:rsidRPr="00D91931" w:rsidRDefault="00F16C50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AE22B" w14:textId="77777777" w:rsidR="00F16C50" w:rsidRDefault="00F16C50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333B80" w14:textId="77777777" w:rsidR="0046562F" w:rsidRPr="00D91931" w:rsidRDefault="0046562F" w:rsidP="00E5141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E79F6" w14:textId="77777777" w:rsidR="00F16C50" w:rsidRPr="00D91931" w:rsidRDefault="00F16C50" w:rsidP="00E5141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219B1C0" w14:textId="54732EF1" w:rsidR="00F16C50" w:rsidRDefault="00F16C50" w:rsidP="00E5141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1DCC344" w14:textId="6D3C013C" w:rsidR="00E51419" w:rsidRDefault="00E51419" w:rsidP="00E51419"/>
    <w:p w14:paraId="32084C77" w14:textId="77777777" w:rsidR="00E51419" w:rsidRPr="00E51419" w:rsidRDefault="00E51419" w:rsidP="00E5141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F2CBA" w:rsidRPr="00607F9B" w14:paraId="7EF52FA3" w14:textId="77777777" w:rsidTr="00DA5DCE">
        <w:trPr>
          <w:trHeight w:val="638"/>
        </w:trPr>
        <w:tc>
          <w:tcPr>
            <w:tcW w:w="959" w:type="dxa"/>
            <w:shd w:val="clear" w:color="auto" w:fill="auto"/>
          </w:tcPr>
          <w:p w14:paraId="5EC4F55B" w14:textId="77777777" w:rsidR="003F2CBA" w:rsidRPr="00607F9B" w:rsidRDefault="003F2CBA" w:rsidP="00E5141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E8597B" w14:textId="77777777" w:rsidR="003F2CBA" w:rsidRDefault="003F2CBA" w:rsidP="00E5141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2CBA">
              <w:rPr>
                <w:sz w:val="22"/>
                <w:szCs w:val="22"/>
              </w:rPr>
              <w:t>przetarg</w:t>
            </w:r>
            <w:r w:rsidR="00E51419">
              <w:rPr>
                <w:sz w:val="22"/>
                <w:szCs w:val="22"/>
              </w:rPr>
              <w:t>u</w:t>
            </w:r>
            <w:r w:rsidRPr="003F2CBA">
              <w:rPr>
                <w:sz w:val="22"/>
                <w:szCs w:val="22"/>
              </w:rPr>
              <w:t xml:space="preserve"> nieograniczon</w:t>
            </w:r>
            <w:r w:rsidR="00E5141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2CBA">
              <w:rPr>
                <w:b/>
                <w:bCs/>
                <w:sz w:val="22"/>
                <w:szCs w:val="22"/>
              </w:rPr>
              <w:t>Pełnienie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2CBA">
              <w:rPr>
                <w:b/>
                <w:sz w:val="22"/>
                <w:szCs w:val="22"/>
              </w:rPr>
              <w:t>SZW/DZP/54/2022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5057F65" w14:textId="22409031" w:rsidR="00E51419" w:rsidRPr="00607F9B" w:rsidRDefault="00E51419" w:rsidP="00E51419">
            <w:pPr>
              <w:jc w:val="both"/>
              <w:rPr>
                <w:sz w:val="22"/>
                <w:szCs w:val="22"/>
              </w:rPr>
            </w:pPr>
          </w:p>
        </w:tc>
      </w:tr>
    </w:tbl>
    <w:p w14:paraId="482CA539" w14:textId="610C33CE" w:rsidR="004F079B" w:rsidRDefault="004F079B" w:rsidP="00E5141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F2CBA" w:rsidRPr="003F2CBA">
        <w:rPr>
          <w:rFonts w:ascii="Times New Roman" w:hAnsi="Times New Roman"/>
          <w:b/>
          <w:szCs w:val="22"/>
        </w:rPr>
        <w:t>Szpital Wojewódzki w Poznaniu</w:t>
      </w:r>
      <w:r w:rsidR="00E51419">
        <w:rPr>
          <w:rFonts w:ascii="Times New Roman" w:hAnsi="Times New Roman"/>
          <w:b/>
          <w:szCs w:val="22"/>
        </w:rPr>
        <w:t xml:space="preserve">, </w:t>
      </w:r>
      <w:r w:rsidR="003F2CBA" w:rsidRPr="003F2CB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F2CBA" w:rsidRPr="003F2CBA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3CB54B8" w14:textId="77777777" w:rsidR="004F079B" w:rsidRDefault="004F079B" w:rsidP="00E51419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F2CBA" w:rsidRPr="003F2CBA">
        <w:rPr>
          <w:rFonts w:ascii="Times New Roman" w:hAnsi="Times New Roman"/>
          <w:b/>
          <w:szCs w:val="22"/>
        </w:rPr>
        <w:t>2022-10-04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F2CBA" w:rsidRPr="003F2CB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F2CBA" w:rsidRPr="003F2CBA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3F2CBA" w:rsidRPr="003F2CB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7E0EF4" w14:textId="77777777" w:rsidR="004F079B" w:rsidRDefault="004F079B" w:rsidP="00E51419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F2CBA" w:rsidRPr="003F2CBA">
        <w:rPr>
          <w:rFonts w:ascii="Times New Roman" w:hAnsi="Times New Roman"/>
          <w:b/>
          <w:szCs w:val="22"/>
        </w:rPr>
        <w:t>2022-10-04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F2CBA" w:rsidRPr="003F2CB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F2CBA" w:rsidRPr="003F2CBA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3F2CBA" w:rsidRPr="003F2CB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108713" w14:textId="77777777" w:rsidR="00F16C50" w:rsidRPr="00D91931" w:rsidRDefault="00F16C50" w:rsidP="00E51419">
      <w:pPr>
        <w:pStyle w:val="Tekstpodstawowywcity"/>
        <w:spacing w:line="276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1AB4F9" w14:textId="77777777" w:rsidR="00F16C50" w:rsidRPr="00D91931" w:rsidRDefault="00F16C50" w:rsidP="00E51419">
      <w:pPr>
        <w:pStyle w:val="Tekstpodstawowywcity"/>
        <w:spacing w:line="240" w:lineRule="auto"/>
        <w:rPr>
          <w:sz w:val="22"/>
          <w:szCs w:val="22"/>
        </w:rPr>
      </w:pPr>
    </w:p>
    <w:p w14:paraId="359DA2D4" w14:textId="77777777" w:rsidR="00F16C50" w:rsidRPr="00D91931" w:rsidRDefault="00F16C50" w:rsidP="00E51419">
      <w:pPr>
        <w:ind w:left="567"/>
        <w:rPr>
          <w:sz w:val="22"/>
          <w:szCs w:val="22"/>
        </w:rPr>
      </w:pPr>
    </w:p>
    <w:p w14:paraId="7B7C67D8" w14:textId="77777777" w:rsidR="00F16C50" w:rsidRPr="0046562F" w:rsidRDefault="00F16C50" w:rsidP="00E51419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EA8B896" w14:textId="3B9E9E79" w:rsidR="00F16C50" w:rsidRDefault="00F16C50" w:rsidP="00E51419">
      <w:pPr>
        <w:pStyle w:val="Tekstpodstawowy"/>
        <w:ind w:firstLine="425"/>
        <w:jc w:val="right"/>
        <w:rPr>
          <w:sz w:val="22"/>
          <w:szCs w:val="22"/>
        </w:rPr>
      </w:pPr>
    </w:p>
    <w:p w14:paraId="76877456" w14:textId="77777777" w:rsidR="00E51419" w:rsidRDefault="00E51419" w:rsidP="00E5141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58707BF" w14:textId="77777777" w:rsidR="00E51419" w:rsidRDefault="00E51419" w:rsidP="00E5141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w Poznaniu</w:t>
      </w:r>
    </w:p>
    <w:p w14:paraId="6840F1A4" w14:textId="77777777" w:rsidR="00E51419" w:rsidRDefault="00E51419" w:rsidP="00E51419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1E8316D1" w14:textId="77777777" w:rsidR="00E51419" w:rsidRPr="00B464D3" w:rsidRDefault="00E51419" w:rsidP="00E51419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4F325D13" w14:textId="77777777" w:rsidR="00E51419" w:rsidRPr="00D91931" w:rsidRDefault="00E51419" w:rsidP="00E51419">
      <w:pPr>
        <w:pStyle w:val="Tekstpodstawowy"/>
        <w:ind w:firstLine="425"/>
        <w:jc w:val="right"/>
        <w:rPr>
          <w:sz w:val="22"/>
          <w:szCs w:val="22"/>
        </w:rPr>
      </w:pPr>
    </w:p>
    <w:sectPr w:rsidR="00E5141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6B110" w14:textId="77777777" w:rsidR="00170131" w:rsidRDefault="00170131">
      <w:r>
        <w:separator/>
      </w:r>
    </w:p>
  </w:endnote>
  <w:endnote w:type="continuationSeparator" w:id="0">
    <w:p w14:paraId="24DED46A" w14:textId="77777777" w:rsidR="00170131" w:rsidRDefault="0017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40F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6E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6E126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3C4EEC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127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DD9E9" w14:textId="77777777" w:rsidR="00170131" w:rsidRDefault="00170131">
      <w:r>
        <w:separator/>
      </w:r>
    </w:p>
  </w:footnote>
  <w:footnote w:type="continuationSeparator" w:id="0">
    <w:p w14:paraId="5C74F6BB" w14:textId="77777777" w:rsidR="00170131" w:rsidRDefault="0017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E805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99F3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60A9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29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31"/>
    <w:rsid w:val="00136AEA"/>
    <w:rsid w:val="0015679F"/>
    <w:rsid w:val="00170131"/>
    <w:rsid w:val="001C5A4C"/>
    <w:rsid w:val="002F480A"/>
    <w:rsid w:val="0033399E"/>
    <w:rsid w:val="0037248D"/>
    <w:rsid w:val="003D12E3"/>
    <w:rsid w:val="003F2CBA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12B04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5141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53028"/>
  <w15:chartTrackingRefBased/>
  <w15:docId w15:val="{50A58AFA-73EB-44A5-9B1F-575A2EB1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514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1328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2022-10-03T10:56:00Z</cp:lastPrinted>
  <dcterms:created xsi:type="dcterms:W3CDTF">2022-10-03T10:57:00Z</dcterms:created>
  <dcterms:modified xsi:type="dcterms:W3CDTF">2022-10-03T10:57:00Z</dcterms:modified>
</cp:coreProperties>
</file>