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8649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649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8649B">
        <w:rPr>
          <w:sz w:val="22"/>
          <w:szCs w:val="22"/>
        </w:rPr>
        <w:t>2022-09-30</w:t>
      </w:r>
    </w:p>
    <w:p w:rsidR="0058649B" w:rsidRPr="0058649B" w:rsidRDefault="0058649B" w:rsidP="00FB7F50">
      <w:pPr>
        <w:spacing w:after="40"/>
        <w:rPr>
          <w:b/>
          <w:bCs/>
          <w:sz w:val="22"/>
          <w:szCs w:val="22"/>
        </w:rPr>
      </w:pPr>
      <w:r w:rsidRPr="0058649B">
        <w:rPr>
          <w:b/>
          <w:bCs/>
          <w:sz w:val="22"/>
          <w:szCs w:val="22"/>
        </w:rPr>
        <w:t>Akademia Górniczo - Hutnicza</w:t>
      </w:r>
    </w:p>
    <w:p w:rsidR="0058649B" w:rsidRPr="0058649B" w:rsidRDefault="0058649B" w:rsidP="00FB7F50">
      <w:pPr>
        <w:spacing w:after="40"/>
        <w:rPr>
          <w:b/>
          <w:bCs/>
          <w:sz w:val="22"/>
          <w:szCs w:val="22"/>
        </w:rPr>
      </w:pPr>
      <w:r w:rsidRPr="0058649B">
        <w:rPr>
          <w:b/>
          <w:bCs/>
          <w:sz w:val="22"/>
          <w:szCs w:val="22"/>
        </w:rPr>
        <w:t>im. Stanisława Staszica w Krakowie</w:t>
      </w:r>
    </w:p>
    <w:p w:rsidR="00FB7F50" w:rsidRPr="002245BE" w:rsidRDefault="0058649B" w:rsidP="00FB7F50">
      <w:pPr>
        <w:spacing w:after="40"/>
        <w:rPr>
          <w:b/>
          <w:bCs/>
          <w:sz w:val="22"/>
          <w:szCs w:val="22"/>
        </w:rPr>
      </w:pPr>
      <w:r w:rsidRPr="0058649B">
        <w:rPr>
          <w:b/>
          <w:bCs/>
          <w:sz w:val="22"/>
          <w:szCs w:val="22"/>
        </w:rPr>
        <w:t>Dział Zamówień Publicznych</w:t>
      </w:r>
    </w:p>
    <w:p w:rsidR="00FB7F50" w:rsidRPr="002245BE" w:rsidRDefault="0058649B" w:rsidP="00FB7F50">
      <w:pPr>
        <w:rPr>
          <w:sz w:val="22"/>
          <w:szCs w:val="22"/>
        </w:rPr>
      </w:pPr>
      <w:r w:rsidRPr="0058649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649B">
        <w:rPr>
          <w:sz w:val="22"/>
          <w:szCs w:val="22"/>
        </w:rPr>
        <w:t>30</w:t>
      </w:r>
    </w:p>
    <w:p w:rsidR="00FB7F50" w:rsidRPr="002245BE" w:rsidRDefault="0058649B" w:rsidP="00FB7F50">
      <w:pPr>
        <w:rPr>
          <w:sz w:val="22"/>
          <w:szCs w:val="22"/>
        </w:rPr>
      </w:pPr>
      <w:r w:rsidRPr="0058649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649B">
        <w:rPr>
          <w:sz w:val="22"/>
          <w:szCs w:val="22"/>
        </w:rPr>
        <w:t>Kraków</w:t>
      </w:r>
    </w:p>
    <w:p w:rsidR="008642B3" w:rsidRDefault="00A17CDB" w:rsidP="00BC4F24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BC4F24" w:rsidRDefault="008642B3" w:rsidP="00BC4F24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8642B3" w:rsidRDefault="00BC4F24" w:rsidP="00BC4F24">
      <w:pPr>
        <w:jc w:val="center"/>
        <w:rPr>
          <w:b/>
          <w:sz w:val="28"/>
        </w:rPr>
      </w:pPr>
      <w:r>
        <w:rPr>
          <w:b/>
          <w:sz w:val="28"/>
        </w:rPr>
        <w:t xml:space="preserve"> i unieważnieniu postępowania</w:t>
      </w:r>
    </w:p>
    <w:p w:rsidR="00BC4F24" w:rsidRDefault="00BC4F24" w:rsidP="00BC4F24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649B" w:rsidRPr="00607F9B" w:rsidTr="003156F2">
        <w:trPr>
          <w:trHeight w:val="638"/>
        </w:trPr>
        <w:tc>
          <w:tcPr>
            <w:tcW w:w="959" w:type="dxa"/>
            <w:shd w:val="clear" w:color="auto" w:fill="auto"/>
          </w:tcPr>
          <w:p w:rsidR="0058649B" w:rsidRPr="00607F9B" w:rsidRDefault="0058649B" w:rsidP="003156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649B" w:rsidRPr="00607F9B" w:rsidRDefault="0058649B" w:rsidP="003156F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649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649B">
              <w:rPr>
                <w:b/>
                <w:bCs/>
                <w:sz w:val="22"/>
                <w:szCs w:val="22"/>
              </w:rPr>
              <w:t xml:space="preserve">Dostawa i montaż mebli biurowych wykonanych na wymiar do pokoju 202 w pawilonie B-3 dla </w:t>
            </w:r>
            <w:proofErr w:type="spellStart"/>
            <w:r w:rsidRPr="0058649B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58649B">
              <w:rPr>
                <w:b/>
                <w:bCs/>
                <w:sz w:val="22"/>
                <w:szCs w:val="22"/>
              </w:rPr>
              <w:t xml:space="preserve"> - KC-zp.272-465/22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649B">
              <w:rPr>
                <w:b/>
                <w:sz w:val="22"/>
                <w:szCs w:val="22"/>
              </w:rPr>
              <w:t>KC-zp.272-465/22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D4300" w:rsidRDefault="006D4300" w:rsidP="006D4300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253 ust. 1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2021r. poz. 1129),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6D4300" w:rsidTr="006D4300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00" w:rsidRDefault="006D43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:rsidR="006D4300" w:rsidRDefault="006D4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Bagrowa 9 </w:t>
            </w:r>
          </w:p>
          <w:p w:rsidR="006D4300" w:rsidRDefault="006D43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18"/>
                <w:szCs w:val="18"/>
              </w:rPr>
              <w:t>30-733 Kraków</w:t>
            </w:r>
            <w:r>
              <w:rPr>
                <w:sz w:val="22"/>
                <w:szCs w:val="22"/>
              </w:rPr>
              <w:t xml:space="preserve"> </w:t>
            </w:r>
          </w:p>
          <w:p w:rsidR="006D4300" w:rsidRDefault="006D43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cenę brutto </w:t>
            </w:r>
            <w:r>
              <w:rPr>
                <w:b/>
                <w:sz w:val="22"/>
                <w:szCs w:val="22"/>
              </w:rPr>
              <w:t>29 532,30 zł</w:t>
            </w:r>
          </w:p>
          <w:p w:rsidR="006D4300" w:rsidRDefault="006D430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</w:t>
            </w:r>
          </w:p>
          <w:p w:rsidR="006D4300" w:rsidRPr="006D4300" w:rsidRDefault="006D4300">
            <w:pPr>
              <w:pStyle w:val="Nagwek"/>
              <w:tabs>
                <w:tab w:val="left" w:pos="708"/>
              </w:tabs>
              <w:spacing w:after="60"/>
              <w:rPr>
                <w:highlight w:val="darkGray"/>
              </w:rPr>
            </w:pPr>
          </w:p>
        </w:tc>
      </w:tr>
    </w:tbl>
    <w:p w:rsidR="006D4300" w:rsidRDefault="006D4300" w:rsidP="006D430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1418"/>
        <w:gridCol w:w="1275"/>
        <w:gridCol w:w="1985"/>
      </w:tblGrid>
      <w:tr w:rsidR="006D4300" w:rsidTr="006D4300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6D4300" w:rsidTr="006D43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:rsidR="006D4300" w:rsidRDefault="006D4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Bagrowa 9 </w:t>
            </w:r>
          </w:p>
          <w:p w:rsidR="006D4300" w:rsidRDefault="006D43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30-733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D4300" w:rsidTr="006D43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6D4300" w:rsidRDefault="006D4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Ordona 2a </w:t>
            </w:r>
          </w:p>
          <w:p w:rsidR="006D4300" w:rsidRDefault="006D43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___*</w:t>
            </w:r>
          </w:p>
        </w:tc>
      </w:tr>
      <w:tr w:rsidR="006D4300" w:rsidTr="006D43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Firma Produkcyjno-Usługowo-Handlowa Krzysztof Bieda</w:t>
            </w:r>
          </w:p>
          <w:p w:rsidR="006D4300" w:rsidRDefault="006D43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Piłsudskiego 43 </w:t>
            </w:r>
          </w:p>
          <w:p w:rsidR="006D4300" w:rsidRDefault="006D43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34-600 Limanowa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</w:pPr>
            <w:r>
              <w:t>___*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</w:pPr>
            <w:r>
              <w:t>___*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</w:pPr>
            <w:r>
              <w:t>___*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</w:pPr>
            <w:r>
              <w:t>___*</w:t>
            </w:r>
          </w:p>
        </w:tc>
      </w:tr>
      <w:tr w:rsidR="006D4300" w:rsidTr="006D43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ALDUO Sp. z o.o.</w:t>
            </w:r>
          </w:p>
          <w:p w:rsidR="006D4300" w:rsidRDefault="006D4300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Zygmunta Miłkowskiego 3 /301</w:t>
            </w:r>
          </w:p>
          <w:p w:rsidR="006D4300" w:rsidRDefault="006D4300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30-349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</w:tr>
      <w:tr w:rsidR="006D4300" w:rsidTr="006D43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300" w:rsidRDefault="006D43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Lobby meble s.c. Tomasz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Madlewski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Krzysztof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Łudzik</w:t>
            </w:r>
            <w:proofErr w:type="spellEnd"/>
          </w:p>
          <w:p w:rsidR="006D4300" w:rsidRDefault="006D4300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Pachońskiego 7A </w:t>
            </w:r>
          </w:p>
          <w:p w:rsidR="006D4300" w:rsidRDefault="006D4300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31-223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00" w:rsidRDefault="006D43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___*</w:t>
            </w:r>
          </w:p>
        </w:tc>
      </w:tr>
    </w:tbl>
    <w:p w:rsidR="006D4300" w:rsidRDefault="006D4300" w:rsidP="006D4300">
      <w:pPr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___* Zamawiający nie przyznawał punktów ponieważ oferta została odrzucona</w:t>
      </w:r>
    </w:p>
    <w:p w:rsidR="006D4300" w:rsidRDefault="006D4300" w:rsidP="006D4300">
      <w:pPr>
        <w:spacing w:before="120"/>
        <w:jc w:val="both"/>
        <w:rPr>
          <w:color w:val="000000"/>
          <w:sz w:val="20"/>
          <w:szCs w:val="20"/>
        </w:rPr>
      </w:pPr>
    </w:p>
    <w:p w:rsidR="006D4300" w:rsidRPr="006D4300" w:rsidRDefault="006D4300" w:rsidP="006D4300">
      <w:pPr>
        <w:spacing w:after="120"/>
        <w:jc w:val="both"/>
        <w:rPr>
          <w:color w:val="000000"/>
          <w:sz w:val="22"/>
          <w:szCs w:val="22"/>
        </w:rPr>
      </w:pPr>
      <w:r w:rsidRPr="006D4300">
        <w:rPr>
          <w:color w:val="000000"/>
          <w:sz w:val="22"/>
          <w:szCs w:val="22"/>
        </w:rPr>
        <w:t>W postępowaniu zostały odrzucone oferty następujących Wykonawców:</w:t>
      </w:r>
    </w:p>
    <w:tbl>
      <w:tblPr>
        <w:tblW w:w="985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8647"/>
      </w:tblGrid>
      <w:tr w:rsidR="006D4300" w:rsidRPr="006D4300" w:rsidTr="006D4300">
        <w:tc>
          <w:tcPr>
            <w:tcW w:w="1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D4300" w:rsidRPr="006D4300" w:rsidRDefault="006D430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D4300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86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D4300" w:rsidRPr="006D4300" w:rsidRDefault="006D430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6D4300">
              <w:rPr>
                <w:bCs/>
                <w:sz w:val="22"/>
                <w:szCs w:val="22"/>
              </w:rPr>
              <w:t>Nazwa i adres wykonawcy</w:t>
            </w:r>
          </w:p>
        </w:tc>
      </w:tr>
      <w:tr w:rsidR="006D4300" w:rsidRPr="006D4300" w:rsidTr="006D4300">
        <w:tc>
          <w:tcPr>
            <w:tcW w:w="1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1</w:t>
            </w:r>
          </w:p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300" w:rsidRPr="006D4300" w:rsidRDefault="006D4300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D4300">
              <w:rPr>
                <w:b/>
                <w:bCs/>
                <w:sz w:val="22"/>
                <w:szCs w:val="22"/>
              </w:rPr>
              <w:t>Tronus</w:t>
            </w:r>
            <w:proofErr w:type="spellEnd"/>
            <w:r w:rsidRPr="006D4300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:rsidR="006D4300" w:rsidRPr="006D4300" w:rsidRDefault="006D4300">
            <w:pPr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 xml:space="preserve">ul. Ordona 2a </w:t>
            </w:r>
          </w:p>
          <w:p w:rsidR="006D4300" w:rsidRPr="006D4300" w:rsidRDefault="006D4300">
            <w:pPr>
              <w:spacing w:after="40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01-237 Warszawa</w:t>
            </w:r>
          </w:p>
        </w:tc>
      </w:tr>
      <w:tr w:rsidR="006D4300" w:rsidRPr="006D4300" w:rsidTr="006D4300">
        <w:tc>
          <w:tcPr>
            <w:tcW w:w="1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2</w:t>
            </w:r>
          </w:p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300" w:rsidRPr="006D4300" w:rsidRDefault="006D430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D4300">
              <w:rPr>
                <w:b/>
                <w:bCs/>
                <w:sz w:val="22"/>
                <w:szCs w:val="22"/>
              </w:rPr>
              <w:t>Firma Produkcyjno-Usług</w:t>
            </w:r>
            <w:bookmarkStart w:id="2" w:name="_GoBack"/>
            <w:bookmarkEnd w:id="2"/>
            <w:r w:rsidRPr="006D4300">
              <w:rPr>
                <w:b/>
                <w:bCs/>
                <w:sz w:val="22"/>
                <w:szCs w:val="22"/>
              </w:rPr>
              <w:t>owo-Handlowa Krzysztof Bieda</w:t>
            </w:r>
          </w:p>
          <w:p w:rsidR="006D4300" w:rsidRPr="006D4300" w:rsidRDefault="006D4300">
            <w:pPr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 xml:space="preserve">Piłsudskiego 43 </w:t>
            </w:r>
          </w:p>
          <w:p w:rsidR="006D4300" w:rsidRPr="006D4300" w:rsidRDefault="006D4300">
            <w:pPr>
              <w:spacing w:after="40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34-600 Limanowa</w:t>
            </w:r>
          </w:p>
        </w:tc>
      </w:tr>
      <w:tr w:rsidR="006D4300" w:rsidRPr="006D4300" w:rsidTr="006D4300">
        <w:tc>
          <w:tcPr>
            <w:tcW w:w="1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4</w:t>
            </w:r>
          </w:p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300" w:rsidRPr="006D4300" w:rsidRDefault="006D430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D4300">
              <w:rPr>
                <w:b/>
                <w:bCs/>
                <w:sz w:val="22"/>
                <w:szCs w:val="22"/>
              </w:rPr>
              <w:t>ALDUO Sp. z o.o.</w:t>
            </w:r>
          </w:p>
          <w:p w:rsidR="006D4300" w:rsidRPr="006D4300" w:rsidRDefault="006D4300">
            <w:pPr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ul. Zygmunta Miłkowskiego 3 /301</w:t>
            </w:r>
          </w:p>
          <w:p w:rsidR="006D4300" w:rsidRPr="006D4300" w:rsidRDefault="006D4300">
            <w:pPr>
              <w:spacing w:after="40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30-349 Kraków</w:t>
            </w:r>
          </w:p>
        </w:tc>
      </w:tr>
      <w:tr w:rsidR="006D4300" w:rsidRPr="006D4300" w:rsidTr="006D4300">
        <w:tc>
          <w:tcPr>
            <w:tcW w:w="1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5</w:t>
            </w:r>
          </w:p>
          <w:p w:rsidR="006D4300" w:rsidRPr="006D4300" w:rsidRDefault="006D43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300" w:rsidRPr="006D4300" w:rsidRDefault="006D430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D4300">
              <w:rPr>
                <w:b/>
                <w:bCs/>
                <w:sz w:val="22"/>
                <w:szCs w:val="22"/>
              </w:rPr>
              <w:t xml:space="preserve">Lobby meble s.c. Tomasz </w:t>
            </w:r>
            <w:proofErr w:type="spellStart"/>
            <w:r w:rsidRPr="006D4300">
              <w:rPr>
                <w:b/>
                <w:bCs/>
                <w:sz w:val="22"/>
                <w:szCs w:val="22"/>
              </w:rPr>
              <w:t>Madlewski</w:t>
            </w:r>
            <w:proofErr w:type="spellEnd"/>
            <w:r w:rsidRPr="006D4300">
              <w:rPr>
                <w:b/>
                <w:bCs/>
                <w:sz w:val="22"/>
                <w:szCs w:val="22"/>
              </w:rPr>
              <w:t xml:space="preserve"> Krzysztof </w:t>
            </w:r>
            <w:proofErr w:type="spellStart"/>
            <w:r w:rsidRPr="006D4300">
              <w:rPr>
                <w:b/>
                <w:bCs/>
                <w:sz w:val="22"/>
                <w:szCs w:val="22"/>
              </w:rPr>
              <w:t>Łudzik</w:t>
            </w:r>
            <w:proofErr w:type="spellEnd"/>
          </w:p>
          <w:p w:rsidR="006D4300" w:rsidRPr="006D4300" w:rsidRDefault="006D4300">
            <w:pPr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 xml:space="preserve">Pachońskiego 7A </w:t>
            </w:r>
          </w:p>
          <w:p w:rsidR="006D4300" w:rsidRPr="006D4300" w:rsidRDefault="006D4300">
            <w:pPr>
              <w:spacing w:after="40"/>
              <w:rPr>
                <w:sz w:val="22"/>
                <w:szCs w:val="22"/>
              </w:rPr>
            </w:pPr>
            <w:r w:rsidRPr="006D4300">
              <w:rPr>
                <w:sz w:val="22"/>
                <w:szCs w:val="22"/>
              </w:rPr>
              <w:t>31-223 Kraków</w:t>
            </w:r>
          </w:p>
        </w:tc>
      </w:tr>
    </w:tbl>
    <w:p w:rsidR="006D4300" w:rsidRPr="006D4300" w:rsidRDefault="006D4300" w:rsidP="006D4300">
      <w:pPr>
        <w:spacing w:before="120" w:after="120"/>
        <w:jc w:val="both"/>
        <w:rPr>
          <w:color w:val="000000"/>
          <w:sz w:val="22"/>
          <w:szCs w:val="22"/>
        </w:rPr>
      </w:pPr>
    </w:p>
    <w:p w:rsidR="006D4300" w:rsidRDefault="006D4300" w:rsidP="006D4300">
      <w:pPr>
        <w:spacing w:after="240"/>
        <w:ind w:left="222" w:right="108"/>
        <w:rPr>
          <w:b/>
          <w:bCs/>
          <w:u w:val="single"/>
        </w:rPr>
      </w:pPr>
      <w:r>
        <w:rPr>
          <w:b/>
          <w:bCs/>
          <w:u w:val="single"/>
        </w:rPr>
        <w:t xml:space="preserve">Zamawiający unieważnia postępowanie na podstawie art.255 ust.3 ustawy </w:t>
      </w:r>
      <w:proofErr w:type="spellStart"/>
      <w:r>
        <w:rPr>
          <w:b/>
          <w:bCs/>
          <w:u w:val="single"/>
        </w:rPr>
        <w:t>p.z.p</w:t>
      </w:r>
      <w:proofErr w:type="spellEnd"/>
      <w:r>
        <w:rPr>
          <w:b/>
          <w:bCs/>
          <w:u w:val="single"/>
        </w:rPr>
        <w:t>.</w:t>
      </w:r>
    </w:p>
    <w:p w:rsidR="006D4300" w:rsidRDefault="006D4300" w:rsidP="006D4300">
      <w:pPr>
        <w:spacing w:after="240"/>
        <w:ind w:left="222" w:right="1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6D4300" w:rsidRDefault="006D4300" w:rsidP="006D4300">
      <w:pPr>
        <w:spacing w:after="240"/>
        <w:ind w:left="222" w:right="108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Art.255 ust.3 ustawy </w:t>
      </w:r>
      <w:proofErr w:type="spellStart"/>
      <w:r>
        <w:rPr>
          <w:b/>
          <w:sz w:val="22"/>
          <w:szCs w:val="22"/>
          <w:u w:val="single"/>
        </w:rPr>
        <w:t>p.z.p</w:t>
      </w:r>
      <w:proofErr w:type="spellEnd"/>
      <w:r>
        <w:rPr>
          <w:sz w:val="22"/>
          <w:szCs w:val="22"/>
        </w:rPr>
        <w:t>. 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:rsidR="006D4300" w:rsidRDefault="006D4300" w:rsidP="006D4300">
      <w:pPr>
        <w:spacing w:after="240"/>
        <w:ind w:left="222" w:right="1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6D4300" w:rsidRDefault="006D4300" w:rsidP="006D4300">
      <w:pPr>
        <w:spacing w:after="240"/>
        <w:ind w:left="222" w:right="108"/>
        <w:jc w:val="both"/>
        <w:rPr>
          <w:sz w:val="22"/>
          <w:szCs w:val="22"/>
        </w:rPr>
      </w:pPr>
      <w:r>
        <w:rPr>
          <w:sz w:val="22"/>
          <w:szCs w:val="22"/>
        </w:rPr>
        <w:t>Najkorzystniejsza oferta  w wysokości: 29 532.30 zł przewyższa kwotę, którą zamawiający zamierza przeznaczyć na sfinansowanie zamówienia. Zamawiający nie może zwiększyć tej kwoty.</w:t>
      </w:r>
      <w:r>
        <w:rPr>
          <w:sz w:val="22"/>
          <w:szCs w:val="22"/>
        </w:rPr>
        <w:br/>
        <w:t>Kwota przeznaczona na realizację zamówienia wynosi: 26 000,00 zł brutto.</w:t>
      </w:r>
    </w:p>
    <w:p w:rsidR="006D4300" w:rsidRDefault="006D430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6D430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8EA" w:rsidRDefault="001C68EA">
      <w:r>
        <w:separator/>
      </w:r>
    </w:p>
  </w:endnote>
  <w:endnote w:type="continuationSeparator" w:id="0">
    <w:p w:rsidR="001C68EA" w:rsidRDefault="001C6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8EA" w:rsidRDefault="001C68EA">
      <w:r>
        <w:separator/>
      </w:r>
    </w:p>
  </w:footnote>
  <w:footnote w:type="continuationSeparator" w:id="0">
    <w:p w:rsidR="001C68EA" w:rsidRDefault="001C6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8EA"/>
    <w:rsid w:val="00005838"/>
    <w:rsid w:val="00022322"/>
    <w:rsid w:val="00042497"/>
    <w:rsid w:val="000C1E6F"/>
    <w:rsid w:val="000E4E56"/>
    <w:rsid w:val="001A1468"/>
    <w:rsid w:val="001B7815"/>
    <w:rsid w:val="001C68E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649B"/>
    <w:rsid w:val="00596FD7"/>
    <w:rsid w:val="005E5BFF"/>
    <w:rsid w:val="00607F9B"/>
    <w:rsid w:val="00644DCB"/>
    <w:rsid w:val="00657C1E"/>
    <w:rsid w:val="006D430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F24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23FE81"/>
  <w15:chartTrackingRefBased/>
  <w15:docId w15:val="{20A1E0B1-B19F-432D-9093-FA539D34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D4300"/>
    <w:rPr>
      <w:sz w:val="24"/>
      <w:szCs w:val="24"/>
    </w:rPr>
  </w:style>
  <w:style w:type="character" w:customStyle="1" w:styleId="ZwykytekstZnak">
    <w:name w:val="Zwykły tekst Znak"/>
    <w:link w:val="Zwykytekst"/>
    <w:rsid w:val="006D430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397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2022-09-30T10:09:00Z</dcterms:created>
  <dcterms:modified xsi:type="dcterms:W3CDTF">2022-09-30T10:12:00Z</dcterms:modified>
</cp:coreProperties>
</file>