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C693A" w14:textId="77777777" w:rsidR="00FB7F50" w:rsidRPr="002245BE" w:rsidRDefault="0049657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9657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96572">
        <w:rPr>
          <w:sz w:val="22"/>
          <w:szCs w:val="22"/>
        </w:rPr>
        <w:t>2022-09-30</w:t>
      </w:r>
    </w:p>
    <w:p w14:paraId="07CD87C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2DD94A2" w14:textId="77777777" w:rsidR="00496572" w:rsidRPr="00496572" w:rsidRDefault="00496572" w:rsidP="00FB7F50">
      <w:pPr>
        <w:spacing w:after="40"/>
        <w:rPr>
          <w:b/>
          <w:bCs/>
          <w:sz w:val="22"/>
          <w:szCs w:val="22"/>
        </w:rPr>
      </w:pPr>
      <w:r w:rsidRPr="00496572">
        <w:rPr>
          <w:b/>
          <w:bCs/>
          <w:sz w:val="22"/>
          <w:szCs w:val="22"/>
        </w:rPr>
        <w:t>Akademia Górniczo - Hutnicza</w:t>
      </w:r>
    </w:p>
    <w:p w14:paraId="399BFA6C" w14:textId="77777777" w:rsidR="00496572" w:rsidRPr="00496572" w:rsidRDefault="00496572" w:rsidP="00FB7F50">
      <w:pPr>
        <w:spacing w:after="40"/>
        <w:rPr>
          <w:b/>
          <w:bCs/>
          <w:sz w:val="22"/>
          <w:szCs w:val="22"/>
        </w:rPr>
      </w:pPr>
      <w:r w:rsidRPr="00496572">
        <w:rPr>
          <w:b/>
          <w:bCs/>
          <w:sz w:val="22"/>
          <w:szCs w:val="22"/>
        </w:rPr>
        <w:t>im. Stanisława Staszica w Krakowie</w:t>
      </w:r>
    </w:p>
    <w:p w14:paraId="2FE2C68B" w14:textId="77777777" w:rsidR="00FB7F50" w:rsidRPr="002245BE" w:rsidRDefault="00496572" w:rsidP="00FB7F50">
      <w:pPr>
        <w:spacing w:after="40"/>
        <w:rPr>
          <w:b/>
          <w:bCs/>
          <w:sz w:val="22"/>
          <w:szCs w:val="22"/>
        </w:rPr>
      </w:pPr>
      <w:r w:rsidRPr="00496572">
        <w:rPr>
          <w:b/>
          <w:bCs/>
          <w:sz w:val="22"/>
          <w:szCs w:val="22"/>
        </w:rPr>
        <w:t>Dział Zamówień Publicznych</w:t>
      </w:r>
    </w:p>
    <w:p w14:paraId="29E79D03" w14:textId="77777777" w:rsidR="00FB7F50" w:rsidRPr="002245BE" w:rsidRDefault="00496572" w:rsidP="00FB7F50">
      <w:pPr>
        <w:rPr>
          <w:sz w:val="22"/>
          <w:szCs w:val="22"/>
        </w:rPr>
      </w:pPr>
      <w:r w:rsidRPr="0049657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96572">
        <w:rPr>
          <w:sz w:val="22"/>
          <w:szCs w:val="22"/>
        </w:rPr>
        <w:t>30</w:t>
      </w:r>
    </w:p>
    <w:p w14:paraId="357F3FC0" w14:textId="77777777" w:rsidR="00FB7F50" w:rsidRPr="002245BE" w:rsidRDefault="00496572" w:rsidP="00FB7F50">
      <w:pPr>
        <w:rPr>
          <w:sz w:val="22"/>
          <w:szCs w:val="22"/>
        </w:rPr>
      </w:pPr>
      <w:r w:rsidRPr="0049657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96572">
        <w:rPr>
          <w:sz w:val="22"/>
          <w:szCs w:val="22"/>
        </w:rPr>
        <w:t>Kraków</w:t>
      </w:r>
    </w:p>
    <w:p w14:paraId="6DBD836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A674B1B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7B91D4F" w14:textId="5A518969" w:rsidR="008642B3" w:rsidRDefault="008927CE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63A612A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96572" w:rsidRPr="00607F9B" w14:paraId="5A679235" w14:textId="77777777" w:rsidTr="005521F6">
        <w:trPr>
          <w:trHeight w:val="638"/>
        </w:trPr>
        <w:tc>
          <w:tcPr>
            <w:tcW w:w="959" w:type="dxa"/>
            <w:shd w:val="clear" w:color="auto" w:fill="auto"/>
          </w:tcPr>
          <w:p w14:paraId="752657EC" w14:textId="77777777" w:rsidR="00496572" w:rsidRPr="00607F9B" w:rsidRDefault="00496572" w:rsidP="005521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07EEF8" w14:textId="6A9BEC41" w:rsidR="00496572" w:rsidRPr="00607F9B" w:rsidRDefault="00496572" w:rsidP="005521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9657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9657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6572">
              <w:rPr>
                <w:b/>
                <w:bCs/>
                <w:sz w:val="22"/>
                <w:szCs w:val="22"/>
              </w:rPr>
              <w:t>Dostaw</w:t>
            </w:r>
            <w:r w:rsidR="008927CE">
              <w:rPr>
                <w:b/>
                <w:bCs/>
                <w:sz w:val="22"/>
                <w:szCs w:val="22"/>
              </w:rPr>
              <w:t>ę</w:t>
            </w:r>
            <w:r w:rsidRPr="00496572">
              <w:rPr>
                <w:b/>
                <w:bCs/>
                <w:sz w:val="22"/>
                <w:szCs w:val="22"/>
              </w:rPr>
              <w:t xml:space="preserve"> i montaż mebli biurowych oraz wyposażenia do budynku Biblioteki Głównej AGH - KC-</w:t>
            </w:r>
            <w:proofErr w:type="spellStart"/>
            <w:r w:rsidRPr="00496572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496572">
              <w:rPr>
                <w:b/>
                <w:bCs/>
                <w:sz w:val="22"/>
                <w:szCs w:val="22"/>
              </w:rPr>
              <w:t>. 272-556/22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6572">
              <w:rPr>
                <w:b/>
                <w:sz w:val="22"/>
                <w:szCs w:val="22"/>
              </w:rPr>
              <w:t>KC-</w:t>
            </w:r>
            <w:proofErr w:type="spellStart"/>
            <w:r w:rsidRPr="00496572">
              <w:rPr>
                <w:b/>
                <w:sz w:val="22"/>
                <w:szCs w:val="22"/>
              </w:rPr>
              <w:t>zp</w:t>
            </w:r>
            <w:proofErr w:type="spellEnd"/>
            <w:r w:rsidRPr="00496572">
              <w:rPr>
                <w:b/>
                <w:sz w:val="22"/>
                <w:szCs w:val="22"/>
              </w:rPr>
              <w:t>. 272-556/22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260ED98" w14:textId="77777777" w:rsidR="00496572" w:rsidRPr="0049657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96572" w:rsidRPr="00496572">
        <w:rPr>
          <w:b/>
          <w:sz w:val="22"/>
          <w:szCs w:val="22"/>
        </w:rPr>
        <w:t>Akademia Górniczo - Hutnicza</w:t>
      </w:r>
    </w:p>
    <w:p w14:paraId="6B87C119" w14:textId="77777777" w:rsidR="00496572" w:rsidRPr="00496572" w:rsidRDefault="0049657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496572">
        <w:rPr>
          <w:b/>
          <w:sz w:val="22"/>
          <w:szCs w:val="22"/>
        </w:rPr>
        <w:t>im. Stanisława Staszica w Krakowie</w:t>
      </w:r>
    </w:p>
    <w:p w14:paraId="5207D6F7" w14:textId="4D9EBE78" w:rsidR="008642B3" w:rsidRDefault="0049657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9657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96572">
        <w:rPr>
          <w:sz w:val="22"/>
          <w:szCs w:val="22"/>
        </w:rPr>
        <w:t>(</w:t>
      </w:r>
      <w:proofErr w:type="spellStart"/>
      <w:r w:rsidRPr="00496572">
        <w:rPr>
          <w:sz w:val="22"/>
          <w:szCs w:val="22"/>
        </w:rPr>
        <w:t>t.j</w:t>
      </w:r>
      <w:proofErr w:type="spellEnd"/>
      <w:r w:rsidRPr="00496572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8927CE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96572" w14:paraId="3FBD9494" w14:textId="77777777" w:rsidTr="005521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1CE9760" w14:textId="77777777" w:rsidR="00496572" w:rsidRPr="00D26ED6" w:rsidRDefault="00496572" w:rsidP="005521F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96572">
              <w:rPr>
                <w:b/>
                <w:sz w:val="22"/>
                <w:szCs w:val="22"/>
              </w:rPr>
              <w:t>Logan Spółka z o. o.</w:t>
            </w:r>
          </w:p>
          <w:p w14:paraId="3D9208F4" w14:textId="77777777" w:rsidR="00496572" w:rsidRPr="009F0E5C" w:rsidRDefault="00496572" w:rsidP="005521F6">
            <w:pPr>
              <w:jc w:val="both"/>
              <w:rPr>
                <w:bCs/>
                <w:sz w:val="22"/>
                <w:szCs w:val="22"/>
              </w:rPr>
            </w:pPr>
            <w:r w:rsidRPr="00496572">
              <w:rPr>
                <w:bCs/>
                <w:sz w:val="22"/>
                <w:szCs w:val="22"/>
              </w:rPr>
              <w:t>ul. Lasówka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6572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6E52A2" w14:textId="77777777" w:rsidR="00496572" w:rsidRPr="009F0E5C" w:rsidRDefault="00496572" w:rsidP="005521F6">
            <w:pPr>
              <w:jc w:val="both"/>
              <w:rPr>
                <w:bCs/>
                <w:sz w:val="22"/>
                <w:szCs w:val="22"/>
              </w:rPr>
            </w:pPr>
            <w:r w:rsidRPr="00496572">
              <w:rPr>
                <w:bCs/>
                <w:sz w:val="22"/>
                <w:szCs w:val="22"/>
              </w:rPr>
              <w:t>30-718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96572">
              <w:rPr>
                <w:bCs/>
                <w:sz w:val="22"/>
                <w:szCs w:val="22"/>
              </w:rPr>
              <w:t>Kraków</w:t>
            </w:r>
          </w:p>
          <w:p w14:paraId="42A9F23B" w14:textId="5352FE27" w:rsidR="00496572" w:rsidRPr="00D26ED6" w:rsidRDefault="00496572" w:rsidP="008927CE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927CE">
              <w:rPr>
                <w:sz w:val="22"/>
                <w:szCs w:val="22"/>
              </w:rPr>
              <w:t xml:space="preserve"> </w:t>
            </w:r>
            <w:r w:rsidRPr="00496572">
              <w:rPr>
                <w:sz w:val="22"/>
                <w:szCs w:val="22"/>
              </w:rPr>
              <w:t>Dostaw</w:t>
            </w:r>
            <w:r w:rsidR="008927CE">
              <w:rPr>
                <w:sz w:val="22"/>
                <w:szCs w:val="22"/>
              </w:rPr>
              <w:t>ę</w:t>
            </w:r>
            <w:r w:rsidRPr="00496572">
              <w:rPr>
                <w:sz w:val="22"/>
                <w:szCs w:val="22"/>
              </w:rPr>
              <w:t xml:space="preserve"> i montaż mebli biurowych oraz wyposażenia do budynku Biblioteki Głównej AGH - KC-</w:t>
            </w:r>
            <w:proofErr w:type="spellStart"/>
            <w:r w:rsidRPr="00496572">
              <w:rPr>
                <w:sz w:val="22"/>
                <w:szCs w:val="22"/>
              </w:rPr>
              <w:t>zp</w:t>
            </w:r>
            <w:proofErr w:type="spellEnd"/>
            <w:r w:rsidRPr="00496572">
              <w:rPr>
                <w:sz w:val="22"/>
                <w:szCs w:val="22"/>
              </w:rPr>
              <w:t>. 272-556/22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96572">
              <w:rPr>
                <w:b/>
                <w:sz w:val="22"/>
                <w:szCs w:val="22"/>
              </w:rPr>
              <w:t>82 616.18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5B9B0BA" w14:textId="6A0EB44F" w:rsidR="00496572" w:rsidRPr="008927CE" w:rsidRDefault="00496572" w:rsidP="008927C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927CE">
              <w:rPr>
                <w:color w:val="000000"/>
                <w:sz w:val="22"/>
                <w:szCs w:val="22"/>
              </w:rPr>
              <w:t xml:space="preserve"> oferta najkorzystniejsza zgodnie z kryteriami oceny ofert.</w:t>
            </w:r>
          </w:p>
        </w:tc>
      </w:tr>
    </w:tbl>
    <w:p w14:paraId="66F9D6C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9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851"/>
      </w:tblGrid>
      <w:tr w:rsidR="008927CE" w:rsidRPr="008567C7" w14:paraId="2FE8432D" w14:textId="77777777" w:rsidTr="008927CE">
        <w:trPr>
          <w:trHeight w:val="510"/>
        </w:trPr>
        <w:tc>
          <w:tcPr>
            <w:tcW w:w="709" w:type="dxa"/>
            <w:vAlign w:val="center"/>
          </w:tcPr>
          <w:p w14:paraId="19B117B7" w14:textId="77777777" w:rsidR="008927CE" w:rsidRPr="008567C7" w:rsidRDefault="008927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9E77A48" w14:textId="77777777" w:rsidR="008927CE" w:rsidRPr="008567C7" w:rsidRDefault="008927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04AFBD8" w14:textId="77777777" w:rsidR="008927CE" w:rsidRPr="008567C7" w:rsidRDefault="008927C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7AC3F38" w14:textId="77777777" w:rsidR="008927CE" w:rsidRPr="008567C7" w:rsidRDefault="008927C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851" w:type="dxa"/>
            <w:vAlign w:val="center"/>
          </w:tcPr>
          <w:p w14:paraId="160DF121" w14:textId="77777777" w:rsidR="008927CE" w:rsidRPr="008567C7" w:rsidRDefault="008927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927CE" w:rsidRPr="008567C7" w14:paraId="4A147870" w14:textId="77777777" w:rsidTr="008927CE">
        <w:tc>
          <w:tcPr>
            <w:tcW w:w="709" w:type="dxa"/>
            <w:vAlign w:val="center"/>
          </w:tcPr>
          <w:p w14:paraId="7C65D40F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698544EC" w14:textId="77777777" w:rsidR="008927CE" w:rsidRPr="002B6761" w:rsidRDefault="008927CE" w:rsidP="005521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Logan Spółka z o. o.</w:t>
            </w:r>
          </w:p>
          <w:p w14:paraId="38B20D24" w14:textId="77777777" w:rsidR="008927CE" w:rsidRPr="008567C7" w:rsidRDefault="008927CE" w:rsidP="005521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ul. Lasówka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1AEFE23" w14:textId="77777777" w:rsidR="008927CE" w:rsidRPr="001B7815" w:rsidRDefault="008927CE" w:rsidP="005521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30-718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158594F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5670850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0A61194E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927CE" w:rsidRPr="008567C7" w14:paraId="312BF8AF" w14:textId="77777777" w:rsidTr="008927CE">
        <w:tc>
          <w:tcPr>
            <w:tcW w:w="709" w:type="dxa"/>
            <w:vAlign w:val="center"/>
          </w:tcPr>
          <w:p w14:paraId="0E5D35E2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28E8E6BC" w14:textId="77777777" w:rsidR="008927CE" w:rsidRPr="002B6761" w:rsidRDefault="008927CE" w:rsidP="005521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OFFICE PLUS Kraków Sp. z o.o.</w:t>
            </w:r>
          </w:p>
          <w:p w14:paraId="09E886A7" w14:textId="77777777" w:rsidR="008927CE" w:rsidRPr="008567C7" w:rsidRDefault="008927CE" w:rsidP="005521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ul. Słupecka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4/85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826BAB" w14:textId="77777777" w:rsidR="008927CE" w:rsidRPr="001B7815" w:rsidRDefault="008927CE" w:rsidP="005521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02-309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E693F08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56,34</w:t>
            </w:r>
          </w:p>
        </w:tc>
        <w:tc>
          <w:tcPr>
            <w:tcW w:w="1134" w:type="dxa"/>
            <w:vAlign w:val="center"/>
          </w:tcPr>
          <w:p w14:paraId="26A413CA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5EB3C225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96,34</w:t>
            </w:r>
          </w:p>
        </w:tc>
      </w:tr>
      <w:tr w:rsidR="008927CE" w:rsidRPr="008567C7" w14:paraId="50A15A99" w14:textId="77777777" w:rsidTr="008927CE">
        <w:tc>
          <w:tcPr>
            <w:tcW w:w="709" w:type="dxa"/>
            <w:vAlign w:val="center"/>
          </w:tcPr>
          <w:p w14:paraId="7EF012FC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5B153D57" w14:textId="77777777" w:rsidR="008927CE" w:rsidRPr="002B6761" w:rsidRDefault="008927CE" w:rsidP="005521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ALNAG Barbara Wróbel</w:t>
            </w:r>
          </w:p>
          <w:p w14:paraId="58DF0CBE" w14:textId="77777777" w:rsidR="008927CE" w:rsidRPr="008567C7" w:rsidRDefault="008927CE" w:rsidP="005521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ul. Miłkowskiego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/301</w:t>
            </w:r>
          </w:p>
          <w:p w14:paraId="7FF8C291" w14:textId="77777777" w:rsidR="008927CE" w:rsidRPr="001B7815" w:rsidRDefault="008927CE" w:rsidP="005521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30-349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54D23F3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45,44</w:t>
            </w:r>
          </w:p>
        </w:tc>
        <w:tc>
          <w:tcPr>
            <w:tcW w:w="1134" w:type="dxa"/>
            <w:vAlign w:val="center"/>
          </w:tcPr>
          <w:p w14:paraId="7B68CAB6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3E940C1C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85,44</w:t>
            </w:r>
          </w:p>
        </w:tc>
      </w:tr>
      <w:tr w:rsidR="008927CE" w:rsidRPr="008567C7" w14:paraId="7772DC1E" w14:textId="77777777" w:rsidTr="008927CE">
        <w:tc>
          <w:tcPr>
            <w:tcW w:w="709" w:type="dxa"/>
            <w:vAlign w:val="center"/>
          </w:tcPr>
          <w:p w14:paraId="591D83E9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C5A63CD" w14:textId="77777777" w:rsidR="008927CE" w:rsidRPr="002B6761" w:rsidRDefault="008927CE" w:rsidP="005521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Toro </w:t>
            </w:r>
            <w:proofErr w:type="spellStart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Jasnosz</w:t>
            </w:r>
            <w:proofErr w:type="spellEnd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</w:t>
            </w:r>
          </w:p>
          <w:p w14:paraId="12B3875E" w14:textId="77777777" w:rsidR="008927CE" w:rsidRPr="008567C7" w:rsidRDefault="008927CE" w:rsidP="005521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Breń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64a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C5CD71A" w14:textId="77777777" w:rsidR="008927CE" w:rsidRPr="001B7815" w:rsidRDefault="008927CE" w:rsidP="005521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33-140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Lisia Góra</w:t>
            </w:r>
          </w:p>
        </w:tc>
        <w:tc>
          <w:tcPr>
            <w:tcW w:w="1134" w:type="dxa"/>
            <w:vAlign w:val="center"/>
          </w:tcPr>
          <w:p w14:paraId="60B4AB87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26,62</w:t>
            </w:r>
          </w:p>
        </w:tc>
        <w:tc>
          <w:tcPr>
            <w:tcW w:w="1134" w:type="dxa"/>
            <w:vAlign w:val="center"/>
          </w:tcPr>
          <w:p w14:paraId="0E2544E5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1" w:type="dxa"/>
            <w:vAlign w:val="center"/>
          </w:tcPr>
          <w:p w14:paraId="20304925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66,62</w:t>
            </w:r>
          </w:p>
        </w:tc>
      </w:tr>
      <w:tr w:rsidR="008927CE" w:rsidRPr="008567C7" w14:paraId="2B933105" w14:textId="77777777" w:rsidTr="008927CE">
        <w:tc>
          <w:tcPr>
            <w:tcW w:w="709" w:type="dxa"/>
            <w:vAlign w:val="center"/>
          </w:tcPr>
          <w:p w14:paraId="0C735646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FC17A25" w14:textId="77777777" w:rsidR="008927CE" w:rsidRPr="002B6761" w:rsidRDefault="008927CE" w:rsidP="005521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Oprema</w:t>
            </w:r>
            <w:proofErr w:type="spellEnd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Tomasz Turek</w:t>
            </w:r>
          </w:p>
          <w:p w14:paraId="7C77B88D" w14:textId="77777777" w:rsidR="008927CE" w:rsidRPr="008567C7" w:rsidRDefault="008927CE" w:rsidP="005521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ul. Chopina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14:paraId="17EFF4A2" w14:textId="77777777" w:rsidR="008927CE" w:rsidRPr="001B7815" w:rsidRDefault="008927CE" w:rsidP="005521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42-480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Poręba</w:t>
            </w:r>
          </w:p>
        </w:tc>
        <w:tc>
          <w:tcPr>
            <w:tcW w:w="1134" w:type="dxa"/>
            <w:vAlign w:val="center"/>
          </w:tcPr>
          <w:p w14:paraId="6B88A49E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4204352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51CFCA5D" w14:textId="31ECEECB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8927CE" w:rsidRPr="008567C7" w14:paraId="7BB7B9A5" w14:textId="77777777" w:rsidTr="008927CE">
        <w:tc>
          <w:tcPr>
            <w:tcW w:w="709" w:type="dxa"/>
            <w:vAlign w:val="center"/>
          </w:tcPr>
          <w:p w14:paraId="48CC617C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3C4B5A0" w14:textId="77777777" w:rsidR="008927CE" w:rsidRPr="002B6761" w:rsidRDefault="008927CE" w:rsidP="005521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 w:rsidRPr="004965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0C78A454" w14:textId="77777777" w:rsidR="008927CE" w:rsidRPr="008567C7" w:rsidRDefault="008927CE" w:rsidP="005521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ul. 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B44DEE5" w14:textId="77777777" w:rsidR="008927CE" w:rsidRPr="001B7815" w:rsidRDefault="008927CE" w:rsidP="005521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9657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C27A964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89A55FE" w14:textId="77777777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3F74B7B0" w14:textId="6991A64E" w:rsidR="008927CE" w:rsidRPr="008567C7" w:rsidRDefault="008927CE" w:rsidP="005521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965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5259DF8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CE24B16" w14:textId="1DF27C38" w:rsidR="00F960D7" w:rsidRPr="00F33C66" w:rsidRDefault="008927CE" w:rsidP="008927C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*oferta odrzucona w postępowaniu</w:t>
      </w:r>
    </w:p>
    <w:bookmarkEnd w:id="0"/>
    <w:p w14:paraId="1AB5C26F" w14:textId="19495609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F1943" w14:textId="77777777" w:rsidR="00D73280" w:rsidRDefault="00D73280">
      <w:r>
        <w:separator/>
      </w:r>
    </w:p>
  </w:endnote>
  <w:endnote w:type="continuationSeparator" w:id="0">
    <w:p w14:paraId="25C17D8D" w14:textId="77777777" w:rsidR="00D73280" w:rsidRDefault="00D7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7A1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1BE6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C2685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2A5D7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098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77085" w14:textId="77777777" w:rsidR="00D73280" w:rsidRDefault="00D73280">
      <w:r>
        <w:separator/>
      </w:r>
    </w:p>
  </w:footnote>
  <w:footnote w:type="continuationSeparator" w:id="0">
    <w:p w14:paraId="705A7AE1" w14:textId="77777777" w:rsidR="00D73280" w:rsidRDefault="00D73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C78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DB3E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41F9A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626A4065"/>
    <w:multiLevelType w:val="hybridMultilevel"/>
    <w:tmpl w:val="94DE7C70"/>
    <w:lvl w:ilvl="0" w:tplc="9EC0BDD8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4" w16cid:durableId="1612080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28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96572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27C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328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B6A8A"/>
  <w15:chartTrackingRefBased/>
  <w15:docId w15:val="{A21879A8-5AF2-48E4-BABC-FA74C4188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2022-09-30T09:20:00Z</cp:lastPrinted>
  <dcterms:created xsi:type="dcterms:W3CDTF">2022-09-30T09:20:00Z</dcterms:created>
  <dcterms:modified xsi:type="dcterms:W3CDTF">2022-09-30T09:20:00Z</dcterms:modified>
</cp:coreProperties>
</file>