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414E32" w14:textId="77777777" w:rsidR="00FC6614" w:rsidRDefault="002F4DB4" w:rsidP="00F85B53">
      <w:pPr>
        <w:rPr>
          <w:b/>
          <w:bCs/>
          <w:sz w:val="24"/>
        </w:rPr>
      </w:pPr>
      <w:r w:rsidRPr="002F4DB4">
        <w:rPr>
          <w:b/>
          <w:bCs/>
          <w:sz w:val="24"/>
        </w:rPr>
        <w:t>Szpital Specjalistyczny im. Stefana Żeromskiego SP ZOZ w Krakowie Sekcja Zamówień Publicznych</w:t>
      </w:r>
    </w:p>
    <w:p w14:paraId="7161B6EB" w14:textId="77777777" w:rsidR="00FC6614" w:rsidRDefault="002F4DB4" w:rsidP="00F85B53">
      <w:pPr>
        <w:rPr>
          <w:b/>
          <w:bCs/>
          <w:sz w:val="24"/>
        </w:rPr>
      </w:pPr>
      <w:r w:rsidRPr="002F4DB4">
        <w:rPr>
          <w:b/>
          <w:bCs/>
          <w:sz w:val="24"/>
        </w:rPr>
        <w:t>os. Na Skarpie</w:t>
      </w:r>
      <w:r w:rsidR="00FC6614">
        <w:rPr>
          <w:b/>
          <w:bCs/>
          <w:sz w:val="24"/>
        </w:rPr>
        <w:t xml:space="preserve"> </w:t>
      </w:r>
      <w:r w:rsidRPr="002F4DB4">
        <w:rPr>
          <w:b/>
          <w:bCs/>
          <w:sz w:val="24"/>
        </w:rPr>
        <w:t>66</w:t>
      </w:r>
    </w:p>
    <w:p w14:paraId="4CB33ECB" w14:textId="77777777" w:rsidR="00FC6614" w:rsidRDefault="002F4DB4" w:rsidP="00F85B53">
      <w:pPr>
        <w:rPr>
          <w:b/>
          <w:bCs/>
          <w:sz w:val="24"/>
        </w:rPr>
      </w:pPr>
      <w:r w:rsidRPr="002F4DB4">
        <w:rPr>
          <w:b/>
          <w:bCs/>
          <w:sz w:val="24"/>
        </w:rPr>
        <w:t>31-913</w:t>
      </w:r>
      <w:r w:rsidR="00FC6614">
        <w:rPr>
          <w:b/>
          <w:bCs/>
          <w:sz w:val="24"/>
        </w:rPr>
        <w:t xml:space="preserve"> </w:t>
      </w:r>
      <w:r w:rsidRPr="002F4DB4">
        <w:rPr>
          <w:b/>
          <w:bCs/>
          <w:sz w:val="24"/>
        </w:rPr>
        <w:t>Kraków</w:t>
      </w:r>
    </w:p>
    <w:p w14:paraId="137CE178" w14:textId="77777777" w:rsidR="00FC6614" w:rsidRDefault="00FC6614" w:rsidP="00EC30DD">
      <w:pPr>
        <w:pStyle w:val="Nagwek"/>
        <w:tabs>
          <w:tab w:val="clear" w:pos="4536"/>
          <w:tab w:val="left" w:pos="3686"/>
          <w:tab w:val="left" w:pos="7371"/>
        </w:tabs>
        <w:spacing w:after="120"/>
        <w:rPr>
          <w:sz w:val="24"/>
        </w:rPr>
      </w:pPr>
    </w:p>
    <w:p w14:paraId="38E26567" w14:textId="616A166A" w:rsidR="00FC6614" w:rsidRDefault="00FC6614" w:rsidP="00EC30DD">
      <w:pPr>
        <w:pStyle w:val="Nagwek"/>
        <w:tabs>
          <w:tab w:val="clear" w:pos="4536"/>
        </w:tabs>
        <w:spacing w:after="120"/>
        <w:rPr>
          <w:sz w:val="24"/>
        </w:rPr>
      </w:pPr>
      <w:r>
        <w:rPr>
          <w:b/>
          <w:bCs/>
          <w:sz w:val="24"/>
        </w:rPr>
        <w:t xml:space="preserve">Pismo: </w:t>
      </w:r>
      <w:r w:rsidR="00757A5E">
        <w:rPr>
          <w:b/>
          <w:bCs/>
          <w:sz w:val="24"/>
        </w:rPr>
        <w:t>S</w:t>
      </w:r>
      <w:r w:rsidR="002F4DB4" w:rsidRPr="002F4DB4">
        <w:rPr>
          <w:b/>
          <w:bCs/>
          <w:sz w:val="24"/>
        </w:rPr>
        <w:t>ZP</w:t>
      </w:r>
      <w:r w:rsidR="00757A5E">
        <w:rPr>
          <w:b/>
          <w:bCs/>
          <w:sz w:val="24"/>
        </w:rPr>
        <w:t>.271</w:t>
      </w:r>
      <w:r w:rsidR="00DD5596">
        <w:rPr>
          <w:b/>
          <w:bCs/>
          <w:sz w:val="24"/>
        </w:rPr>
        <w:t>.665</w:t>
      </w:r>
      <w:r w:rsidR="002F4DB4" w:rsidRPr="002F4DB4">
        <w:rPr>
          <w:b/>
          <w:bCs/>
          <w:sz w:val="24"/>
        </w:rPr>
        <w:t>/27/2022</w:t>
      </w:r>
      <w:r>
        <w:rPr>
          <w:sz w:val="24"/>
        </w:rPr>
        <w:tab/>
        <w:t xml:space="preserve"> </w:t>
      </w:r>
      <w:r w:rsidR="002F4DB4" w:rsidRPr="002F4DB4">
        <w:rPr>
          <w:sz w:val="24"/>
        </w:rPr>
        <w:t>Kraków</w:t>
      </w:r>
      <w:r>
        <w:rPr>
          <w:sz w:val="24"/>
        </w:rPr>
        <w:t xml:space="preserve"> dnia: </w:t>
      </w:r>
      <w:r w:rsidR="002F4DB4" w:rsidRPr="002F4DB4">
        <w:rPr>
          <w:sz w:val="24"/>
        </w:rPr>
        <w:t>2022-09-23</w:t>
      </w:r>
    </w:p>
    <w:p w14:paraId="6058EBB8" w14:textId="77777777" w:rsidR="00FC6614" w:rsidRDefault="00FC6614" w:rsidP="00EC30DD">
      <w:pPr>
        <w:pStyle w:val="Nagwek"/>
        <w:tabs>
          <w:tab w:val="clear" w:pos="4536"/>
          <w:tab w:val="clear" w:pos="9072"/>
        </w:tabs>
        <w:spacing w:after="120"/>
        <w:rPr>
          <w:sz w:val="24"/>
        </w:rPr>
      </w:pPr>
    </w:p>
    <w:p w14:paraId="4E57E0BD" w14:textId="77777777" w:rsidR="00FC6614" w:rsidRDefault="00FC6614" w:rsidP="00EC30DD">
      <w:pPr>
        <w:pStyle w:val="Nagwek"/>
        <w:tabs>
          <w:tab w:val="clear" w:pos="4536"/>
          <w:tab w:val="clear" w:pos="9072"/>
        </w:tabs>
        <w:spacing w:after="120"/>
        <w:rPr>
          <w:sz w:val="24"/>
        </w:rPr>
      </w:pPr>
    </w:p>
    <w:p w14:paraId="2905F6FF" w14:textId="3F2DB025" w:rsidR="00FC6614" w:rsidRDefault="00757A5E" w:rsidP="00EC30DD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t>Uczestnicy Postępowania</w:t>
      </w:r>
    </w:p>
    <w:p w14:paraId="64E16841" w14:textId="77777777" w:rsidR="00FC6614" w:rsidRDefault="00FC6614" w:rsidP="00EC30DD">
      <w:pPr>
        <w:pStyle w:val="Nagwek"/>
        <w:tabs>
          <w:tab w:val="clear" w:pos="4536"/>
          <w:tab w:val="clear" w:pos="9072"/>
        </w:tabs>
        <w:spacing w:after="120"/>
        <w:ind w:firstLine="4536"/>
        <w:rPr>
          <w:sz w:val="24"/>
        </w:rPr>
      </w:pPr>
    </w:p>
    <w:p w14:paraId="36697ABA" w14:textId="77777777" w:rsidR="00EC30DD" w:rsidRDefault="00EC30DD" w:rsidP="00EC30DD">
      <w:pPr>
        <w:pStyle w:val="Nagwek"/>
        <w:tabs>
          <w:tab w:val="clear" w:pos="4536"/>
          <w:tab w:val="clear" w:pos="9072"/>
        </w:tabs>
        <w:spacing w:after="120"/>
        <w:ind w:firstLine="4536"/>
        <w:rPr>
          <w:sz w:val="24"/>
        </w:rPr>
      </w:pPr>
    </w:p>
    <w:p w14:paraId="079607BE" w14:textId="77777777" w:rsidR="00FC6614" w:rsidRPr="00EC30DD" w:rsidRDefault="00970A0A" w:rsidP="00EC30DD">
      <w:pPr>
        <w:pStyle w:val="Nagwek1"/>
        <w:spacing w:before="0" w:after="120"/>
        <w:jc w:val="center"/>
        <w:rPr>
          <w:rFonts w:ascii="Times New Roman" w:hAnsi="Times New Roman"/>
          <w:spacing w:val="20"/>
        </w:rPr>
      </w:pPr>
      <w:r w:rsidRPr="00EC30DD">
        <w:rPr>
          <w:rFonts w:ascii="Times New Roman" w:hAnsi="Times New Roman"/>
          <w:spacing w:val="20"/>
        </w:rPr>
        <w:t>ZAWIADOMIENI</w:t>
      </w:r>
      <w:r w:rsidR="00FC6614" w:rsidRPr="00EC30DD">
        <w:rPr>
          <w:rFonts w:ascii="Times New Roman" w:hAnsi="Times New Roman"/>
          <w:spacing w:val="20"/>
        </w:rPr>
        <w:t>E</w:t>
      </w:r>
    </w:p>
    <w:p w14:paraId="21B3B328" w14:textId="77777777" w:rsidR="00FC6614" w:rsidRPr="00EC30DD" w:rsidRDefault="00FC6614" w:rsidP="00EC30DD">
      <w:pPr>
        <w:pStyle w:val="Nagwek1"/>
        <w:spacing w:before="0" w:after="120"/>
        <w:jc w:val="center"/>
        <w:rPr>
          <w:rFonts w:ascii="Times New Roman" w:hAnsi="Times New Roman"/>
          <w:spacing w:val="20"/>
        </w:rPr>
      </w:pPr>
      <w:r w:rsidRPr="00EC30DD">
        <w:rPr>
          <w:rFonts w:ascii="Times New Roman" w:hAnsi="Times New Roman"/>
          <w:spacing w:val="20"/>
        </w:rPr>
        <w:t xml:space="preserve">o </w:t>
      </w:r>
      <w:r w:rsidR="00970A0A" w:rsidRPr="00EC30DD">
        <w:rPr>
          <w:rFonts w:ascii="Times New Roman" w:hAnsi="Times New Roman"/>
          <w:spacing w:val="20"/>
        </w:rPr>
        <w:t>wniesieniu odwołania</w:t>
      </w:r>
    </w:p>
    <w:p w14:paraId="05ECC2AD" w14:textId="77777777" w:rsidR="00FC6614" w:rsidRDefault="00FC6614" w:rsidP="00EC30DD">
      <w:pPr>
        <w:spacing w:after="120"/>
        <w:ind w:left="539" w:firstLine="540"/>
        <w:jc w:val="both"/>
        <w:rPr>
          <w:sz w:val="24"/>
        </w:rPr>
      </w:pPr>
    </w:p>
    <w:p w14:paraId="66F522B7" w14:textId="77777777" w:rsidR="00FC6614" w:rsidRDefault="00FC6614" w:rsidP="00EC30DD">
      <w:pPr>
        <w:spacing w:after="120"/>
        <w:ind w:firstLine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14:paraId="2270D2CC" w14:textId="3F54B687" w:rsidR="00FC6614" w:rsidRDefault="00FC6614" w:rsidP="00EC30DD">
      <w:pPr>
        <w:pStyle w:val="Tekstpodstawowywcity"/>
        <w:spacing w:after="120"/>
        <w:ind w:firstLine="0"/>
      </w:pPr>
      <w:r>
        <w:t xml:space="preserve">W związku z </w:t>
      </w:r>
      <w:r w:rsidR="00970A0A">
        <w:t xml:space="preserve">wniesieniem </w:t>
      </w:r>
      <w:r w:rsidR="00A518F3">
        <w:t xml:space="preserve">do Prezesa Krajowej Izby Odwoławczej </w:t>
      </w:r>
      <w:r>
        <w:t xml:space="preserve">w dniu </w:t>
      </w:r>
      <w:r w:rsidR="002F4DB4" w:rsidRPr="002F4DB4">
        <w:t>2022-09-2</w:t>
      </w:r>
      <w:r w:rsidR="00757A5E">
        <w:t>2</w:t>
      </w:r>
      <w:r w:rsidR="00970A0A">
        <w:t xml:space="preserve"> odwołania</w:t>
      </w:r>
      <w:r>
        <w:t xml:space="preserve">, dotyczącego postępowania prowadzonego na podstawie przepisów ustawy z dnia </w:t>
      </w:r>
      <w:r w:rsidR="0020723B">
        <w:t>29 stycznia 2004 roku Prawo Zamówień Publicznych</w:t>
      </w:r>
      <w:r>
        <w:t xml:space="preserve"> </w:t>
      </w:r>
      <w:r w:rsidR="002F4DB4" w:rsidRPr="002F4DB4">
        <w:t>(t.j. Dz.U. z 2021r. poz. 1129 z późn. zm.)</w:t>
      </w:r>
      <w:r>
        <w:t xml:space="preserve"> w trybie przetargu </w:t>
      </w:r>
      <w:r w:rsidR="002F4DB4" w:rsidRPr="002F4DB4">
        <w:rPr>
          <w:b/>
        </w:rPr>
        <w:t>przetarg nieograniczony</w:t>
      </w:r>
      <w:r>
        <w:t>, na:</w:t>
      </w:r>
      <w:r w:rsidR="00757A5E">
        <w:t xml:space="preserve"> </w:t>
      </w:r>
      <w:r w:rsidR="002F4DB4" w:rsidRPr="002F4DB4">
        <w:rPr>
          <w:b/>
        </w:rPr>
        <w:t>Świadczenie usług żywienia pacjentów szpitala</w:t>
      </w:r>
      <w:r w:rsidR="00757A5E">
        <w:rPr>
          <w:b/>
        </w:rPr>
        <w:t xml:space="preserve"> (ZP</w:t>
      </w:r>
      <w:r w:rsidR="00DD5596">
        <w:rPr>
          <w:b/>
        </w:rPr>
        <w:t xml:space="preserve"> </w:t>
      </w:r>
      <w:r w:rsidR="00757A5E">
        <w:rPr>
          <w:b/>
        </w:rPr>
        <w:t>27/2022).</w:t>
      </w:r>
    </w:p>
    <w:p w14:paraId="5C629E3C" w14:textId="319A0023" w:rsidR="00757A5E" w:rsidRDefault="00757A5E" w:rsidP="00757A5E">
      <w:pPr>
        <w:spacing w:after="120"/>
        <w:jc w:val="both"/>
        <w:rPr>
          <w:sz w:val="24"/>
        </w:rPr>
      </w:pPr>
      <w:r>
        <w:rPr>
          <w:sz w:val="24"/>
        </w:rPr>
        <w:t xml:space="preserve">Zgodnie z art. 524 ust. 1 ustawy zamieszczamy na stronie prowadzonego postępowania </w:t>
      </w:r>
      <w:hyperlink r:id="rId7" w:history="1">
        <w:r w:rsidRPr="00273F5A">
          <w:rPr>
            <w:rStyle w:val="Hipercze"/>
            <w:sz w:val="24"/>
          </w:rPr>
          <w:t>www.e-propublico.pl</w:t>
        </w:r>
      </w:hyperlink>
      <w:r>
        <w:rPr>
          <w:sz w:val="24"/>
        </w:rPr>
        <w:t xml:space="preserve"> kopię odwołania, jednocześnie wzywając Państwa do przystąpienia do postępowania odwoławczego.</w:t>
      </w:r>
    </w:p>
    <w:p w14:paraId="4E5D4E1F" w14:textId="62F010A4" w:rsidR="00757A5E" w:rsidRDefault="00757A5E" w:rsidP="00757A5E">
      <w:pPr>
        <w:spacing w:after="120"/>
        <w:jc w:val="both"/>
        <w:rPr>
          <w:sz w:val="24"/>
        </w:rPr>
      </w:pPr>
      <w:r>
        <w:rPr>
          <w:sz w:val="24"/>
        </w:rPr>
        <w:t>Prosimy o zgłoszenie przystąpienia do postępowania odwoławczego w terminie 3 dni od dnia otrzymania kopii odwołania według zasad określonych w art. 525 ustawy.</w:t>
      </w:r>
    </w:p>
    <w:p w14:paraId="2EBB5313" w14:textId="636EBE2A" w:rsidR="00757A5E" w:rsidRDefault="00757A5E" w:rsidP="00757A5E">
      <w:pPr>
        <w:spacing w:after="120"/>
        <w:jc w:val="both"/>
        <w:rPr>
          <w:sz w:val="24"/>
        </w:rPr>
      </w:pPr>
    </w:p>
    <w:p w14:paraId="6428914A" w14:textId="77777777" w:rsidR="00757A5E" w:rsidRDefault="00757A5E" w:rsidP="00757A5E">
      <w:pPr>
        <w:spacing w:after="120"/>
        <w:jc w:val="both"/>
        <w:rPr>
          <w:sz w:val="24"/>
        </w:rPr>
      </w:pPr>
      <w:r>
        <w:rPr>
          <w:sz w:val="24"/>
        </w:rPr>
        <w:t>W załączeniu:</w:t>
      </w:r>
    </w:p>
    <w:p w14:paraId="2A824F4A" w14:textId="39908A72" w:rsidR="00757A5E" w:rsidRDefault="00757A5E" w:rsidP="00757A5E">
      <w:pPr>
        <w:spacing w:after="120"/>
        <w:jc w:val="both"/>
        <w:rPr>
          <w:sz w:val="24"/>
        </w:rPr>
      </w:pPr>
      <w:r>
        <w:rPr>
          <w:sz w:val="24"/>
        </w:rPr>
        <w:t>Kopia odwołania Catermed Sp. z  o.o.</w:t>
      </w:r>
    </w:p>
    <w:p w14:paraId="6C8ACB6F" w14:textId="77777777" w:rsidR="00757A5E" w:rsidRDefault="00757A5E" w:rsidP="00757A5E">
      <w:pPr>
        <w:spacing w:after="120"/>
        <w:jc w:val="both"/>
        <w:rPr>
          <w:sz w:val="24"/>
        </w:rPr>
      </w:pPr>
    </w:p>
    <w:p w14:paraId="3572B7C3" w14:textId="77777777" w:rsidR="00FC6614" w:rsidRDefault="00FC6614" w:rsidP="00EC30DD">
      <w:pPr>
        <w:pStyle w:val="Tekstpodstawowy"/>
        <w:spacing w:after="120" w:line="240" w:lineRule="auto"/>
        <w:ind w:left="3117" w:firstLine="423"/>
        <w:jc w:val="right"/>
        <w:rPr>
          <w:i/>
        </w:rPr>
      </w:pPr>
      <w:r>
        <w:rPr>
          <w:i/>
        </w:rPr>
        <w:tab/>
      </w:r>
      <w:r>
        <w:rPr>
          <w:i/>
        </w:rPr>
        <w:tab/>
        <w:t>Zamawiający</w:t>
      </w:r>
    </w:p>
    <w:p w14:paraId="0D008CDC" w14:textId="77777777" w:rsidR="00FC6614" w:rsidRDefault="00FC6614" w:rsidP="00EC30DD">
      <w:pPr>
        <w:spacing w:after="120"/>
        <w:jc w:val="right"/>
        <w:rPr>
          <w:sz w:val="24"/>
        </w:rPr>
      </w:pPr>
    </w:p>
    <w:p w14:paraId="69287F4E" w14:textId="791C1692" w:rsidR="0020723B" w:rsidRDefault="002F4DB4" w:rsidP="00EC30DD">
      <w:pPr>
        <w:spacing w:after="120"/>
        <w:jc w:val="right"/>
        <w:rPr>
          <w:sz w:val="24"/>
        </w:rPr>
      </w:pPr>
      <w:r w:rsidRPr="002F4DB4">
        <w:rPr>
          <w:sz w:val="24"/>
        </w:rPr>
        <w:t xml:space="preserve">  </w:t>
      </w:r>
    </w:p>
    <w:sectPr w:rsidR="0020723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081087" w14:textId="77777777" w:rsidR="00C90C47" w:rsidRDefault="00C90C47">
      <w:r>
        <w:separator/>
      </w:r>
    </w:p>
  </w:endnote>
  <w:endnote w:type="continuationSeparator" w:id="0">
    <w:p w14:paraId="680B0968" w14:textId="77777777" w:rsidR="00C90C47" w:rsidRDefault="00C90C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D92152" w14:textId="77777777" w:rsidR="00F85B53" w:rsidRDefault="00F85B5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DE02F64" w14:textId="77777777" w:rsidR="00F85B53" w:rsidRDefault="00F85B5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3384BF" w14:textId="77777777" w:rsidR="00F85B53" w:rsidRDefault="00DD5596">
    <w:pPr>
      <w:pStyle w:val="Stopka"/>
      <w:tabs>
        <w:tab w:val="clear" w:pos="4536"/>
      </w:tabs>
      <w:jc w:val="center"/>
    </w:pPr>
    <w:r>
      <w:rPr>
        <w:noProof/>
      </w:rPr>
      <w:pict w14:anchorId="473325D7">
        <v:line id="_x0000_s1025" style="position:absolute;left:0;text-align:left;z-index:251657728" from="-3.85pt,8.75pt" to="455.15pt,8.75pt"/>
      </w:pict>
    </w:r>
  </w:p>
  <w:p w14:paraId="7F785EB0" w14:textId="77777777" w:rsidR="00F85B53" w:rsidRPr="0011249B" w:rsidRDefault="00F85B5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 w:rsidRPr="0011249B">
      <w:rPr>
        <w:rFonts w:ascii="Arial" w:hAnsi="Arial" w:cs="Arial"/>
        <w:sz w:val="18"/>
        <w:szCs w:val="18"/>
      </w:rPr>
      <w:t>Syst</w:t>
    </w:r>
    <w:r w:rsidR="007A5838">
      <w:rPr>
        <w:rFonts w:ascii="Arial" w:hAnsi="Arial" w:cs="Arial"/>
        <w:sz w:val="18"/>
        <w:szCs w:val="18"/>
      </w:rPr>
      <w:t xml:space="preserve">em ProPublico © Datacomp </w:t>
    </w:r>
    <w:r w:rsidR="007A583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F49B77" w14:textId="77777777" w:rsidR="00F85B53" w:rsidRDefault="00F85B5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9FCF7D9" w14:textId="77777777" w:rsidR="00F85B53" w:rsidRDefault="00F85B53">
    <w:pPr>
      <w:pStyle w:val="Stopka"/>
      <w:tabs>
        <w:tab w:val="clear" w:pos="4536"/>
      </w:tabs>
      <w:jc w:val="center"/>
    </w:pPr>
  </w:p>
  <w:p w14:paraId="28BD34F2" w14:textId="77777777" w:rsidR="00F85B53" w:rsidRDefault="00F85B5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10C5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027DC4" w14:textId="77777777" w:rsidR="00C90C47" w:rsidRDefault="00C90C47">
      <w:r>
        <w:separator/>
      </w:r>
    </w:p>
  </w:footnote>
  <w:footnote w:type="continuationSeparator" w:id="0">
    <w:p w14:paraId="2CCA071F" w14:textId="77777777" w:rsidR="00C90C47" w:rsidRDefault="00C90C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AF1902" w14:textId="77777777" w:rsidR="002F4DB4" w:rsidRDefault="002F4DB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79C475" w14:textId="77777777" w:rsidR="002F4DB4" w:rsidRDefault="002F4DB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EFE29F" w14:textId="77777777" w:rsidR="002F4DB4" w:rsidRDefault="002F4DB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428186126">
    <w:abstractNumId w:val="3"/>
  </w:num>
  <w:num w:numId="2" w16cid:durableId="862742205">
    <w:abstractNumId w:val="6"/>
  </w:num>
  <w:num w:numId="3" w16cid:durableId="1066076171">
    <w:abstractNumId w:val="2"/>
  </w:num>
  <w:num w:numId="4" w16cid:durableId="1282152147">
    <w:abstractNumId w:val="5"/>
  </w:num>
  <w:num w:numId="5" w16cid:durableId="1057120384">
    <w:abstractNumId w:val="0"/>
  </w:num>
  <w:num w:numId="6" w16cid:durableId="1436637866">
    <w:abstractNumId w:val="1"/>
  </w:num>
  <w:num w:numId="7" w16cid:durableId="4542034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90C47"/>
    <w:rsid w:val="00010C5E"/>
    <w:rsid w:val="00086232"/>
    <w:rsid w:val="0009562E"/>
    <w:rsid w:val="0011249B"/>
    <w:rsid w:val="001B34A1"/>
    <w:rsid w:val="001C141F"/>
    <w:rsid w:val="0020723B"/>
    <w:rsid w:val="002C510D"/>
    <w:rsid w:val="002F4DB4"/>
    <w:rsid w:val="003306B9"/>
    <w:rsid w:val="004357A5"/>
    <w:rsid w:val="00453FA6"/>
    <w:rsid w:val="005C0C20"/>
    <w:rsid w:val="00640BFA"/>
    <w:rsid w:val="00681839"/>
    <w:rsid w:val="00757A5E"/>
    <w:rsid w:val="00783929"/>
    <w:rsid w:val="007A5838"/>
    <w:rsid w:val="007A6DD0"/>
    <w:rsid w:val="007D450E"/>
    <w:rsid w:val="00823768"/>
    <w:rsid w:val="00970A0A"/>
    <w:rsid w:val="00990B1D"/>
    <w:rsid w:val="00A518F3"/>
    <w:rsid w:val="00B2044C"/>
    <w:rsid w:val="00B705B3"/>
    <w:rsid w:val="00C276BA"/>
    <w:rsid w:val="00C42E24"/>
    <w:rsid w:val="00C90C47"/>
    <w:rsid w:val="00D03D5C"/>
    <w:rsid w:val="00DD5596"/>
    <w:rsid w:val="00E8009A"/>
    <w:rsid w:val="00E9596D"/>
    <w:rsid w:val="00EC30DD"/>
    <w:rsid w:val="00ED5E0A"/>
    <w:rsid w:val="00EF534E"/>
    <w:rsid w:val="00F85B53"/>
    <w:rsid w:val="00FC66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1DC9512"/>
  <w15:chartTrackingRefBased/>
  <w15:docId w15:val="{B9486C1F-2132-4892-9114-5EB225B87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character" w:styleId="Hipercze">
    <w:name w:val="Hyperlink"/>
    <w:rsid w:val="00757A5E"/>
    <w:rPr>
      <w:color w:val="0563C1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57A5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920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e-propublico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137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Elżbieta Jastrzębska-Kukawka</cp:lastModifiedBy>
  <cp:revision>4</cp:revision>
  <cp:lastPrinted>2001-02-10T19:12:00Z</cp:lastPrinted>
  <dcterms:created xsi:type="dcterms:W3CDTF">2022-09-23T08:49:00Z</dcterms:created>
  <dcterms:modified xsi:type="dcterms:W3CDTF">2022-09-23T08:57:00Z</dcterms:modified>
</cp:coreProperties>
</file>