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E4765" w14:textId="11F17B54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B4339">
        <w:rPr>
          <w:rFonts w:ascii="Arial" w:hAnsi="Arial" w:cs="Arial"/>
          <w:bCs/>
          <w:i w:val="0"/>
          <w:szCs w:val="24"/>
        </w:rPr>
        <w:t>7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CE0B60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C5AC8F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E79ACA3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3B39843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3BE50FE4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D9F7797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49BBCCEC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B1573F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626CD9BC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4E9F6F0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EB30F69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662E7CA" w14:textId="77777777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42E9F" w:rsidRPr="00142E9F">
        <w:rPr>
          <w:rFonts w:ascii="Arial" w:hAnsi="Arial" w:cs="Arial"/>
          <w:sz w:val="24"/>
          <w:szCs w:val="24"/>
        </w:rPr>
        <w:t>(t.j.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2B631683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1363692C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7C67EB2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44F757F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FF68EB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10CF246F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75B57124" w14:textId="77777777" w:rsidR="00AF4E90" w:rsidRDefault="00142E9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142E9F">
        <w:rPr>
          <w:rFonts w:ascii="Arial" w:eastAsia="Times New Roman" w:hAnsi="Arial" w:cs="Arial"/>
          <w:b/>
          <w:sz w:val="24"/>
          <w:szCs w:val="24"/>
          <w:lang w:eastAsia="pl-PL"/>
        </w:rPr>
        <w:t>Wykonanie remontu i modernizacji węzła szatni rodzinnej z zapleczem sanitarnym w obiekcie  Krytej Pływalni przy ul. Korczaka 5 w Niepołomicach.</w:t>
      </w:r>
    </w:p>
    <w:p w14:paraId="4CC26278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142E9F" w:rsidRPr="00142E9F">
        <w:rPr>
          <w:rFonts w:ascii="Arial" w:eastAsia="Times New Roman" w:hAnsi="Arial" w:cs="Arial"/>
          <w:b/>
          <w:sz w:val="24"/>
          <w:szCs w:val="24"/>
          <w:lang w:eastAsia="pl-PL"/>
        </w:rPr>
        <w:t>ZP.IN.271.4.2022</w:t>
      </w:r>
    </w:p>
    <w:p w14:paraId="5848811D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708E2879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8B39C3A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D7D10B2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1F65C47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33EBA93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78888EBD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9D8EABD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01B214BA" w14:textId="77777777"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597E1645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7D1E2A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39F144FD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5ED2D68F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(podpis osoby uprawnionej do składania  oświadczeń woli w imieniu podmiotu udostępniającego zasoby)</w:t>
            </w:r>
          </w:p>
        </w:tc>
      </w:tr>
      <w:bookmarkEnd w:id="0"/>
    </w:tbl>
    <w:p w14:paraId="55294B9A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E53FC" w14:textId="77777777" w:rsidR="003E3D2D" w:rsidRDefault="003E3D2D" w:rsidP="00025386">
      <w:pPr>
        <w:spacing w:after="0" w:line="240" w:lineRule="auto"/>
      </w:pPr>
      <w:r>
        <w:separator/>
      </w:r>
    </w:p>
  </w:endnote>
  <w:endnote w:type="continuationSeparator" w:id="0">
    <w:p w14:paraId="36E2E631" w14:textId="77777777" w:rsidR="003E3D2D" w:rsidRDefault="003E3D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904DE" w14:textId="77777777" w:rsidR="00142E9F" w:rsidRDefault="00142E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550C9" w14:textId="1410239A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7D91F90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3F730" w14:textId="77777777" w:rsidR="00142E9F" w:rsidRDefault="00142E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463CB" w14:textId="77777777" w:rsidR="003E3D2D" w:rsidRDefault="003E3D2D" w:rsidP="00025386">
      <w:pPr>
        <w:spacing w:after="0" w:line="240" w:lineRule="auto"/>
      </w:pPr>
      <w:r>
        <w:separator/>
      </w:r>
    </w:p>
  </w:footnote>
  <w:footnote w:type="continuationSeparator" w:id="0">
    <w:p w14:paraId="0D9CDAF5" w14:textId="77777777" w:rsidR="003E3D2D" w:rsidRDefault="003E3D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48F2E" w14:textId="77777777" w:rsidR="00142E9F" w:rsidRDefault="00142E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3CCC5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142E9F">
      <w:rPr>
        <w:rFonts w:ascii="Arial" w:hAnsi="Arial" w:cs="Arial"/>
        <w:sz w:val="20"/>
        <w:szCs w:val="20"/>
      </w:rPr>
      <w:t>ZP.IN.271.4.2022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2427A" w14:textId="77777777" w:rsidR="00142E9F" w:rsidRDefault="00142E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8122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3D2D"/>
    <w:rsid w:val="00025386"/>
    <w:rsid w:val="000423B9"/>
    <w:rsid w:val="00053927"/>
    <w:rsid w:val="00084786"/>
    <w:rsid w:val="00142E9F"/>
    <w:rsid w:val="0016158F"/>
    <w:rsid w:val="001C2314"/>
    <w:rsid w:val="00213980"/>
    <w:rsid w:val="003E3D2D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833CF"/>
    <w:rsid w:val="008B4339"/>
    <w:rsid w:val="008B797E"/>
    <w:rsid w:val="008F2498"/>
    <w:rsid w:val="0093388F"/>
    <w:rsid w:val="00A56A6F"/>
    <w:rsid w:val="00A87380"/>
    <w:rsid w:val="00AF4E90"/>
    <w:rsid w:val="00AF7375"/>
    <w:rsid w:val="00B77707"/>
    <w:rsid w:val="00BE3BCE"/>
    <w:rsid w:val="00CB29AC"/>
    <w:rsid w:val="00D55FC4"/>
    <w:rsid w:val="00D562DF"/>
    <w:rsid w:val="00D6146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B8F0E"/>
  <w15:chartTrackingRefBased/>
  <w15:docId w15:val="{79D89104-710B-460E-8243-F3DCA4D25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265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WN-ZP-MS</dc:creator>
  <cp:keywords/>
  <dc:description/>
  <cp:lastModifiedBy>WN-ZP-MS</cp:lastModifiedBy>
  <cp:revision>5</cp:revision>
  <cp:lastPrinted>2022-09-22T05:38:00Z</cp:lastPrinted>
  <dcterms:created xsi:type="dcterms:W3CDTF">2022-09-22T05:37:00Z</dcterms:created>
  <dcterms:modified xsi:type="dcterms:W3CDTF">2022-09-22T05:38:00Z</dcterms:modified>
</cp:coreProperties>
</file>