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5085B" w14:textId="2CB3E431"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4C615C">
        <w:rPr>
          <w:rFonts w:ascii="Calibri" w:eastAsia="Times New Roman" w:hAnsi="Calibri" w:cs="Times New Roman"/>
          <w:b/>
          <w:sz w:val="24"/>
          <w:szCs w:val="20"/>
          <w:lang w:eastAsia="pl-PL"/>
        </w:rPr>
        <w:t>7</w:t>
      </w:r>
    </w:p>
    <w:p w14:paraId="24EE5670" w14:textId="1EE909F6"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597566" w:rsidRPr="00597566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0C03E3">
        <w:rPr>
          <w:rFonts w:ascii="Calibri" w:eastAsia="Times New Roman" w:hAnsi="Calibri" w:cs="Calibri"/>
          <w:b/>
          <w:sz w:val="20"/>
          <w:szCs w:val="20"/>
          <w:lang w:eastAsia="pl-PL"/>
        </w:rPr>
        <w:t>177</w:t>
      </w:r>
      <w:r w:rsidR="00597566" w:rsidRPr="00597566">
        <w:rPr>
          <w:rFonts w:ascii="Calibri" w:eastAsia="Times New Roman" w:hAnsi="Calibri" w:cs="Calibri"/>
          <w:b/>
          <w:sz w:val="20"/>
          <w:szCs w:val="20"/>
          <w:lang w:eastAsia="pl-PL"/>
        </w:rPr>
        <w:t>/2022/AZP</w:t>
      </w:r>
    </w:p>
    <w:p w14:paraId="6676D62F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14:paraId="7803BE8F" w14:textId="77777777"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B26CF5" w14:textId="77777777"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14:paraId="520ADA54" w14:textId="77777777"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14:paraId="0566B4DE" w14:textId="77777777"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14:paraId="50354EC9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281C6052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63A7E175" w14:textId="77777777"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A814422" w14:textId="77777777"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14:paraId="0C1FA525" w14:textId="77777777"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14:paraId="350F3949" w14:textId="77777777"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24156BE1" w14:textId="77777777"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64D85FB7" w14:textId="77777777"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597566" w:rsidRPr="00597566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14:paraId="5BDCEC89" w14:textId="77777777"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14:paraId="3A317738" w14:textId="77777777" w:rsidR="004C615C" w:rsidRDefault="004C615C" w:rsidP="00B34A16">
      <w:pPr>
        <w:spacing w:after="0" w:line="276" w:lineRule="auto"/>
        <w:jc w:val="center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4C615C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Wdrożenie Uniwersyteckiego Systemu Obsługi Studiów - USOS </w:t>
      </w:r>
    </w:p>
    <w:p w14:paraId="456B23AE" w14:textId="6F9B7702" w:rsidR="00B34A16" w:rsidRPr="00B34A16" w:rsidRDefault="004C615C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4C615C">
        <w:rPr>
          <w:rFonts w:ascii="Calibri" w:eastAsia="Times New Roman" w:hAnsi="Calibri" w:cs="Times New Roman"/>
          <w:b/>
          <w:sz w:val="24"/>
          <w:szCs w:val="20"/>
          <w:lang w:eastAsia="pl-PL"/>
        </w:rPr>
        <w:t>oraz aplikacji stowarzyszeniowych</w:t>
      </w:r>
    </w:p>
    <w:p w14:paraId="3A4490DE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73767980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23201013" w14:textId="78A74DDD"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597566" w:rsidRPr="00597566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597566" w:rsidRPr="00597566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597566" w:rsidRPr="00597566">
        <w:rPr>
          <w:rFonts w:ascii="Calibri" w:eastAsia="Times New Roman" w:hAnsi="Calibri" w:cs="Times New Roman"/>
          <w:sz w:val="24"/>
          <w:szCs w:val="24"/>
          <w:lang w:eastAsia="pl-PL"/>
        </w:rPr>
        <w:t>. Dz.U. z 2021r. poz. 1129)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są aktualne.</w:t>
      </w:r>
    </w:p>
    <w:p w14:paraId="20156406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6FAAF9B7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0D3AE2E3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14:paraId="271EC641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14:paraId="62A87065" w14:textId="77777777"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14:paraId="72ECC926" w14:textId="77777777" w:rsidR="005F454E" w:rsidRDefault="000C03E3"/>
    <w:sectPr w:rsidR="005F454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F784B" w14:textId="77777777" w:rsidR="00BE1EFA" w:rsidRDefault="00BE1EFA" w:rsidP="00B34A16">
      <w:pPr>
        <w:spacing w:after="0" w:line="240" w:lineRule="auto"/>
      </w:pPr>
      <w:r>
        <w:separator/>
      </w:r>
    </w:p>
  </w:endnote>
  <w:endnote w:type="continuationSeparator" w:id="0">
    <w:p w14:paraId="1D2B747D" w14:textId="77777777" w:rsidR="00BE1EFA" w:rsidRDefault="00BE1EFA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ACEC8" w14:textId="77777777"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57582" w14:textId="77777777" w:rsidR="00BE1EFA" w:rsidRDefault="00BE1EFA" w:rsidP="00B34A16">
      <w:pPr>
        <w:spacing w:after="0" w:line="240" w:lineRule="auto"/>
      </w:pPr>
      <w:r>
        <w:separator/>
      </w:r>
    </w:p>
  </w:footnote>
  <w:footnote w:type="continuationSeparator" w:id="0">
    <w:p w14:paraId="169C7F3B" w14:textId="77777777" w:rsidR="00BE1EFA" w:rsidRDefault="00BE1EFA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C0BBF" w14:textId="77777777"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14:paraId="2BBEFA3C" w14:textId="77777777" w:rsidR="004C615C" w:rsidRDefault="004C615C" w:rsidP="004C615C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 w:rsidRPr="004C615C">
      <w:rPr>
        <w:rFonts w:ascii="Tahoma" w:eastAsia="Times New Roman" w:hAnsi="Tahoma" w:cs="Tahoma"/>
        <w:i/>
        <w:sz w:val="20"/>
        <w:szCs w:val="20"/>
        <w:lang w:eastAsia="pl-PL"/>
      </w:rPr>
      <w:t>Wdrożenie Uniwersyteckiego Systemu Obsługi Studiów - USOS oraz aplikacji stowarzyszeniowych</w:t>
    </w:r>
  </w:p>
  <w:p w14:paraId="05A84875" w14:textId="2DE7AC05"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0FDA1E" wp14:editId="7A2F66C5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A0CC9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FD0"/>
    <w:rsid w:val="000C03E3"/>
    <w:rsid w:val="000C331A"/>
    <w:rsid w:val="000D451C"/>
    <w:rsid w:val="002D5308"/>
    <w:rsid w:val="00302ADF"/>
    <w:rsid w:val="004C615C"/>
    <w:rsid w:val="004F1C9E"/>
    <w:rsid w:val="00597566"/>
    <w:rsid w:val="00744B9B"/>
    <w:rsid w:val="007872B3"/>
    <w:rsid w:val="00A05DA6"/>
    <w:rsid w:val="00A676FF"/>
    <w:rsid w:val="00B34A16"/>
    <w:rsid w:val="00BE1EFA"/>
    <w:rsid w:val="00CB2FD0"/>
    <w:rsid w:val="00CF0EB7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278E6"/>
  <w15:chartTrackingRefBased/>
  <w15:docId w15:val="{5592606E-6588-47BE-A2CF-4CAA53F32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</cp:lastModifiedBy>
  <cp:revision>2</cp:revision>
  <dcterms:created xsi:type="dcterms:W3CDTF">2022-09-20T08:52:00Z</dcterms:created>
  <dcterms:modified xsi:type="dcterms:W3CDTF">2022-09-20T08:52:00Z</dcterms:modified>
</cp:coreProperties>
</file>