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45628" w:rsidRDefault="00491EF3" w:rsidP="0051033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>Częstochowa</w:t>
      </w:r>
      <w:r w:rsidR="006A5DF1" w:rsidRPr="00445628">
        <w:rPr>
          <w:rFonts w:ascii="Arial" w:hAnsi="Arial" w:cs="Arial"/>
          <w:sz w:val="24"/>
          <w:szCs w:val="24"/>
        </w:rPr>
        <w:t xml:space="preserve"> dnia: </w:t>
      </w:r>
      <w:r w:rsidR="003572A0" w:rsidRPr="00445628">
        <w:rPr>
          <w:rFonts w:ascii="Arial" w:hAnsi="Arial" w:cs="Arial"/>
          <w:sz w:val="24"/>
          <w:szCs w:val="24"/>
        </w:rPr>
        <w:t>2022-09-21</w:t>
      </w:r>
    </w:p>
    <w:p w:rsidR="0027038A" w:rsidRPr="00445628" w:rsidRDefault="0027038A" w:rsidP="00510333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45628">
        <w:rPr>
          <w:rFonts w:ascii="Arial" w:hAnsi="Arial" w:cs="Arial"/>
          <w:b/>
          <w:sz w:val="24"/>
          <w:szCs w:val="24"/>
        </w:rPr>
        <w:t xml:space="preserve">RK </w:t>
      </w:r>
      <w:r w:rsidR="00445628">
        <w:rPr>
          <w:rFonts w:ascii="Arial" w:hAnsi="Arial" w:cs="Arial"/>
          <w:b/>
          <w:sz w:val="24"/>
          <w:szCs w:val="24"/>
        </w:rPr>
        <w:t>–</w:t>
      </w:r>
      <w:r w:rsidRPr="00445628">
        <w:rPr>
          <w:rFonts w:ascii="Arial" w:hAnsi="Arial" w:cs="Arial"/>
          <w:b/>
          <w:sz w:val="24"/>
          <w:szCs w:val="24"/>
        </w:rPr>
        <w:t xml:space="preserve"> </w:t>
      </w:r>
      <w:r w:rsidR="00445628">
        <w:rPr>
          <w:rFonts w:ascii="Arial" w:hAnsi="Arial" w:cs="Arial"/>
          <w:b/>
          <w:sz w:val="24"/>
          <w:szCs w:val="24"/>
        </w:rPr>
        <w:t>799/22</w:t>
      </w:r>
      <w:bookmarkStart w:id="0" w:name="_GoBack"/>
      <w:bookmarkEnd w:id="0"/>
    </w:p>
    <w:p w:rsidR="006A5DF1" w:rsidRPr="00445628" w:rsidRDefault="006A5DF1" w:rsidP="00510333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445628">
        <w:rPr>
          <w:rFonts w:ascii="Arial" w:hAnsi="Arial" w:cs="Arial"/>
          <w:b/>
          <w:sz w:val="24"/>
          <w:szCs w:val="24"/>
        </w:rPr>
        <w:t>WYKONAWCY</w:t>
      </w:r>
    </w:p>
    <w:p w:rsidR="006A5DF1" w:rsidRPr="00445628" w:rsidRDefault="006A5DF1" w:rsidP="00510333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>ubiegający się o zamówienie publiczne</w:t>
      </w:r>
    </w:p>
    <w:p w:rsidR="00510333" w:rsidRPr="00445628" w:rsidRDefault="00510333" w:rsidP="00510333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</w:p>
    <w:p w:rsidR="00510333" w:rsidRPr="00445628" w:rsidRDefault="00E21B49" w:rsidP="00510333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445628">
        <w:rPr>
          <w:rFonts w:cs="Arial"/>
          <w:sz w:val="24"/>
          <w:szCs w:val="24"/>
        </w:rPr>
        <w:t>WYJAŚNIENI</w:t>
      </w:r>
      <w:r w:rsidR="00520165" w:rsidRPr="00445628">
        <w:rPr>
          <w:rFonts w:cs="Arial"/>
          <w:sz w:val="24"/>
          <w:szCs w:val="24"/>
        </w:rPr>
        <w:t>A</w:t>
      </w:r>
      <w:r w:rsidR="00632C3C" w:rsidRPr="00445628">
        <w:rPr>
          <w:rFonts w:cs="Arial"/>
          <w:sz w:val="24"/>
          <w:szCs w:val="24"/>
        </w:rPr>
        <w:t xml:space="preserve"> TREŚCI</w:t>
      </w:r>
      <w:r w:rsidR="0029606A" w:rsidRPr="00445628">
        <w:rPr>
          <w:rFonts w:cs="Arial"/>
          <w:sz w:val="24"/>
          <w:szCs w:val="24"/>
        </w:rPr>
        <w:t xml:space="preserve"> SWZ</w:t>
      </w:r>
      <w:r w:rsidR="001B3692" w:rsidRPr="00445628">
        <w:rPr>
          <w:rFonts w:cs="Arial"/>
          <w:sz w:val="24"/>
          <w:szCs w:val="24"/>
        </w:rPr>
        <w:t>, ZMIANA SWZ</w:t>
      </w:r>
      <w:r w:rsidR="0027038A" w:rsidRPr="00445628">
        <w:rPr>
          <w:rFonts w:cs="Arial"/>
          <w:sz w:val="24"/>
          <w:szCs w:val="24"/>
        </w:rPr>
        <w:t xml:space="preserve"> oraz </w:t>
      </w:r>
    </w:p>
    <w:p w:rsidR="00632C3C" w:rsidRPr="00445628" w:rsidRDefault="0027038A" w:rsidP="00510333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445628">
        <w:rPr>
          <w:rFonts w:cs="Arial"/>
          <w:sz w:val="24"/>
          <w:szCs w:val="24"/>
        </w:rPr>
        <w:t xml:space="preserve">PRZEDŁUŻENIE </w:t>
      </w:r>
      <w:r w:rsidR="00510333" w:rsidRPr="00445628">
        <w:rPr>
          <w:rFonts w:cs="Arial"/>
          <w:sz w:val="24"/>
          <w:szCs w:val="24"/>
        </w:rPr>
        <w:t>TERMINU SKŁADANIA OFERT</w:t>
      </w:r>
    </w:p>
    <w:p w:rsidR="006D4AB3" w:rsidRPr="00445628" w:rsidRDefault="00632C3C" w:rsidP="00510333">
      <w:pPr>
        <w:spacing w:line="360" w:lineRule="auto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 xml:space="preserve">Dotyczy: </w:t>
      </w:r>
      <w:r w:rsidR="006A5DF1" w:rsidRPr="00445628">
        <w:rPr>
          <w:rFonts w:ascii="Arial" w:hAnsi="Arial" w:cs="Arial"/>
          <w:sz w:val="24"/>
          <w:szCs w:val="24"/>
        </w:rPr>
        <w:t>p</w:t>
      </w:r>
      <w:r w:rsidRPr="00445628">
        <w:rPr>
          <w:rFonts w:ascii="Arial" w:hAnsi="Arial" w:cs="Arial"/>
          <w:sz w:val="24"/>
          <w:szCs w:val="24"/>
        </w:rPr>
        <w:t>ostępowani</w:t>
      </w:r>
      <w:r w:rsidR="006A5DF1" w:rsidRPr="00445628">
        <w:rPr>
          <w:rFonts w:ascii="Arial" w:hAnsi="Arial" w:cs="Arial"/>
          <w:sz w:val="24"/>
          <w:szCs w:val="24"/>
        </w:rPr>
        <w:t>a</w:t>
      </w:r>
      <w:r w:rsidRPr="00445628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445628">
        <w:rPr>
          <w:rFonts w:ascii="Arial" w:hAnsi="Arial" w:cs="Arial"/>
          <w:sz w:val="24"/>
          <w:szCs w:val="24"/>
        </w:rPr>
        <w:t>go</w:t>
      </w:r>
      <w:r w:rsidRPr="00445628">
        <w:rPr>
          <w:rFonts w:ascii="Arial" w:hAnsi="Arial" w:cs="Arial"/>
          <w:sz w:val="24"/>
          <w:szCs w:val="24"/>
        </w:rPr>
        <w:t xml:space="preserve"> w trybie </w:t>
      </w:r>
      <w:r w:rsidR="00491EF3" w:rsidRPr="00445628">
        <w:rPr>
          <w:rFonts w:ascii="Arial" w:hAnsi="Arial" w:cs="Arial"/>
          <w:sz w:val="24"/>
          <w:szCs w:val="24"/>
        </w:rPr>
        <w:t>Tryb podstawowy bez negocjacji - art. 275 pkt. 1 ustawy Pzp</w:t>
      </w:r>
      <w:r w:rsidRPr="00445628">
        <w:rPr>
          <w:rFonts w:ascii="Arial" w:hAnsi="Arial" w:cs="Arial"/>
          <w:b/>
          <w:sz w:val="24"/>
          <w:szCs w:val="24"/>
        </w:rPr>
        <w:t xml:space="preserve"> </w:t>
      </w:r>
      <w:r w:rsidRPr="00445628">
        <w:rPr>
          <w:rFonts w:ascii="Arial" w:hAnsi="Arial" w:cs="Arial"/>
          <w:bCs/>
          <w:sz w:val="24"/>
          <w:szCs w:val="24"/>
        </w:rPr>
        <w:t>na</w:t>
      </w:r>
      <w:r w:rsidRPr="00445628">
        <w:rPr>
          <w:rFonts w:ascii="Arial" w:hAnsi="Arial" w:cs="Arial"/>
          <w:b/>
          <w:sz w:val="24"/>
          <w:szCs w:val="24"/>
        </w:rPr>
        <w:t xml:space="preserve"> </w:t>
      </w:r>
      <w:r w:rsidR="00E72428" w:rsidRPr="00445628">
        <w:rPr>
          <w:rFonts w:ascii="Arial" w:hAnsi="Arial" w:cs="Arial"/>
          <w:bCs/>
          <w:sz w:val="24"/>
          <w:szCs w:val="24"/>
        </w:rPr>
        <w:t>”</w:t>
      </w:r>
      <w:r w:rsidR="00491EF3" w:rsidRPr="00445628">
        <w:rPr>
          <w:rFonts w:ascii="Arial" w:hAnsi="Arial" w:cs="Arial"/>
          <w:b/>
          <w:bCs/>
          <w:sz w:val="24"/>
          <w:szCs w:val="24"/>
        </w:rPr>
        <w:t>Przeprowadzenie szkoleń dla kadry zarządczej, dydaktycznej i administracyjnej (II) Politechniki Częstochowskiej w ramach projektu POWR.03.05.00-00-Z008/18.</w:t>
      </w:r>
      <w:r w:rsidR="00E72428" w:rsidRPr="00445628">
        <w:rPr>
          <w:rFonts w:ascii="Arial" w:hAnsi="Arial" w:cs="Arial"/>
          <w:bCs/>
          <w:sz w:val="24"/>
          <w:szCs w:val="24"/>
        </w:rPr>
        <w:t>”</w:t>
      </w:r>
      <w:r w:rsidRPr="00445628">
        <w:rPr>
          <w:rFonts w:ascii="Arial" w:hAnsi="Arial" w:cs="Arial"/>
          <w:b/>
          <w:sz w:val="24"/>
          <w:szCs w:val="24"/>
        </w:rPr>
        <w:t xml:space="preserve"> </w:t>
      </w:r>
      <w:r w:rsidRPr="00445628">
        <w:rPr>
          <w:rFonts w:ascii="Arial" w:hAnsi="Arial" w:cs="Arial"/>
          <w:bCs/>
          <w:sz w:val="24"/>
          <w:szCs w:val="24"/>
        </w:rPr>
        <w:t>– znak sprawy</w:t>
      </w:r>
      <w:r w:rsidRPr="00445628">
        <w:rPr>
          <w:rFonts w:ascii="Arial" w:hAnsi="Arial" w:cs="Arial"/>
          <w:b/>
          <w:sz w:val="24"/>
          <w:szCs w:val="24"/>
        </w:rPr>
        <w:t xml:space="preserve"> </w:t>
      </w:r>
      <w:r w:rsidR="00491EF3" w:rsidRPr="00445628">
        <w:rPr>
          <w:rFonts w:ascii="Arial" w:hAnsi="Arial" w:cs="Arial"/>
          <w:b/>
          <w:sz w:val="24"/>
          <w:szCs w:val="24"/>
        </w:rPr>
        <w:t>RK-NZ.262.38.2022.JP</w:t>
      </w:r>
      <w:r w:rsidRPr="00445628">
        <w:rPr>
          <w:rFonts w:ascii="Arial" w:hAnsi="Arial" w:cs="Arial"/>
          <w:b/>
          <w:sz w:val="24"/>
          <w:szCs w:val="24"/>
        </w:rPr>
        <w:t>.</w:t>
      </w:r>
    </w:p>
    <w:p w:rsidR="0012774F" w:rsidRPr="00445628" w:rsidRDefault="00520165" w:rsidP="00510333">
      <w:pPr>
        <w:spacing w:line="360" w:lineRule="auto"/>
        <w:rPr>
          <w:rFonts w:ascii="Arial" w:hAnsi="Arial" w:cs="Arial"/>
          <w:bCs/>
          <w:sz w:val="24"/>
          <w:szCs w:val="24"/>
          <w:lang w:eastAsia="ar-SA"/>
        </w:rPr>
      </w:pPr>
      <w:r w:rsidRPr="00445628">
        <w:rPr>
          <w:rFonts w:ascii="Arial" w:hAnsi="Arial" w:cs="Arial"/>
          <w:sz w:val="24"/>
          <w:szCs w:val="24"/>
        </w:rPr>
        <w:t xml:space="preserve">Zamawiający, </w:t>
      </w:r>
      <w:r w:rsidR="00491EF3" w:rsidRPr="00445628">
        <w:rPr>
          <w:rFonts w:ascii="Arial" w:hAnsi="Arial" w:cs="Arial"/>
          <w:b/>
          <w:sz w:val="24"/>
          <w:szCs w:val="24"/>
        </w:rPr>
        <w:t>Politechnika Częstochowska</w:t>
      </w:r>
      <w:r w:rsidRPr="00445628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445628">
        <w:rPr>
          <w:rFonts w:ascii="Arial" w:hAnsi="Arial" w:cs="Arial"/>
          <w:sz w:val="24"/>
          <w:szCs w:val="24"/>
        </w:rPr>
        <w:t>284</w:t>
      </w:r>
      <w:r w:rsidRPr="00445628">
        <w:rPr>
          <w:rFonts w:ascii="Arial" w:hAnsi="Arial" w:cs="Arial"/>
          <w:sz w:val="24"/>
          <w:szCs w:val="24"/>
        </w:rPr>
        <w:t xml:space="preserve"> ust. </w:t>
      </w:r>
      <w:r w:rsidR="0029606A" w:rsidRPr="00445628">
        <w:rPr>
          <w:rFonts w:ascii="Arial" w:hAnsi="Arial" w:cs="Arial"/>
          <w:sz w:val="24"/>
          <w:szCs w:val="24"/>
        </w:rPr>
        <w:t>6</w:t>
      </w:r>
      <w:r w:rsidRPr="00445628">
        <w:rPr>
          <w:rFonts w:ascii="Arial" w:hAnsi="Arial" w:cs="Arial"/>
          <w:sz w:val="24"/>
          <w:szCs w:val="24"/>
        </w:rPr>
        <w:t xml:space="preserve"> ustawy z dnia </w:t>
      </w:r>
      <w:r w:rsidR="0029606A" w:rsidRPr="00445628">
        <w:rPr>
          <w:rFonts w:ascii="Arial" w:hAnsi="Arial" w:cs="Arial"/>
          <w:sz w:val="24"/>
          <w:szCs w:val="24"/>
        </w:rPr>
        <w:t>11</w:t>
      </w:r>
      <w:r w:rsidRPr="00445628">
        <w:rPr>
          <w:rFonts w:ascii="Arial" w:hAnsi="Arial" w:cs="Arial"/>
          <w:sz w:val="24"/>
          <w:szCs w:val="24"/>
        </w:rPr>
        <w:t xml:space="preserve"> </w:t>
      </w:r>
      <w:r w:rsidR="0029606A" w:rsidRPr="00445628">
        <w:rPr>
          <w:rFonts w:ascii="Arial" w:hAnsi="Arial" w:cs="Arial"/>
          <w:sz w:val="24"/>
          <w:szCs w:val="24"/>
        </w:rPr>
        <w:t xml:space="preserve">września </w:t>
      </w:r>
      <w:r w:rsidRPr="00445628">
        <w:rPr>
          <w:rFonts w:ascii="Arial" w:hAnsi="Arial" w:cs="Arial"/>
          <w:sz w:val="24"/>
          <w:szCs w:val="24"/>
        </w:rPr>
        <w:t>20</w:t>
      </w:r>
      <w:r w:rsidR="0029606A" w:rsidRPr="00445628">
        <w:rPr>
          <w:rFonts w:ascii="Arial" w:hAnsi="Arial" w:cs="Arial"/>
          <w:sz w:val="24"/>
          <w:szCs w:val="24"/>
        </w:rPr>
        <w:t>19</w:t>
      </w:r>
      <w:r w:rsidRPr="00445628">
        <w:rPr>
          <w:rFonts w:ascii="Arial" w:hAnsi="Arial" w:cs="Arial"/>
          <w:sz w:val="24"/>
          <w:szCs w:val="24"/>
        </w:rPr>
        <w:t xml:space="preserve"> r</w:t>
      </w:r>
      <w:r w:rsidR="0029606A" w:rsidRPr="00445628">
        <w:rPr>
          <w:rFonts w:ascii="Arial" w:hAnsi="Arial" w:cs="Arial"/>
          <w:sz w:val="24"/>
          <w:szCs w:val="24"/>
        </w:rPr>
        <w:t>.</w:t>
      </w:r>
      <w:r w:rsidRPr="00445628">
        <w:rPr>
          <w:rFonts w:ascii="Arial" w:hAnsi="Arial" w:cs="Arial"/>
          <w:sz w:val="24"/>
          <w:szCs w:val="24"/>
        </w:rPr>
        <w:t xml:space="preserve"> Prawo </w:t>
      </w:r>
      <w:r w:rsidR="0029606A" w:rsidRPr="00445628">
        <w:rPr>
          <w:rFonts w:ascii="Arial" w:hAnsi="Arial" w:cs="Arial"/>
          <w:sz w:val="24"/>
          <w:szCs w:val="24"/>
        </w:rPr>
        <w:t>z</w:t>
      </w:r>
      <w:r w:rsidRPr="00445628">
        <w:rPr>
          <w:rFonts w:ascii="Arial" w:hAnsi="Arial" w:cs="Arial"/>
          <w:sz w:val="24"/>
          <w:szCs w:val="24"/>
        </w:rPr>
        <w:t xml:space="preserve">amówień </w:t>
      </w:r>
      <w:r w:rsidR="0029606A" w:rsidRPr="00445628">
        <w:rPr>
          <w:rFonts w:ascii="Arial" w:hAnsi="Arial" w:cs="Arial"/>
          <w:sz w:val="24"/>
          <w:szCs w:val="24"/>
        </w:rPr>
        <w:t>p</w:t>
      </w:r>
      <w:r w:rsidRPr="00445628">
        <w:rPr>
          <w:rFonts w:ascii="Arial" w:hAnsi="Arial" w:cs="Arial"/>
          <w:sz w:val="24"/>
          <w:szCs w:val="24"/>
        </w:rPr>
        <w:t xml:space="preserve">ublicznych </w:t>
      </w:r>
      <w:r w:rsidR="00491EF3" w:rsidRPr="00445628">
        <w:rPr>
          <w:rFonts w:ascii="Arial" w:hAnsi="Arial" w:cs="Arial"/>
          <w:sz w:val="24"/>
          <w:szCs w:val="24"/>
        </w:rPr>
        <w:t>(t.j. Dz.U. z 2021r. poz. 1129 z późn. zm.)</w:t>
      </w:r>
      <w:r w:rsidR="00BE7BFD" w:rsidRPr="00445628">
        <w:rPr>
          <w:rFonts w:ascii="Arial" w:hAnsi="Arial" w:cs="Arial"/>
          <w:sz w:val="24"/>
          <w:szCs w:val="24"/>
        </w:rPr>
        <w:t xml:space="preserve">, </w:t>
      </w:r>
      <w:r w:rsidR="00E74BC3" w:rsidRPr="00445628">
        <w:rPr>
          <w:rFonts w:ascii="Arial" w:hAnsi="Arial" w:cs="Arial"/>
          <w:sz w:val="24"/>
          <w:szCs w:val="24"/>
        </w:rPr>
        <w:t>udostępnia</w:t>
      </w:r>
      <w:r w:rsidR="00BE7BFD" w:rsidRPr="00445628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445628">
        <w:rPr>
          <w:rFonts w:ascii="Arial" w:hAnsi="Arial" w:cs="Arial"/>
          <w:sz w:val="24"/>
          <w:szCs w:val="24"/>
        </w:rPr>
        <w:t>pecyfikacji Warunków Zamówienia (</w:t>
      </w:r>
      <w:r w:rsidR="0012774F" w:rsidRPr="00445628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44562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445628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445628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445628">
        <w:rPr>
          <w:rFonts w:ascii="Arial" w:hAnsi="Arial" w:cs="Arial"/>
          <w:sz w:val="24"/>
          <w:szCs w:val="24"/>
        </w:rPr>
        <w:t>wraz z wyjaśnieniami</w:t>
      </w:r>
      <w:r w:rsidR="0012774F" w:rsidRPr="00445628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E57864" w:rsidRPr="00445628" w:rsidRDefault="00E57864" w:rsidP="00510333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45628" w:rsidRPr="00445628" w:rsidTr="003C3C9D">
        <w:tc>
          <w:tcPr>
            <w:tcW w:w="9356" w:type="dxa"/>
            <w:shd w:val="clear" w:color="auto" w:fill="auto"/>
          </w:tcPr>
          <w:p w:rsidR="00E57864" w:rsidRPr="00445628" w:rsidRDefault="00491EF3" w:rsidP="00510333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44562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Pytanie nr 1</w:t>
            </w:r>
            <w:r w:rsidR="00283832" w:rsidRPr="0044562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. </w:t>
            </w:r>
          </w:p>
          <w:p w:rsidR="00491EF3" w:rsidRPr="00445628" w:rsidRDefault="00283832" w:rsidP="00510333">
            <w:pPr>
              <w:spacing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445628">
              <w:rPr>
                <w:rFonts w:ascii="Arial" w:hAnsi="Arial" w:cs="Arial"/>
                <w:bCs/>
                <w:sz w:val="24"/>
                <w:szCs w:val="24"/>
              </w:rPr>
              <w:t>Zadanie 4 warunek udziału</w:t>
            </w:r>
          </w:p>
          <w:p w:rsidR="00491EF3" w:rsidRPr="00445628" w:rsidRDefault="00283832" w:rsidP="00510333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45628">
              <w:rPr>
                <w:rFonts w:ascii="Arial" w:hAnsi="Arial" w:cs="Arial"/>
                <w:sz w:val="24"/>
                <w:szCs w:val="24"/>
              </w:rPr>
              <w:t>„</w:t>
            </w:r>
            <w:r w:rsidR="00491EF3" w:rsidRPr="00445628">
              <w:rPr>
                <w:rFonts w:ascii="Arial" w:hAnsi="Arial" w:cs="Arial"/>
                <w:sz w:val="24"/>
                <w:szCs w:val="24"/>
              </w:rPr>
              <w:t xml:space="preserve">w związku z faktem, że nowa perspektywa finansowa jeszcze nie wystartowała w Polsce (trwają jak wiemy dopiero polityczne negocjacje, "przepychanki" między polskim rządem a Brukselą) proszę o zmianę warunku udziału w zadaniu 4  "Wykonał, w okresie ostatnich trzech lat przed upływem terminu składania ofert, a jeżeli okres prowadzenia działalności jest krótszy - w tym okresie, co najmniej 2 usługi obejmujące realizację szkolenia w dziedzinie zgodnej z tematyką i zakresem szkolenia określonego w Opisie Przedmiotu Zamówienia." </w:t>
            </w:r>
          </w:p>
          <w:p w:rsidR="00491EF3" w:rsidRPr="00445628" w:rsidRDefault="00491EF3" w:rsidP="00510333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45628">
              <w:rPr>
                <w:rFonts w:ascii="Arial" w:hAnsi="Arial" w:cs="Arial"/>
                <w:sz w:val="24"/>
                <w:szCs w:val="24"/>
              </w:rPr>
              <w:t>na:</w:t>
            </w:r>
            <w:r w:rsidR="009D7418" w:rsidRPr="004456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5628">
              <w:rPr>
                <w:rFonts w:ascii="Arial" w:hAnsi="Arial" w:cs="Arial"/>
                <w:sz w:val="24"/>
                <w:szCs w:val="24"/>
              </w:rPr>
              <w:t xml:space="preserve">"Wykonał, w okresie ostatnich trzech lat przed upływem terminu składania ofert, a jeżeli okres prowadzenia działalności jest krótszy - w tym okresie, co najmniej 1 usługę obejmującą realizację szkolenia w dziedzinie zgodnej z tematyką i zakresem szkolenia określonego w Opisie Przedmiotu Zamówienia." </w:t>
            </w:r>
          </w:p>
          <w:p w:rsidR="00491EF3" w:rsidRPr="00445628" w:rsidRDefault="00491EF3" w:rsidP="00510333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45628">
              <w:rPr>
                <w:rFonts w:ascii="Arial" w:hAnsi="Arial" w:cs="Arial"/>
                <w:sz w:val="24"/>
                <w:szCs w:val="24"/>
              </w:rPr>
              <w:t>lub na:</w:t>
            </w:r>
            <w:r w:rsidR="009D7418" w:rsidRPr="004456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5628">
              <w:rPr>
                <w:rFonts w:ascii="Arial" w:hAnsi="Arial" w:cs="Arial"/>
                <w:sz w:val="24"/>
                <w:szCs w:val="24"/>
              </w:rPr>
              <w:t xml:space="preserve">"Wykonał, w okresie ostatnich trzech lat przed upływem terminu składania ofert, a jeżeli okres prowadzenia działalności jest krótszy - w tym okresie, co najmniej </w:t>
            </w:r>
            <w:r w:rsidRPr="00445628">
              <w:rPr>
                <w:rFonts w:ascii="Arial" w:hAnsi="Arial" w:cs="Arial"/>
                <w:sz w:val="24"/>
                <w:szCs w:val="24"/>
              </w:rPr>
              <w:lastRenderedPageBreak/>
              <w:t xml:space="preserve">1 usługę szkoleniową dla 15 osób." </w:t>
            </w:r>
          </w:p>
          <w:p w:rsidR="00491EF3" w:rsidRPr="00445628" w:rsidRDefault="00491EF3" w:rsidP="00510333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45628">
              <w:rPr>
                <w:rFonts w:ascii="Arial" w:hAnsi="Arial" w:cs="Arial"/>
                <w:sz w:val="24"/>
                <w:szCs w:val="24"/>
              </w:rPr>
              <w:t>Biorąc pod uwagę, że przedmiotem części 4 zamówienia jest 1 szkolenie wymaganie 2 szkoleń zbieżnych z tematem wydaje się być nieproporcjonalne i wykluczające wiele firm szkoleniowych.</w:t>
            </w:r>
            <w:r w:rsidR="009D7418" w:rsidRPr="004456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5628">
              <w:rPr>
                <w:rFonts w:ascii="Arial" w:hAnsi="Arial" w:cs="Arial"/>
                <w:sz w:val="24"/>
                <w:szCs w:val="24"/>
              </w:rPr>
              <w:t>Warunek w obecnym kształcie utrudnia dostęp ze względu na fakt, że nowa perspektywa finansowa jeszcze nie wystartowała, nie ma jeszcze dokumentów zatwierdzonych przez ministerstwo, nie ma jeszcze podpisanej umowy partnerstwa między polską a brukselą, stąd po prostu szkoleń z tej tematyki na rynku jeszcze nie ma za wiele. Nikt się nie szkoli z tematu który jest niepewny.</w:t>
            </w:r>
            <w:r w:rsidR="00A7446C" w:rsidRPr="004456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5628">
              <w:rPr>
                <w:rFonts w:ascii="Arial" w:hAnsi="Arial" w:cs="Arial"/>
                <w:sz w:val="24"/>
                <w:szCs w:val="24"/>
              </w:rPr>
              <w:t>Ponadto warto wspomnieć, że zgodnie z komentarzem UZP do ustawy PZP, Warszawa 2021, pod red. H. Nowak "W oparciu o zasadę proporcjonalności wybory dokonywane przez</w:t>
            </w:r>
            <w:r w:rsidR="00A7446C" w:rsidRPr="004456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5628">
              <w:rPr>
                <w:rFonts w:ascii="Arial" w:hAnsi="Arial" w:cs="Arial"/>
                <w:sz w:val="24"/>
                <w:szCs w:val="24"/>
              </w:rPr>
              <w:t>zamawiającego oraz wymagania stawiane wykonawcom ubiegającym się o udzielenie zamówienia powinny być adekwatne do rodzaju i zakresu zamówienia, czyli być racjonalnie proporcjonalne do przedmiotu zamówienia (z uwzględnieniem w szczególności jego rodzaju i zakresu). Na tle dorobku orzeczniczego TSUE można uznać, że właściwym narzędziem dla oceny, czy wprowadzane warunki udziału w postępowaniu, opis przedmiotu zamówienia, kryteria oceny ofert itp. są proporcjonalne jest przeprowadzenie tzw. testu proporcjonalności w stosunku do podejmowanych rozstrzygnięć i decyzji. Oznacza to sprawdzenie, czy spełniają one cztery przesłanki:</w:t>
            </w:r>
          </w:p>
          <w:p w:rsidR="00491EF3" w:rsidRPr="00445628" w:rsidRDefault="00491EF3" w:rsidP="00510333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45628">
              <w:rPr>
                <w:rFonts w:ascii="Arial" w:hAnsi="Arial" w:cs="Arial"/>
                <w:sz w:val="24"/>
                <w:szCs w:val="24"/>
              </w:rPr>
              <w:t>1) czy są stosowane w sposób niedyskryminujący,</w:t>
            </w:r>
          </w:p>
          <w:p w:rsidR="00491EF3" w:rsidRPr="00445628" w:rsidRDefault="00491EF3" w:rsidP="00510333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45628">
              <w:rPr>
                <w:rFonts w:ascii="Arial" w:hAnsi="Arial" w:cs="Arial"/>
                <w:sz w:val="24"/>
                <w:szCs w:val="24"/>
              </w:rPr>
              <w:t>2) czy są uzasadnione względami interesu publicznego</w:t>
            </w:r>
          </w:p>
          <w:p w:rsidR="00491EF3" w:rsidRPr="00445628" w:rsidRDefault="00491EF3" w:rsidP="00510333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45628">
              <w:rPr>
                <w:rFonts w:ascii="Arial" w:hAnsi="Arial" w:cs="Arial"/>
                <w:sz w:val="24"/>
                <w:szCs w:val="24"/>
              </w:rPr>
              <w:t>3) czy są odpowiednie dla osiągnięcia celu, któremu służą, oraz</w:t>
            </w:r>
          </w:p>
          <w:p w:rsidR="00491EF3" w:rsidRPr="00445628" w:rsidRDefault="00491EF3" w:rsidP="00510333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45628">
              <w:rPr>
                <w:rFonts w:ascii="Arial" w:hAnsi="Arial" w:cs="Arial"/>
                <w:sz w:val="24"/>
                <w:szCs w:val="24"/>
              </w:rPr>
              <w:t>4) czy nie są nadmierne i nie wykraczają poza to, co jest konieczne dla osiągnięcia tego</w:t>
            </w:r>
            <w:r w:rsidR="00A7446C" w:rsidRPr="004456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5628">
              <w:rPr>
                <w:rFonts w:ascii="Arial" w:hAnsi="Arial" w:cs="Arial"/>
                <w:sz w:val="24"/>
                <w:szCs w:val="24"/>
              </w:rPr>
              <w:t>celu (czy nie można osiągnąć tego celu przy pomocy mniej restrykcyjnych środków).</w:t>
            </w:r>
            <w:r w:rsidR="00A7446C" w:rsidRPr="004456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5628">
              <w:rPr>
                <w:rFonts w:ascii="Arial" w:hAnsi="Arial" w:cs="Arial"/>
                <w:sz w:val="24"/>
                <w:szCs w:val="24"/>
              </w:rPr>
              <w:t xml:space="preserve">Nie jest zatem wystarczający np. sam związek warunków udziału w postępowaniu z przedmiotem zamówienia, ale powinny być one odpowiednie i wystarczające do osiągnięcia celu, w jakim są stawiane. Stosowanie zasady proporcjonalności w postępowaniu o udzielenie zamówienia publicznego ma wymiar praktyczny i wpływa korzystnie na przebieg tego postępowania. Proporcjonalne ukształtowanie warunków udziału w postępowaniu i zasad wyboru oferty najkorzystniejszej działa stymulująco na konkurencyjność w postępowaniu o udzielenie zamówienia publicznego. Z drugiej strony brak proporcjonalności np. w kształtowaniu kryterium selekcji, polegający na postawieniu wymagań wielokrotnie </w:t>
            </w:r>
            <w:r w:rsidRPr="00445628">
              <w:rPr>
                <w:rFonts w:ascii="Arial" w:hAnsi="Arial" w:cs="Arial"/>
                <w:sz w:val="24"/>
                <w:szCs w:val="24"/>
              </w:rPr>
              <w:lastRenderedPageBreak/>
              <w:t>wyższych niż wynika to z potrzeb samego zamówienia, albo obciążenie wykonawcy nadmiernymi ryzykami w postanowieniach umowy może być przyczyną znacznie mniejszego zainteresowania wykonawców postępowaniem.</w:t>
            </w:r>
          </w:p>
          <w:p w:rsidR="00491EF3" w:rsidRPr="00445628" w:rsidRDefault="00491EF3" w:rsidP="00510333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45628">
              <w:rPr>
                <w:rFonts w:ascii="Arial" w:hAnsi="Arial" w:cs="Arial"/>
                <w:sz w:val="24"/>
                <w:szCs w:val="24"/>
              </w:rPr>
              <w:t>W naszej ocenie Zamawiający dyskryminuje wykonawców, którzy mają doświadczenie w organizacji szkoleń, organizowali szkolenia z różnych tematów, a zamawiający wymaga doświadczenia z usług konkretnego tematu, a nie po prostu z organizacji szkoleń. Niczym nie różni się organizacja szkolenia z zakresu 2021-2027 od organizacji szkolenia dot. zamówień publicznych, czy organizacji szkolenia nt. wytycznych kwalifikowalności.</w:t>
            </w:r>
            <w:r w:rsidR="00A7446C" w:rsidRPr="004456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5628">
              <w:rPr>
                <w:rFonts w:ascii="Arial" w:hAnsi="Arial" w:cs="Arial"/>
                <w:sz w:val="24"/>
                <w:szCs w:val="24"/>
              </w:rPr>
              <w:t>Warunek dot. tylko konkretnych usług z danego tematu nie leży w interesie publicznym.</w:t>
            </w:r>
            <w:r w:rsidR="00A7446C" w:rsidRPr="004456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5628">
              <w:rPr>
                <w:rFonts w:ascii="Arial" w:hAnsi="Arial" w:cs="Arial"/>
                <w:sz w:val="24"/>
                <w:szCs w:val="24"/>
              </w:rPr>
              <w:t>Cel w postaci dobrze prowadzonych szkoleń można osiągnąć badając doświadczenie trenera i zdolność firmy w organizacji po prostu szkoleń, a nie szkoleń z tematu niszowego, niepewnego, mało popularnego, jeszcze nie sformalizowanego i nie uruchomionego, jakim są fundusze 2021-2027. Warunek dot. realizacji 2 usług z danego tematu nowej perspektywy jest nadmierny, można osiągnąć cele przy pomocy mniej restrykcyjnych warunków, czyli mniejszej liczby szkoleń, lub usunięcie zapisu "w dziedzinie zgodnej z tematyką i zakresem szkolenia określonego w</w:t>
            </w:r>
            <w:r w:rsidR="00283832" w:rsidRPr="00445628">
              <w:rPr>
                <w:rFonts w:ascii="Arial" w:hAnsi="Arial" w:cs="Arial"/>
                <w:sz w:val="24"/>
                <w:szCs w:val="24"/>
              </w:rPr>
              <w:t xml:space="preserve"> Opisie Przedmiotu Zamówienia."</w:t>
            </w:r>
            <w:r w:rsidR="00A7446C" w:rsidRPr="004456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45628">
              <w:rPr>
                <w:rFonts w:ascii="Arial" w:hAnsi="Arial" w:cs="Arial"/>
                <w:sz w:val="24"/>
                <w:szCs w:val="24"/>
              </w:rPr>
              <w:t>W jakim celu zamawiający stosuje zawężenie: "2 usługi obejmujące realizację szkolenia w dziedzinie zgodnej z tematyką i zakresem szkolenia określonego w Opisie Przedmiotu Zamówienia." zamiast po prostu : "2 usługi obejmujące realizację szkolenia"</w:t>
            </w:r>
            <w:r w:rsidR="00283832" w:rsidRPr="00445628">
              <w:rPr>
                <w:rFonts w:ascii="Arial" w:hAnsi="Arial" w:cs="Arial"/>
                <w:sz w:val="24"/>
                <w:szCs w:val="24"/>
              </w:rPr>
              <w:t>”</w:t>
            </w:r>
          </w:p>
          <w:p w:rsidR="00491EF3" w:rsidRPr="00445628" w:rsidRDefault="00491EF3" w:rsidP="00510333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562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57864" w:rsidRPr="00445628" w:rsidRDefault="00283832" w:rsidP="00E57864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45628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E57864" w:rsidRPr="00445628">
              <w:rPr>
                <w:rFonts w:ascii="Arial" w:hAnsi="Arial" w:cs="Arial"/>
                <w:sz w:val="24"/>
                <w:szCs w:val="24"/>
              </w:rPr>
              <w:t xml:space="preserve">rozszerza warunek w następujący sposób: </w:t>
            </w:r>
          </w:p>
          <w:p w:rsidR="00E57864" w:rsidRPr="00445628" w:rsidRDefault="00E57864" w:rsidP="00E57864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45628">
              <w:rPr>
                <w:rFonts w:ascii="Arial" w:hAnsi="Arial" w:cs="Arial"/>
                <w:sz w:val="24"/>
                <w:szCs w:val="24"/>
              </w:rPr>
              <w:t>Było: „"Wykonał, w okresie ostatnich trzech lat przed upływem terminu składania ofert, a jeżeli okres prowadzenia działalności jest krótszy - w tym okresie, co najmniej 2 usługi obejmujące realizację szkolenia w dziedzinie zgodnej z tematyką i zakresem szkolenia określonego w Opisie Przedmiotu Zamówienia”</w:t>
            </w:r>
          </w:p>
          <w:p w:rsidR="00E57864" w:rsidRPr="00445628" w:rsidRDefault="00E57864" w:rsidP="00F164B1">
            <w:pPr>
              <w:spacing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45628">
              <w:rPr>
                <w:rFonts w:ascii="Arial" w:hAnsi="Arial" w:cs="Arial"/>
                <w:sz w:val="24"/>
                <w:szCs w:val="24"/>
              </w:rPr>
              <w:t>Jest: „</w:t>
            </w:r>
            <w:r w:rsidRPr="00445628">
              <w:rPr>
                <w:rFonts w:ascii="Arial" w:hAnsi="Arial" w:cs="Arial"/>
                <w:sz w:val="24"/>
                <w:szCs w:val="24"/>
              </w:rPr>
              <w:t>Wykonał, w okresie ostatnich trzech lat przed upływem terminu składania ofert, a jeżeli okres prowadzenia działalności jest krótszy - w tym okresie, co najmniej 2 usługi ob</w:t>
            </w:r>
            <w:r w:rsidR="00F02123" w:rsidRPr="00445628">
              <w:rPr>
                <w:rFonts w:ascii="Arial" w:hAnsi="Arial" w:cs="Arial"/>
                <w:sz w:val="24"/>
                <w:szCs w:val="24"/>
              </w:rPr>
              <w:t xml:space="preserve">ejmujące realizację szkolenia z zakresu </w:t>
            </w:r>
            <w:r w:rsidR="00F164B1" w:rsidRPr="00445628">
              <w:rPr>
                <w:rFonts w:ascii="Arial" w:hAnsi="Arial" w:cs="Arial"/>
                <w:sz w:val="24"/>
                <w:szCs w:val="24"/>
              </w:rPr>
              <w:t>pozyskiwania i rozliczania</w:t>
            </w:r>
            <w:r w:rsidR="00F164B1" w:rsidRPr="0044562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2123" w:rsidRPr="00445628">
              <w:rPr>
                <w:rFonts w:ascii="Arial" w:hAnsi="Arial" w:cs="Arial"/>
                <w:sz w:val="24"/>
                <w:szCs w:val="24"/>
              </w:rPr>
              <w:t>Funduszy Europejskich”.</w:t>
            </w:r>
          </w:p>
        </w:tc>
      </w:tr>
    </w:tbl>
    <w:p w:rsidR="00BE7BFD" w:rsidRPr="00445628" w:rsidRDefault="00BE7BFD" w:rsidP="00510333">
      <w:pPr>
        <w:spacing w:line="360" w:lineRule="auto"/>
        <w:rPr>
          <w:rFonts w:ascii="Arial" w:hAnsi="Arial" w:cs="Arial"/>
          <w:sz w:val="24"/>
          <w:szCs w:val="24"/>
        </w:rPr>
      </w:pPr>
    </w:p>
    <w:p w:rsidR="00283832" w:rsidRPr="00445628" w:rsidRDefault="00283832" w:rsidP="0051033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45628">
        <w:rPr>
          <w:rFonts w:ascii="Arial" w:hAnsi="Arial" w:cs="Arial"/>
          <w:b/>
          <w:sz w:val="24"/>
          <w:szCs w:val="24"/>
          <w:u w:val="single"/>
        </w:rPr>
        <w:t>Pytanie nr 2.</w:t>
      </w:r>
    </w:p>
    <w:p w:rsidR="00283832" w:rsidRPr="00445628" w:rsidRDefault="00283832" w:rsidP="00510333">
      <w:pPr>
        <w:spacing w:line="360" w:lineRule="auto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lastRenderedPageBreak/>
        <w:t>Posiłkując się zapisami dokumentu Szczegółowy opis przedmiotu zamówienia dla Zadanie 2 – ust. 20:</w:t>
      </w:r>
      <w:r w:rsidRPr="00445628">
        <w:rPr>
          <w:rFonts w:ascii="Arial" w:hAnsi="Arial" w:cs="Arial"/>
          <w:sz w:val="24"/>
          <w:szCs w:val="24"/>
        </w:rPr>
        <w:br/>
        <w:t>“1) Szkolenie Prince 2 Fundation wraz z egzaminem będzie obejmowało 2 dni szkoleniowe – 8 godzin dydaktycznych (45 min.) dziennie ” Uprzejmie informujemy iż szkolenie wskazane Autorzyowane Prince 2 Fundation wraz z egzaminem trwa 3 dni szkoleniowe - 8 godzin dydaktycznych (45 min.) dziennie.</w:t>
      </w:r>
    </w:p>
    <w:p w:rsidR="00283832" w:rsidRPr="00445628" w:rsidRDefault="00283832" w:rsidP="00510333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45628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36012C" w:rsidRPr="00445628" w:rsidRDefault="0036012C" w:rsidP="00510333">
      <w:pPr>
        <w:spacing w:line="360" w:lineRule="auto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>Zamawiający zmienia wymaganie na "Szkolenie Prince 2 Fundation wraz z egzaminem będzie obejmowało min. 2 dni szkoleniowe - 8 godzin dydaktycznych (45 min.) dziennie".</w:t>
      </w:r>
    </w:p>
    <w:p w:rsidR="00283832" w:rsidRPr="00445628" w:rsidRDefault="00283832" w:rsidP="00510333">
      <w:pPr>
        <w:spacing w:line="360" w:lineRule="auto"/>
        <w:rPr>
          <w:rStyle w:val="markedcontent"/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br/>
      </w:r>
      <w:r w:rsidRPr="00445628">
        <w:rPr>
          <w:rFonts w:ascii="Arial" w:hAnsi="Arial" w:cs="Arial"/>
          <w:b/>
          <w:sz w:val="24"/>
          <w:szCs w:val="24"/>
          <w:u w:val="single"/>
        </w:rPr>
        <w:t xml:space="preserve">Pytanie nr </w:t>
      </w:r>
      <w:r w:rsidR="0036012C" w:rsidRPr="00445628">
        <w:rPr>
          <w:rFonts w:ascii="Arial" w:hAnsi="Arial" w:cs="Arial"/>
          <w:b/>
          <w:sz w:val="24"/>
          <w:szCs w:val="24"/>
          <w:u w:val="single"/>
        </w:rPr>
        <w:t>3</w:t>
      </w:r>
      <w:r w:rsidRPr="00445628">
        <w:rPr>
          <w:rFonts w:ascii="Arial" w:hAnsi="Arial" w:cs="Arial"/>
          <w:b/>
          <w:sz w:val="24"/>
          <w:szCs w:val="24"/>
          <w:u w:val="single"/>
        </w:rPr>
        <w:t>.</w:t>
      </w:r>
      <w:r w:rsidR="001B3692" w:rsidRPr="00445628">
        <w:rPr>
          <w:rFonts w:ascii="Arial" w:hAnsi="Arial" w:cs="Arial"/>
          <w:sz w:val="24"/>
          <w:szCs w:val="24"/>
        </w:rPr>
        <w:br/>
        <w:t>Uprzejmie in</w:t>
      </w:r>
      <w:r w:rsidRPr="00445628">
        <w:rPr>
          <w:rFonts w:ascii="Arial" w:hAnsi="Arial" w:cs="Arial"/>
          <w:sz w:val="24"/>
          <w:szCs w:val="24"/>
        </w:rPr>
        <w:t>formujemy, iż zgodnie z przedmiotem Zamówienia, Wykonawca zamierza</w:t>
      </w:r>
      <w:r w:rsidR="00A7446C" w:rsidRPr="00445628">
        <w:rPr>
          <w:rFonts w:ascii="Arial" w:hAnsi="Arial" w:cs="Arial"/>
          <w:sz w:val="24"/>
          <w:szCs w:val="24"/>
        </w:rPr>
        <w:t xml:space="preserve"> </w:t>
      </w:r>
      <w:r w:rsidRPr="00445628">
        <w:rPr>
          <w:rFonts w:ascii="Arial" w:hAnsi="Arial" w:cs="Arial"/>
          <w:sz w:val="24"/>
          <w:szCs w:val="24"/>
        </w:rPr>
        <w:t xml:space="preserve">realizować szkolenie Autoryzowane Prince 2 Fundation. Każdy Uczestnik autoryzowanego szkolenia otrzymuje materiały szkoleniowe. Wszelkie prawa autorkie do tych materiałów posiada tylko ich producent, przez co żaden z Wykonawców nie może dysponować tymi prawami i przekazywać ich, a każde wydane materiały szkoleniowe odpowiadają danemu Uczestnikowi szkolenia. Przez co </w:t>
      </w:r>
      <w:r w:rsidRPr="00445628">
        <w:rPr>
          <w:rStyle w:val="markedcontent"/>
          <w:rFonts w:ascii="Arial" w:hAnsi="Arial" w:cs="Arial"/>
          <w:sz w:val="24"/>
          <w:szCs w:val="24"/>
        </w:rPr>
        <w:t>Wykonawca nie ma możliwości zapewnić dodatkowego egzemplarza dla Zamawiającego do celów archiwizacji. Prosimy o uznanie przedstawionego faktu.</w:t>
      </w:r>
    </w:p>
    <w:p w:rsidR="00283832" w:rsidRPr="00445628" w:rsidRDefault="00283832" w:rsidP="00510333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45628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283832" w:rsidRPr="00445628" w:rsidRDefault="0036012C" w:rsidP="00510333">
      <w:pPr>
        <w:spacing w:line="360" w:lineRule="auto"/>
        <w:rPr>
          <w:rStyle w:val="markedcontent"/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>Zamawiający rezygnuje z powyższego wymagania.</w:t>
      </w:r>
    </w:p>
    <w:p w:rsidR="00283832" w:rsidRPr="00445628" w:rsidRDefault="00283832" w:rsidP="00510333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br/>
      </w:r>
      <w:r w:rsidR="0036012C" w:rsidRPr="00445628">
        <w:rPr>
          <w:rStyle w:val="markedcontent"/>
          <w:rFonts w:ascii="Arial" w:hAnsi="Arial" w:cs="Arial"/>
          <w:b/>
          <w:sz w:val="24"/>
          <w:szCs w:val="24"/>
          <w:u w:val="single"/>
        </w:rPr>
        <w:t>Pytanie nr 4</w:t>
      </w:r>
      <w:r w:rsidRPr="00445628">
        <w:rPr>
          <w:rStyle w:val="markedcontent"/>
          <w:rFonts w:ascii="Arial" w:hAnsi="Arial" w:cs="Arial"/>
          <w:b/>
          <w:sz w:val="24"/>
          <w:szCs w:val="24"/>
          <w:u w:val="single"/>
        </w:rPr>
        <w:t>.</w:t>
      </w:r>
      <w:r w:rsidRPr="00445628">
        <w:rPr>
          <w:rFonts w:ascii="Arial" w:hAnsi="Arial" w:cs="Arial"/>
          <w:sz w:val="24"/>
          <w:szCs w:val="24"/>
        </w:rPr>
        <w:br/>
      </w:r>
      <w:r w:rsidRPr="00445628">
        <w:rPr>
          <w:rStyle w:val="markedcontent"/>
          <w:rFonts w:ascii="Arial" w:hAnsi="Arial" w:cs="Arial"/>
          <w:sz w:val="24"/>
          <w:szCs w:val="24"/>
        </w:rPr>
        <w:t>Posiłkując się zapisami dokumentu Szczegółowy opis przedmiotu zamówienia dla Zadanie 2 – Obowiązki Wykonawcy: “4. Wykonawca zapewni dostęp do platformy do prowadzenia szkoleń/webinarów, który umożliwi: – Nagrywanie szkoleń...”</w:t>
      </w:r>
      <w:r w:rsidRPr="00445628">
        <w:rPr>
          <w:rFonts w:ascii="Arial" w:hAnsi="Arial" w:cs="Arial"/>
          <w:sz w:val="24"/>
          <w:szCs w:val="24"/>
        </w:rPr>
        <w:br/>
      </w:r>
      <w:r w:rsidRPr="00445628">
        <w:rPr>
          <w:rStyle w:val="markedcontent"/>
          <w:rFonts w:ascii="Arial" w:hAnsi="Arial" w:cs="Arial"/>
          <w:sz w:val="24"/>
          <w:szCs w:val="24"/>
        </w:rPr>
        <w:t xml:space="preserve">Uprzejmie informujemy iż Wykonawca zapewni realizacje szkolenia poprzez  Platformę która posiada funkcjonalność „nagrywania szkolenia”. Lecz zgodnie z przedmiotem zamówienia to jest przeprowadzeniem Autoryzowanego szkolenia „Prince 2 Fundation wraz z egzaminem” Wykonawca jak i Zamawiający nie mają możliwości skorzystania z wskazanej funkcjonalności. Ponieważ prawa autorskie nadane przez producenta szkolenia w pełni zabraniają rejestrowania, nagrywania </w:t>
      </w:r>
      <w:r w:rsidRPr="00445628">
        <w:rPr>
          <w:rStyle w:val="markedcontent"/>
          <w:rFonts w:ascii="Arial" w:hAnsi="Arial" w:cs="Arial"/>
          <w:sz w:val="24"/>
          <w:szCs w:val="24"/>
        </w:rPr>
        <w:lastRenderedPageBreak/>
        <w:t>wszelkich treści dotyczących szkolenia. Prosimy o uznanie powyższego faktu.</w:t>
      </w:r>
      <w:r w:rsidRPr="00445628">
        <w:rPr>
          <w:rFonts w:ascii="Arial" w:hAnsi="Arial" w:cs="Arial"/>
          <w:sz w:val="24"/>
          <w:szCs w:val="24"/>
        </w:rPr>
        <w:br/>
      </w:r>
      <w:r w:rsidRPr="00445628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283832" w:rsidRPr="00445628" w:rsidRDefault="0036012C" w:rsidP="00510333">
      <w:pPr>
        <w:spacing w:line="360" w:lineRule="auto"/>
        <w:rPr>
          <w:rStyle w:val="markedcontent"/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>Zamawiający rezygnuje z powyższego wymagania, ale dopuszcza zrobienie print scrinów ze szkoleń on-line dla celów archiwizacyjnych.</w:t>
      </w:r>
    </w:p>
    <w:p w:rsidR="0036012C" w:rsidRPr="00445628" w:rsidRDefault="0036012C" w:rsidP="00510333">
      <w:pPr>
        <w:spacing w:line="360" w:lineRule="auto"/>
        <w:rPr>
          <w:rStyle w:val="markedcontent"/>
          <w:rFonts w:ascii="Arial" w:hAnsi="Arial" w:cs="Arial"/>
          <w:sz w:val="24"/>
          <w:szCs w:val="24"/>
        </w:rPr>
      </w:pPr>
    </w:p>
    <w:p w:rsidR="007A01B6" w:rsidRPr="00445628" w:rsidRDefault="0036012C" w:rsidP="00510333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45628">
        <w:rPr>
          <w:rStyle w:val="markedcontent"/>
          <w:rFonts w:ascii="Arial" w:hAnsi="Arial" w:cs="Arial"/>
          <w:b/>
          <w:sz w:val="24"/>
          <w:szCs w:val="24"/>
          <w:u w:val="single"/>
        </w:rPr>
        <w:t>Pytanie nr 5</w:t>
      </w:r>
      <w:r w:rsidR="00283832" w:rsidRPr="00445628">
        <w:rPr>
          <w:rStyle w:val="markedcontent"/>
          <w:rFonts w:ascii="Arial" w:hAnsi="Arial" w:cs="Arial"/>
          <w:b/>
          <w:sz w:val="24"/>
          <w:szCs w:val="24"/>
          <w:u w:val="single"/>
        </w:rPr>
        <w:t>.</w:t>
      </w:r>
      <w:r w:rsidR="00283832" w:rsidRPr="00445628">
        <w:rPr>
          <w:rFonts w:ascii="Arial" w:hAnsi="Arial" w:cs="Arial"/>
          <w:sz w:val="24"/>
          <w:szCs w:val="24"/>
        </w:rPr>
        <w:br/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Posiłkując się zapisami dokumentu SWZ zamówienia:</w:t>
      </w:r>
      <w:r w:rsidR="00283832" w:rsidRPr="00445628">
        <w:rPr>
          <w:rFonts w:ascii="Arial" w:hAnsi="Arial" w:cs="Arial"/>
          <w:sz w:val="24"/>
          <w:szCs w:val="24"/>
        </w:rPr>
        <w:br/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„ 4. 6. Zamawiający określa następujące wymagania odnośnie zatrudnienia przez</w:t>
      </w:r>
      <w:r w:rsidR="00283832" w:rsidRPr="00445628">
        <w:rPr>
          <w:rFonts w:ascii="Arial" w:hAnsi="Arial" w:cs="Arial"/>
          <w:sz w:val="24"/>
          <w:szCs w:val="24"/>
        </w:rPr>
        <w:br/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Wykonawcę lub Podwykonawcę osób wykonujących w skazane przez Zamawiającego czynności w zakresie realizacji zamówienia na podstawie umowy o pracę ”</w:t>
      </w:r>
      <w:r w:rsidR="00283832" w:rsidRPr="00445628">
        <w:rPr>
          <w:rFonts w:ascii="Arial" w:hAnsi="Arial" w:cs="Arial"/>
          <w:sz w:val="24"/>
          <w:szCs w:val="24"/>
        </w:rPr>
        <w:br/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Prosimy o informację czy Zamawiający u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zn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a za wystarczaj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ąc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e wykazanie p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rzez Wykon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a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wc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ę,</w:t>
      </w:r>
      <w:r w:rsidR="00E228E9" w:rsidRPr="00445628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p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owi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e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rzenia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o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b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owiązków, wymagań przedstawionych w punkc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ie 4.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6. osobie zatru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d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nionej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uprzednio przez Wykonawcę na p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od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stawie u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m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owy o prac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e. Czy tez Zam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awiający nakłada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bezwzgl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ęd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ny obowiązek zatru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d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nienia n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ow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ej osoby?</w:t>
      </w:r>
      <w:r w:rsidR="00283832" w:rsidRPr="00445628">
        <w:rPr>
          <w:rFonts w:ascii="Arial" w:hAnsi="Arial" w:cs="Arial"/>
          <w:sz w:val="24"/>
          <w:szCs w:val="24"/>
        </w:rPr>
        <w:br/>
      </w:r>
      <w:r w:rsidR="007A01B6" w:rsidRPr="00445628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36012C" w:rsidRPr="00445628" w:rsidRDefault="00E57864" w:rsidP="00510333">
      <w:pPr>
        <w:spacing w:line="360" w:lineRule="auto"/>
        <w:rPr>
          <w:rStyle w:val="markedcontent"/>
          <w:rFonts w:ascii="Arial" w:hAnsi="Arial" w:cs="Arial"/>
          <w:sz w:val="24"/>
          <w:szCs w:val="24"/>
        </w:rPr>
      </w:pPr>
      <w:r w:rsidRPr="00445628">
        <w:rPr>
          <w:rStyle w:val="markedcontent"/>
          <w:rFonts w:ascii="Arial" w:hAnsi="Arial" w:cs="Arial"/>
          <w:sz w:val="24"/>
          <w:szCs w:val="24"/>
        </w:rPr>
        <w:t>Tak, Zamawiający uzna powyższe za wystarczające.</w:t>
      </w:r>
    </w:p>
    <w:p w:rsidR="007A01B6" w:rsidRPr="00445628" w:rsidRDefault="0036012C" w:rsidP="00510333">
      <w:pPr>
        <w:spacing w:line="360" w:lineRule="auto"/>
        <w:rPr>
          <w:rStyle w:val="markedcontent"/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>Wykonawca zatrudnia osoby, o których mowa w pkt.  4.6.1 SWZ, na cały okres realizacji zamówienia na podstawie stosunku pracy. W przypadku rozwiązania stosunku pracy przed zakończeniem tego okresu, zobowiązuje się do niezwłocznego zatrudnienia na to miejsce innej osoby.</w:t>
      </w:r>
    </w:p>
    <w:p w:rsidR="007A01B6" w:rsidRPr="00445628" w:rsidRDefault="007A01B6" w:rsidP="00510333">
      <w:pPr>
        <w:spacing w:line="360" w:lineRule="auto"/>
        <w:rPr>
          <w:rStyle w:val="markedcontent"/>
          <w:rFonts w:ascii="Arial" w:hAnsi="Arial" w:cs="Arial"/>
          <w:sz w:val="24"/>
          <w:szCs w:val="24"/>
        </w:rPr>
      </w:pPr>
    </w:p>
    <w:p w:rsidR="00283832" w:rsidRPr="00445628" w:rsidRDefault="00E57864" w:rsidP="00510333">
      <w:pPr>
        <w:spacing w:line="360" w:lineRule="auto"/>
        <w:rPr>
          <w:rFonts w:ascii="Arial" w:hAnsi="Arial" w:cs="Arial"/>
          <w:sz w:val="24"/>
          <w:szCs w:val="24"/>
        </w:rPr>
      </w:pPr>
      <w:r w:rsidRPr="00445628">
        <w:rPr>
          <w:rStyle w:val="markedcontent"/>
          <w:rFonts w:ascii="Arial" w:hAnsi="Arial" w:cs="Arial"/>
          <w:b/>
          <w:sz w:val="24"/>
          <w:szCs w:val="24"/>
          <w:u w:val="single"/>
        </w:rPr>
        <w:t>Pytanie nr 6</w:t>
      </w:r>
      <w:r w:rsidR="00283832" w:rsidRPr="00445628">
        <w:rPr>
          <w:rStyle w:val="markedcontent"/>
          <w:rFonts w:ascii="Arial" w:hAnsi="Arial" w:cs="Arial"/>
          <w:b/>
          <w:sz w:val="24"/>
          <w:szCs w:val="24"/>
          <w:u w:val="single"/>
        </w:rPr>
        <w:t>.</w:t>
      </w:r>
      <w:r w:rsidR="00283832" w:rsidRPr="00445628">
        <w:rPr>
          <w:rFonts w:ascii="Arial" w:hAnsi="Arial" w:cs="Arial"/>
          <w:sz w:val="24"/>
          <w:szCs w:val="24"/>
        </w:rPr>
        <w:br/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Info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rmujemy iż Wykon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awca n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ie ma możliw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oś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ci wystaw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i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eni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a w żad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nej formi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e (wzo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ru, kopi,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oryginał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u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) certyfikatu p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otw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ierdzaj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ąc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 xml:space="preserve">ego 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ud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ział w szkol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en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 xml:space="preserve">iu 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w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 xml:space="preserve">skazanym w 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Zad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aniu n r 2 .</w:t>
      </w:r>
      <w:r w:rsidR="00283832" w:rsidRPr="00445628">
        <w:rPr>
          <w:rFonts w:ascii="Arial" w:hAnsi="Arial" w:cs="Arial"/>
          <w:sz w:val="24"/>
          <w:szCs w:val="24"/>
        </w:rPr>
        <w:br/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Zgod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 xml:space="preserve">nie z 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decy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 xml:space="preserve">zja 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p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roducenta szkolenia Aut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o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ryzowan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eg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o, certyfikaty otrzy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mu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ją tylko i</w:t>
      </w:r>
      <w:r w:rsidR="007A01B6" w:rsidRPr="00445628">
        <w:rPr>
          <w:rFonts w:ascii="Arial" w:hAnsi="Arial" w:cs="Arial"/>
          <w:sz w:val="24"/>
          <w:szCs w:val="24"/>
        </w:rPr>
        <w:t xml:space="preserve"> 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w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yłącznie osoby które zdadzą egzamin. Certyfikaty przekazy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wa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ne są bezpośrednio przez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producen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ta d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o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 xml:space="preserve"> U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czestników, bez u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dz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iału Wykon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awc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y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. J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edynie na życzenie Zamawiającego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 xml:space="preserve"> 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Wykonawca może prze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ka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zać info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r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mację o udziale w s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zko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len</w:t>
      </w:r>
      <w:r w:rsidR="007A01B6" w:rsidRPr="00445628">
        <w:rPr>
          <w:rStyle w:val="markedcontent"/>
          <w:rFonts w:ascii="Arial" w:hAnsi="Arial" w:cs="Arial"/>
          <w:sz w:val="24"/>
          <w:szCs w:val="24"/>
        </w:rPr>
        <w:t>iu d</w:t>
      </w:r>
      <w:r w:rsidR="00283832" w:rsidRPr="00445628">
        <w:rPr>
          <w:rStyle w:val="markedcontent"/>
          <w:rFonts w:ascii="Arial" w:hAnsi="Arial" w:cs="Arial"/>
          <w:sz w:val="24"/>
          <w:szCs w:val="24"/>
        </w:rPr>
        <w:t>anego Uczestnika.</w:t>
      </w:r>
    </w:p>
    <w:p w:rsidR="007A01B6" w:rsidRPr="00445628" w:rsidRDefault="007A01B6" w:rsidP="00510333">
      <w:pPr>
        <w:spacing w:line="360" w:lineRule="auto"/>
        <w:ind w:left="30" w:right="-72"/>
        <w:rPr>
          <w:rFonts w:ascii="Arial" w:hAnsi="Arial" w:cs="Arial"/>
          <w:b/>
          <w:bCs/>
          <w:sz w:val="24"/>
          <w:szCs w:val="24"/>
        </w:rPr>
      </w:pPr>
      <w:r w:rsidRPr="00445628">
        <w:rPr>
          <w:rFonts w:ascii="Arial" w:hAnsi="Arial" w:cs="Arial"/>
          <w:b/>
          <w:bCs/>
          <w:sz w:val="24"/>
          <w:szCs w:val="24"/>
        </w:rPr>
        <w:t>Stanowisko (wyjaśnienie) Zamawiającego:</w:t>
      </w:r>
    </w:p>
    <w:p w:rsidR="00283832" w:rsidRPr="00445628" w:rsidRDefault="0036012C" w:rsidP="00510333">
      <w:pPr>
        <w:spacing w:line="360" w:lineRule="auto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lastRenderedPageBreak/>
        <w:t>Zamawiający wymaga wystawienia przez Wykonawcę zaświadczenia potwierdzającego, że uczestnik brał udział w szkoleniu</w:t>
      </w:r>
      <w:r w:rsidR="003572A0" w:rsidRPr="00445628">
        <w:rPr>
          <w:rFonts w:ascii="Arial" w:hAnsi="Arial" w:cs="Arial"/>
          <w:sz w:val="24"/>
          <w:szCs w:val="24"/>
        </w:rPr>
        <w:t xml:space="preserve"> w zakresie Prince 2 Fundation</w:t>
      </w:r>
      <w:r w:rsidRPr="00445628">
        <w:rPr>
          <w:rFonts w:ascii="Arial" w:hAnsi="Arial" w:cs="Arial"/>
          <w:sz w:val="24"/>
          <w:szCs w:val="24"/>
        </w:rPr>
        <w:t xml:space="preserve"> i został przygotowany do egzaminu.</w:t>
      </w:r>
      <w:r w:rsidR="003572A0" w:rsidRPr="00445628">
        <w:rPr>
          <w:rFonts w:ascii="Arial" w:hAnsi="Arial" w:cs="Arial"/>
          <w:sz w:val="24"/>
          <w:szCs w:val="24"/>
        </w:rPr>
        <w:t xml:space="preserve"> Zamawiający zgodnie z Opisem przedmiotu zamówienia na zadanie 2 </w:t>
      </w:r>
      <w:r w:rsidR="00B315C9" w:rsidRPr="00445628">
        <w:rPr>
          <w:rFonts w:ascii="Arial" w:hAnsi="Arial" w:cs="Arial"/>
          <w:sz w:val="24"/>
          <w:szCs w:val="24"/>
        </w:rPr>
        <w:t xml:space="preserve">w ramach zamówienia wymaga </w:t>
      </w:r>
      <w:r w:rsidR="00F02123" w:rsidRPr="00445628">
        <w:rPr>
          <w:rFonts w:ascii="Arial" w:hAnsi="Arial" w:cs="Arial"/>
          <w:sz w:val="24"/>
          <w:szCs w:val="24"/>
        </w:rPr>
        <w:t xml:space="preserve">również </w:t>
      </w:r>
      <w:r w:rsidR="00B315C9" w:rsidRPr="00445628">
        <w:rPr>
          <w:rFonts w:ascii="Arial" w:hAnsi="Arial" w:cs="Arial"/>
          <w:sz w:val="24"/>
          <w:szCs w:val="24"/>
        </w:rPr>
        <w:t>opłacenia Voucher</w:t>
      </w:r>
      <w:r w:rsidR="00F02123" w:rsidRPr="00445628">
        <w:rPr>
          <w:rFonts w:ascii="Arial" w:hAnsi="Arial" w:cs="Arial"/>
          <w:sz w:val="24"/>
          <w:szCs w:val="24"/>
        </w:rPr>
        <w:t>ów</w:t>
      </w:r>
      <w:r w:rsidR="00B315C9" w:rsidRPr="00445628">
        <w:rPr>
          <w:rFonts w:ascii="Arial" w:hAnsi="Arial" w:cs="Arial"/>
          <w:sz w:val="24"/>
          <w:szCs w:val="24"/>
        </w:rPr>
        <w:t xml:space="preserve"> na akredytowan</w:t>
      </w:r>
      <w:r w:rsidR="00F02123" w:rsidRPr="00445628">
        <w:rPr>
          <w:rFonts w:ascii="Arial" w:hAnsi="Arial" w:cs="Arial"/>
          <w:sz w:val="24"/>
          <w:szCs w:val="24"/>
        </w:rPr>
        <w:t>e</w:t>
      </w:r>
      <w:r w:rsidR="00B315C9" w:rsidRPr="00445628">
        <w:rPr>
          <w:rFonts w:ascii="Arial" w:hAnsi="Arial" w:cs="Arial"/>
          <w:sz w:val="24"/>
          <w:szCs w:val="24"/>
        </w:rPr>
        <w:t xml:space="preserve"> egzamin</w:t>
      </w:r>
      <w:r w:rsidR="00F02123" w:rsidRPr="00445628">
        <w:rPr>
          <w:rFonts w:ascii="Arial" w:hAnsi="Arial" w:cs="Arial"/>
          <w:sz w:val="24"/>
          <w:szCs w:val="24"/>
        </w:rPr>
        <w:t>y</w:t>
      </w:r>
      <w:r w:rsidR="00B315C9" w:rsidRPr="00445628">
        <w:rPr>
          <w:rFonts w:ascii="Arial" w:hAnsi="Arial" w:cs="Arial"/>
          <w:sz w:val="24"/>
          <w:szCs w:val="24"/>
        </w:rPr>
        <w:t xml:space="preserve"> PRI</w:t>
      </w:r>
      <w:r w:rsidR="00F02123" w:rsidRPr="00445628">
        <w:rPr>
          <w:rFonts w:ascii="Arial" w:hAnsi="Arial" w:cs="Arial"/>
          <w:sz w:val="24"/>
          <w:szCs w:val="24"/>
        </w:rPr>
        <w:t>NCE2® 6th Edition Foundation dla wszystkich uczestników szkolenia.</w:t>
      </w:r>
    </w:p>
    <w:p w:rsidR="0036012C" w:rsidRPr="00445628" w:rsidRDefault="0036012C" w:rsidP="00510333">
      <w:pPr>
        <w:spacing w:line="360" w:lineRule="auto"/>
        <w:rPr>
          <w:rFonts w:ascii="Arial" w:hAnsi="Arial" w:cs="Arial"/>
          <w:sz w:val="24"/>
          <w:szCs w:val="24"/>
        </w:rPr>
      </w:pPr>
    </w:p>
    <w:p w:rsidR="007F4462" w:rsidRPr="00445628" w:rsidRDefault="009D7418" w:rsidP="009D7418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 xml:space="preserve">W związku z powyższym, </w:t>
      </w:r>
      <w:r w:rsidR="007F4462" w:rsidRPr="00445628">
        <w:rPr>
          <w:rFonts w:ascii="Arial" w:hAnsi="Arial" w:cs="Arial"/>
          <w:sz w:val="24"/>
          <w:szCs w:val="24"/>
        </w:rPr>
        <w:t xml:space="preserve">Zamawiający przedłuża termin składania ofert do dnia </w:t>
      </w:r>
      <w:r w:rsidR="007F4462" w:rsidRPr="00445628">
        <w:rPr>
          <w:rFonts w:ascii="Arial" w:hAnsi="Arial" w:cs="Arial"/>
          <w:b/>
          <w:sz w:val="24"/>
          <w:szCs w:val="24"/>
        </w:rPr>
        <w:t>27.09.2022 r. do godz. 10:30.</w:t>
      </w:r>
      <w:r w:rsidR="007F4462" w:rsidRPr="00445628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="007F4462" w:rsidRPr="00445628">
          <w:rPr>
            <w:rStyle w:val="Hipercze"/>
            <w:rFonts w:ascii="Arial" w:hAnsi="Arial" w:cs="Arial"/>
            <w:color w:val="auto"/>
            <w:sz w:val="24"/>
            <w:szCs w:val="24"/>
          </w:rPr>
          <w:t>https://e-ProPublico.pl/</w:t>
        </w:r>
      </w:hyperlink>
      <w:r w:rsidR="007F4462" w:rsidRPr="00445628">
        <w:rPr>
          <w:rFonts w:ascii="Arial" w:hAnsi="Arial" w:cs="Arial"/>
          <w:sz w:val="24"/>
          <w:szCs w:val="24"/>
        </w:rPr>
        <w:t xml:space="preserve">. </w:t>
      </w:r>
    </w:p>
    <w:p w:rsidR="007F4462" w:rsidRPr="00445628" w:rsidRDefault="007F4462" w:rsidP="007F4462">
      <w:pPr>
        <w:spacing w:line="360" w:lineRule="auto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Pr="00445628">
        <w:rPr>
          <w:rFonts w:ascii="Arial" w:hAnsi="Arial" w:cs="Arial"/>
          <w:b/>
          <w:sz w:val="24"/>
          <w:szCs w:val="24"/>
        </w:rPr>
        <w:t>27.09.2022 r. o godz. 11:05</w:t>
      </w:r>
      <w:r w:rsidRPr="00445628">
        <w:rPr>
          <w:rFonts w:ascii="Arial" w:hAnsi="Arial" w:cs="Arial"/>
          <w:sz w:val="24"/>
          <w:szCs w:val="24"/>
        </w:rPr>
        <w:t xml:space="preserve"> za pośrednictwem Platformy.</w:t>
      </w:r>
    </w:p>
    <w:p w:rsidR="007F4462" w:rsidRPr="00445628" w:rsidRDefault="007F4462" w:rsidP="007F4462">
      <w:pPr>
        <w:spacing w:line="360" w:lineRule="auto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>Wykonawca pozostaje zw</w:t>
      </w:r>
      <w:r w:rsidR="00C27E44" w:rsidRPr="00445628">
        <w:rPr>
          <w:rFonts w:ascii="Arial" w:hAnsi="Arial" w:cs="Arial"/>
          <w:sz w:val="24"/>
          <w:szCs w:val="24"/>
        </w:rPr>
        <w:t>iązany ofertą do dnia 2022-10-2</w:t>
      </w:r>
      <w:r w:rsidR="009D7418" w:rsidRPr="00445628">
        <w:rPr>
          <w:rFonts w:ascii="Arial" w:hAnsi="Arial" w:cs="Arial"/>
          <w:sz w:val="24"/>
          <w:szCs w:val="24"/>
        </w:rPr>
        <w:t>6</w:t>
      </w:r>
      <w:r w:rsidRPr="00445628">
        <w:rPr>
          <w:rFonts w:ascii="Arial" w:hAnsi="Arial" w:cs="Arial"/>
          <w:sz w:val="24"/>
          <w:szCs w:val="24"/>
        </w:rPr>
        <w:t>.</w:t>
      </w:r>
    </w:p>
    <w:p w:rsidR="007F4462" w:rsidRPr="00445628" w:rsidRDefault="007F4462" w:rsidP="007F4462">
      <w:pPr>
        <w:spacing w:line="360" w:lineRule="auto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 xml:space="preserve">Jednocześnie Zamawiający informuje, że nie ulega zmianie miejsce składania i otwarcia ofert. </w:t>
      </w:r>
    </w:p>
    <w:p w:rsidR="007F4462" w:rsidRPr="00445628" w:rsidRDefault="007F4462" w:rsidP="00510333">
      <w:pPr>
        <w:spacing w:line="360" w:lineRule="auto"/>
        <w:rPr>
          <w:rFonts w:ascii="Arial" w:hAnsi="Arial" w:cs="Arial"/>
          <w:sz w:val="24"/>
          <w:szCs w:val="24"/>
        </w:rPr>
      </w:pPr>
    </w:p>
    <w:p w:rsidR="0036012C" w:rsidRPr="00445628" w:rsidRDefault="0036012C" w:rsidP="009D7418">
      <w:pPr>
        <w:spacing w:line="36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>Kanclerz</w:t>
      </w:r>
    </w:p>
    <w:p w:rsidR="0036012C" w:rsidRPr="00445628" w:rsidRDefault="0036012C" w:rsidP="009D7418">
      <w:pPr>
        <w:spacing w:line="36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>Politechniki Częstochowskiej</w:t>
      </w:r>
    </w:p>
    <w:p w:rsidR="0036012C" w:rsidRPr="00445628" w:rsidRDefault="0036012C" w:rsidP="009D7418">
      <w:pPr>
        <w:spacing w:line="36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445628">
        <w:rPr>
          <w:rFonts w:ascii="Arial" w:hAnsi="Arial" w:cs="Arial"/>
          <w:sz w:val="24"/>
          <w:szCs w:val="24"/>
        </w:rPr>
        <w:t>dr. inż. Arkadiusz Kociszewski</w:t>
      </w:r>
    </w:p>
    <w:sectPr w:rsidR="0036012C" w:rsidRPr="00445628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D33" w:rsidRDefault="00437D33">
      <w:r>
        <w:separator/>
      </w:r>
    </w:p>
  </w:endnote>
  <w:endnote w:type="continuationSeparator" w:id="0">
    <w:p w:rsidR="00437D33" w:rsidRDefault="00437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333" w:rsidRDefault="009D7418" w:rsidP="00510333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95pt;visibility:visible">
          <v:imagedata r:id="rId1" o:title=""/>
        </v:shape>
      </w:pict>
    </w:r>
  </w:p>
  <w:p w:rsidR="006D4AB3" w:rsidRPr="00510333" w:rsidRDefault="00510333" w:rsidP="00510333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445628">
      <w:rPr>
        <w:b/>
        <w:bCs/>
        <w:noProof/>
      </w:rPr>
      <w:t>6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445628">
      <w:rPr>
        <w:b/>
        <w:bCs/>
        <w:noProof/>
      </w:rPr>
      <w:t>6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45628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D33" w:rsidRDefault="00437D33">
      <w:r>
        <w:separator/>
      </w:r>
    </w:p>
  </w:footnote>
  <w:footnote w:type="continuationSeparator" w:id="0">
    <w:p w:rsidR="00437D33" w:rsidRDefault="00437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333" w:rsidRDefault="00437D33" w:rsidP="00510333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1" type="#_x0000_t75" style="position:absolute;margin-left:0;margin-top:-3.3pt;width:133.8pt;height:52.05pt;z-index:-1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1" w:name="_Hlk93439915"/>
    <w:bookmarkStart w:id="2" w:name="_Hlk93439914"/>
    <w:bookmarkStart w:id="3" w:name="_Hlk95300061"/>
    <w:bookmarkStart w:id="4" w:name="_Hlk95300060"/>
    <w:r>
      <w:pict>
        <v:shape id="Obraz 89" o:spid="_x0000_s2050" type="#_x0000_t75" style="position:absolute;margin-left:698.9pt;margin-top:-.15pt;width:70.1pt;height:49.15pt;z-index:1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1"/>
    <w:bookmarkEnd w:id="2"/>
  </w:p>
  <w:p w:rsidR="00510333" w:rsidRDefault="00510333" w:rsidP="00510333">
    <w:pPr>
      <w:pStyle w:val="Nagwek"/>
    </w:pPr>
  </w:p>
  <w:bookmarkEnd w:id="3"/>
  <w:bookmarkEnd w:id="4"/>
  <w:p w:rsidR="00510333" w:rsidRDefault="00510333" w:rsidP="00510333">
    <w:pPr>
      <w:pStyle w:val="Nagwek"/>
    </w:pPr>
  </w:p>
  <w:p w:rsidR="00491EF3" w:rsidRDefault="00491EF3">
    <w:pPr>
      <w:pStyle w:val="Nagwek"/>
    </w:pPr>
  </w:p>
  <w:p w:rsidR="00510333" w:rsidRDefault="005103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DE7"/>
    <w:rsid w:val="00031374"/>
    <w:rsid w:val="000A1097"/>
    <w:rsid w:val="000E2A8F"/>
    <w:rsid w:val="0012774F"/>
    <w:rsid w:val="00144B7A"/>
    <w:rsid w:val="00180C6E"/>
    <w:rsid w:val="001B3692"/>
    <w:rsid w:val="0027038A"/>
    <w:rsid w:val="00283832"/>
    <w:rsid w:val="0029606A"/>
    <w:rsid w:val="003572A0"/>
    <w:rsid w:val="0036012C"/>
    <w:rsid w:val="00437D33"/>
    <w:rsid w:val="00445628"/>
    <w:rsid w:val="004579F1"/>
    <w:rsid w:val="004848F3"/>
    <w:rsid w:val="00491EF3"/>
    <w:rsid w:val="004A75F2"/>
    <w:rsid w:val="00510333"/>
    <w:rsid w:val="005144A9"/>
    <w:rsid w:val="00520165"/>
    <w:rsid w:val="005B1B08"/>
    <w:rsid w:val="00613DE7"/>
    <w:rsid w:val="00632C3C"/>
    <w:rsid w:val="00662BDB"/>
    <w:rsid w:val="006A5DF1"/>
    <w:rsid w:val="006B7198"/>
    <w:rsid w:val="006D4AB3"/>
    <w:rsid w:val="006F3B81"/>
    <w:rsid w:val="007A01B6"/>
    <w:rsid w:val="007D7198"/>
    <w:rsid w:val="007F4462"/>
    <w:rsid w:val="00864A4B"/>
    <w:rsid w:val="00870F9F"/>
    <w:rsid w:val="008804B6"/>
    <w:rsid w:val="00897AB0"/>
    <w:rsid w:val="008A3553"/>
    <w:rsid w:val="009D7418"/>
    <w:rsid w:val="00A7446C"/>
    <w:rsid w:val="00A905AC"/>
    <w:rsid w:val="00B315C9"/>
    <w:rsid w:val="00BA6584"/>
    <w:rsid w:val="00BE13E2"/>
    <w:rsid w:val="00BE7BFD"/>
    <w:rsid w:val="00C27E44"/>
    <w:rsid w:val="00C370F2"/>
    <w:rsid w:val="00C44EEC"/>
    <w:rsid w:val="00D22FFA"/>
    <w:rsid w:val="00D8461B"/>
    <w:rsid w:val="00D915F2"/>
    <w:rsid w:val="00DF32E8"/>
    <w:rsid w:val="00DF53CA"/>
    <w:rsid w:val="00E21B49"/>
    <w:rsid w:val="00E228E9"/>
    <w:rsid w:val="00E2789F"/>
    <w:rsid w:val="00E57864"/>
    <w:rsid w:val="00E72428"/>
    <w:rsid w:val="00E74BC3"/>
    <w:rsid w:val="00E935D6"/>
    <w:rsid w:val="00EA14B3"/>
    <w:rsid w:val="00EA416E"/>
    <w:rsid w:val="00F02123"/>
    <w:rsid w:val="00F164B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FC3AFE3"/>
  <w15:chartTrackingRefBased/>
  <w15:docId w15:val="{2532EBCA-BB4A-4DD1-ABC4-F2FC8715E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rsid w:val="00283832"/>
  </w:style>
  <w:style w:type="character" w:customStyle="1" w:styleId="NagwekZnak">
    <w:name w:val="Nagłówek Znak"/>
    <w:link w:val="Nagwek"/>
    <w:uiPriority w:val="99"/>
    <w:rsid w:val="00510333"/>
  </w:style>
  <w:style w:type="character" w:customStyle="1" w:styleId="StopkaZnak">
    <w:name w:val="Stopka Znak"/>
    <w:link w:val="Stopka"/>
    <w:uiPriority w:val="99"/>
    <w:rsid w:val="00510333"/>
  </w:style>
  <w:style w:type="character" w:styleId="Hipercze">
    <w:name w:val="Hyperlink"/>
    <w:rsid w:val="007F446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379</TotalTime>
  <Pages>6</Pages>
  <Words>1592</Words>
  <Characters>9558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5</cp:revision>
  <cp:lastPrinted>2022-09-21T12:05:00Z</cp:lastPrinted>
  <dcterms:created xsi:type="dcterms:W3CDTF">2022-09-20T12:54:00Z</dcterms:created>
  <dcterms:modified xsi:type="dcterms:W3CDTF">2022-09-21T12:14:00Z</dcterms:modified>
</cp:coreProperties>
</file>