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41A20695" w:rsidR="00281DC6" w:rsidRDefault="00281DC6" w:rsidP="00281DC6">
      <w:pPr>
        <w:keepNext/>
        <w:spacing w:after="360"/>
        <w:jc w:val="right"/>
        <w:outlineLvl w:val="3"/>
        <w:rPr>
          <w:bCs/>
          <w:color w:val="FF0000"/>
          <w:sz w:val="22"/>
          <w:szCs w:val="22"/>
        </w:rPr>
      </w:pPr>
      <w:r w:rsidRPr="006B27D0">
        <w:rPr>
          <w:bCs/>
          <w:color w:val="FF0000"/>
          <w:sz w:val="22"/>
          <w:szCs w:val="22"/>
        </w:rPr>
        <w:t xml:space="preserve">Załącznik nr </w:t>
      </w:r>
      <w:r w:rsidR="006B27D0" w:rsidRPr="006B27D0">
        <w:rPr>
          <w:bCs/>
          <w:color w:val="FF0000"/>
          <w:sz w:val="22"/>
          <w:szCs w:val="22"/>
        </w:rPr>
        <w:t>3</w:t>
      </w:r>
      <w:r w:rsidRPr="006B27D0">
        <w:rPr>
          <w:b/>
          <w:bCs/>
          <w:color w:val="FF0000"/>
          <w:sz w:val="22"/>
          <w:szCs w:val="22"/>
        </w:rPr>
        <w:t xml:space="preserve"> </w:t>
      </w:r>
      <w:r w:rsidRPr="006B27D0">
        <w:rPr>
          <w:bCs/>
          <w:color w:val="FF0000"/>
          <w:sz w:val="22"/>
          <w:szCs w:val="22"/>
        </w:rPr>
        <w:t>do SWZ</w:t>
      </w:r>
    </w:p>
    <w:p w14:paraId="7FE35200" w14:textId="7DDDA0A8" w:rsidR="002F1419" w:rsidRPr="002F1419" w:rsidRDefault="002F1419" w:rsidP="002F1419">
      <w:pPr>
        <w:keepNext/>
        <w:spacing w:after="360"/>
        <w:jc w:val="center"/>
        <w:outlineLvl w:val="3"/>
        <w:rPr>
          <w:b/>
          <w:color w:val="FF0000"/>
          <w:sz w:val="22"/>
          <w:szCs w:val="22"/>
        </w:rPr>
      </w:pPr>
      <w:r w:rsidRPr="002F1419">
        <w:rPr>
          <w:b/>
          <w:color w:val="FF0000"/>
          <w:sz w:val="22"/>
          <w:szCs w:val="22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A80603" w14:textId="77777777" w:rsidR="00A81184" w:rsidRPr="00A81184" w:rsidRDefault="00A81184" w:rsidP="00A81184">
      <w:pPr>
        <w:pStyle w:val="Tytu"/>
        <w:rPr>
          <w:rFonts w:ascii="Times New Roman" w:hAnsi="Times New Roman"/>
          <w:b w:val="0"/>
        </w:rPr>
      </w:pPr>
      <w:r w:rsidRPr="00A81184">
        <w:rPr>
          <w:rFonts w:ascii="Times New Roman" w:hAnsi="Times New Roman"/>
          <w:bCs/>
          <w:szCs w:val="28"/>
        </w:rPr>
        <w:t>Świadczenie usług pocztowych dla Szpitala Wojewódzkiego w Poznaniu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lastRenderedPageBreak/>
        <w:t>kwota podatku VAT wynosi ................................ zł</w:t>
      </w:r>
    </w:p>
    <w:p w14:paraId="1A773F5D" w14:textId="77777777" w:rsidR="00A81184" w:rsidRDefault="00A81184" w:rsidP="00A81184">
      <w:pPr>
        <w:jc w:val="both"/>
      </w:pPr>
      <w:r>
        <w:t>wartość  brutto za wykonanie całości przedmiotu zamówienia wynosi....................... zł</w:t>
      </w:r>
    </w:p>
    <w:p w14:paraId="6BC68E33" w14:textId="77777777" w:rsidR="00A81184" w:rsidRDefault="00A81184" w:rsidP="00A81184">
      <w:pPr>
        <w:jc w:val="both"/>
      </w:pPr>
    </w:p>
    <w:p w14:paraId="53F1DB3A" w14:textId="36EC3392" w:rsidR="00EF164D" w:rsidRDefault="00A81184" w:rsidP="00EF164D">
      <w:pPr>
        <w:jc w:val="both"/>
      </w:pPr>
      <w:r>
        <w:t xml:space="preserve">termin wykonania umowy: 36 miesięcy od daty zawarcia umowy. </w:t>
      </w:r>
      <w:r w:rsidR="00EF164D">
        <w:br/>
      </w: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281DC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04846423" w:rsid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6024451" w14:textId="0003BAB6" w:rsidR="002F1419" w:rsidRPr="002F1419" w:rsidRDefault="002F1419" w:rsidP="00314EA6">
      <w:pPr>
        <w:numPr>
          <w:ilvl w:val="0"/>
          <w:numId w:val="37"/>
        </w:numPr>
        <w:contextualSpacing/>
        <w:rPr>
          <w:rFonts w:eastAsia="Calibri"/>
          <w:color w:val="FF0000"/>
          <w:lang w:eastAsia="en-US"/>
        </w:rPr>
      </w:pPr>
      <w:r w:rsidRPr="002F1419">
        <w:rPr>
          <w:b/>
          <w:bCs/>
          <w:color w:val="FF0000"/>
        </w:rPr>
        <w:t>żadnym z wymienionych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1202F2D" w:rsidR="00D74BC1" w:rsidRDefault="00281DC6">
    <w:pPr>
      <w:pStyle w:val="Nagwek"/>
    </w:pPr>
    <w:r>
      <w:t>Znak sprawy: SZW/DZP/</w:t>
    </w:r>
    <w:r w:rsidR="00A81184">
      <w:t>40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7F72"/>
    <w:rsid w:val="002F1419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6B27D0"/>
    <w:rsid w:val="00734AFF"/>
    <w:rsid w:val="00740C0B"/>
    <w:rsid w:val="00764D26"/>
    <w:rsid w:val="007717C3"/>
    <w:rsid w:val="007A5C07"/>
    <w:rsid w:val="00825030"/>
    <w:rsid w:val="00880C75"/>
    <w:rsid w:val="00917D11"/>
    <w:rsid w:val="00960DD9"/>
    <w:rsid w:val="00973A41"/>
    <w:rsid w:val="0097796A"/>
    <w:rsid w:val="00983529"/>
    <w:rsid w:val="00A552BA"/>
    <w:rsid w:val="00A60BC9"/>
    <w:rsid w:val="00A81184"/>
    <w:rsid w:val="00A82944"/>
    <w:rsid w:val="00B55D12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594</Words>
  <Characters>3911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49</cp:revision>
  <cp:lastPrinted>2007-10-05T06:59:00Z</cp:lastPrinted>
  <dcterms:created xsi:type="dcterms:W3CDTF">2021-03-05T08:11:00Z</dcterms:created>
  <dcterms:modified xsi:type="dcterms:W3CDTF">2022-09-20T05:51:00Z</dcterms:modified>
</cp:coreProperties>
</file>