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24D72" w14:textId="71B87F5E" w:rsidR="006A5DF1" w:rsidRPr="0064207E" w:rsidRDefault="00BC3E06" w:rsidP="006A5DF1">
      <w:pPr>
        <w:spacing w:after="240"/>
        <w:jc w:val="right"/>
        <w:rPr>
          <w:sz w:val="24"/>
          <w:szCs w:val="24"/>
        </w:rPr>
      </w:pPr>
      <w:r w:rsidRPr="0064207E">
        <w:rPr>
          <w:sz w:val="24"/>
          <w:szCs w:val="24"/>
        </w:rPr>
        <w:t>Poznań</w:t>
      </w:r>
      <w:r w:rsidR="006A5DF1" w:rsidRPr="0064207E">
        <w:rPr>
          <w:sz w:val="24"/>
          <w:szCs w:val="24"/>
        </w:rPr>
        <w:t xml:space="preserve"> dnia: </w:t>
      </w:r>
      <w:r w:rsidRPr="0064207E">
        <w:rPr>
          <w:sz w:val="24"/>
          <w:szCs w:val="24"/>
        </w:rPr>
        <w:t>2022-0</w:t>
      </w:r>
      <w:r w:rsidR="007F58B2">
        <w:rPr>
          <w:sz w:val="24"/>
          <w:szCs w:val="24"/>
        </w:rPr>
        <w:t>9</w:t>
      </w:r>
      <w:r w:rsidRPr="0064207E">
        <w:rPr>
          <w:sz w:val="24"/>
          <w:szCs w:val="24"/>
        </w:rPr>
        <w:t>-</w:t>
      </w:r>
      <w:r w:rsidR="00CA7B2B">
        <w:rPr>
          <w:sz w:val="24"/>
          <w:szCs w:val="24"/>
        </w:rPr>
        <w:t>19</w:t>
      </w:r>
    </w:p>
    <w:p w14:paraId="1FCBBA65" w14:textId="77777777" w:rsidR="00BC3E06" w:rsidRPr="0064207E" w:rsidRDefault="00BC3E06" w:rsidP="006A5DF1">
      <w:pPr>
        <w:rPr>
          <w:b/>
          <w:bCs/>
          <w:sz w:val="24"/>
          <w:szCs w:val="24"/>
        </w:rPr>
      </w:pPr>
      <w:r w:rsidRPr="0064207E">
        <w:rPr>
          <w:b/>
          <w:bCs/>
          <w:sz w:val="24"/>
          <w:szCs w:val="24"/>
        </w:rPr>
        <w:t>Szpital Wojewódzki w Poznaniu</w:t>
      </w:r>
    </w:p>
    <w:p w14:paraId="65BA6C5C" w14:textId="77777777" w:rsidR="006A5DF1" w:rsidRPr="0064207E" w:rsidRDefault="00BC3E06" w:rsidP="006A5DF1">
      <w:pPr>
        <w:rPr>
          <w:b/>
          <w:bCs/>
          <w:sz w:val="24"/>
          <w:szCs w:val="24"/>
        </w:rPr>
      </w:pPr>
      <w:r w:rsidRPr="0064207E">
        <w:rPr>
          <w:b/>
          <w:bCs/>
          <w:sz w:val="24"/>
          <w:szCs w:val="24"/>
        </w:rPr>
        <w:t>Dział Zamówień Publicznych</w:t>
      </w:r>
    </w:p>
    <w:p w14:paraId="3BDC040D" w14:textId="77777777" w:rsidR="006A5DF1" w:rsidRPr="0064207E" w:rsidRDefault="00BC3E06" w:rsidP="006A5DF1">
      <w:pPr>
        <w:rPr>
          <w:sz w:val="24"/>
          <w:szCs w:val="24"/>
        </w:rPr>
      </w:pPr>
      <w:r w:rsidRPr="0064207E">
        <w:rPr>
          <w:sz w:val="24"/>
          <w:szCs w:val="24"/>
        </w:rPr>
        <w:t>Juraszów</w:t>
      </w:r>
      <w:r w:rsidR="006A5DF1" w:rsidRPr="0064207E">
        <w:rPr>
          <w:sz w:val="24"/>
          <w:szCs w:val="24"/>
        </w:rPr>
        <w:t xml:space="preserve"> </w:t>
      </w:r>
      <w:r w:rsidRPr="0064207E">
        <w:rPr>
          <w:sz w:val="24"/>
          <w:szCs w:val="24"/>
        </w:rPr>
        <w:t>7/19</w:t>
      </w:r>
    </w:p>
    <w:p w14:paraId="02943F84" w14:textId="77777777" w:rsidR="006A5DF1" w:rsidRPr="0064207E" w:rsidRDefault="00BC3E06" w:rsidP="006A5DF1">
      <w:pPr>
        <w:rPr>
          <w:sz w:val="24"/>
          <w:szCs w:val="24"/>
        </w:rPr>
      </w:pPr>
      <w:r w:rsidRPr="0064207E">
        <w:rPr>
          <w:sz w:val="24"/>
          <w:szCs w:val="24"/>
        </w:rPr>
        <w:t>60-479</w:t>
      </w:r>
      <w:r w:rsidR="006A5DF1" w:rsidRPr="0064207E">
        <w:rPr>
          <w:sz w:val="24"/>
          <w:szCs w:val="24"/>
        </w:rPr>
        <w:t xml:space="preserve"> </w:t>
      </w:r>
      <w:r w:rsidRPr="0064207E">
        <w:rPr>
          <w:sz w:val="24"/>
          <w:szCs w:val="24"/>
        </w:rPr>
        <w:t>Poznań</w:t>
      </w:r>
    </w:p>
    <w:p w14:paraId="61FD4961" w14:textId="77777777" w:rsidR="006A5DF1" w:rsidRPr="006420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4207E">
        <w:rPr>
          <w:sz w:val="24"/>
          <w:szCs w:val="24"/>
        </w:rPr>
        <w:tab/>
        <w:t xml:space="preserve"> </w:t>
      </w:r>
    </w:p>
    <w:p w14:paraId="4CF4ECDF" w14:textId="77777777" w:rsidR="006A5DF1" w:rsidRPr="006420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3010A9" w14:textId="77777777" w:rsidR="006A5DF1" w:rsidRPr="006420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4207E">
        <w:rPr>
          <w:b/>
          <w:sz w:val="24"/>
          <w:szCs w:val="24"/>
        </w:rPr>
        <w:t>WYKONAWCY</w:t>
      </w:r>
    </w:p>
    <w:p w14:paraId="2DFC0195" w14:textId="77777777" w:rsidR="006A5DF1" w:rsidRPr="0064207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4207E">
        <w:rPr>
          <w:sz w:val="24"/>
          <w:szCs w:val="24"/>
        </w:rPr>
        <w:t>ubiegający się o zamówienie publiczne</w:t>
      </w:r>
    </w:p>
    <w:p w14:paraId="4FF4A36C" w14:textId="77777777" w:rsidR="006D4AB3" w:rsidRPr="006420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2E4C49" w14:textId="77777777" w:rsidR="00632C3C" w:rsidRPr="006420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4207E">
        <w:rPr>
          <w:rFonts w:ascii="Times New Roman" w:hAnsi="Times New Roman"/>
          <w:sz w:val="24"/>
          <w:szCs w:val="24"/>
        </w:rPr>
        <w:t>WYJAŚNIENI</w:t>
      </w:r>
      <w:r w:rsidR="00520165" w:rsidRPr="0064207E">
        <w:rPr>
          <w:rFonts w:ascii="Times New Roman" w:hAnsi="Times New Roman"/>
          <w:sz w:val="24"/>
          <w:szCs w:val="24"/>
        </w:rPr>
        <w:t>A</w:t>
      </w:r>
      <w:r w:rsidR="00632C3C" w:rsidRPr="0064207E">
        <w:rPr>
          <w:rFonts w:ascii="Times New Roman" w:hAnsi="Times New Roman"/>
          <w:sz w:val="24"/>
          <w:szCs w:val="24"/>
        </w:rPr>
        <w:t xml:space="preserve"> TREŚCI</w:t>
      </w:r>
      <w:r w:rsidR="0029606A" w:rsidRPr="0064207E">
        <w:rPr>
          <w:rFonts w:ascii="Times New Roman" w:hAnsi="Times New Roman"/>
          <w:sz w:val="24"/>
          <w:szCs w:val="24"/>
        </w:rPr>
        <w:t xml:space="preserve"> SWZ</w:t>
      </w:r>
    </w:p>
    <w:p w14:paraId="4631757E" w14:textId="2FCB2CC0" w:rsidR="006D4AB3" w:rsidRPr="006420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4207E">
        <w:rPr>
          <w:sz w:val="24"/>
          <w:szCs w:val="24"/>
        </w:rPr>
        <w:t xml:space="preserve">Dotyczy: </w:t>
      </w:r>
      <w:r w:rsidR="006A5DF1" w:rsidRPr="0064207E">
        <w:rPr>
          <w:sz w:val="24"/>
          <w:szCs w:val="24"/>
        </w:rPr>
        <w:t>p</w:t>
      </w:r>
      <w:r w:rsidRPr="0064207E">
        <w:rPr>
          <w:sz w:val="24"/>
          <w:szCs w:val="24"/>
        </w:rPr>
        <w:t>ostępowani</w:t>
      </w:r>
      <w:r w:rsidR="006A5DF1" w:rsidRPr="0064207E">
        <w:rPr>
          <w:sz w:val="24"/>
          <w:szCs w:val="24"/>
        </w:rPr>
        <w:t>a</w:t>
      </w:r>
      <w:r w:rsidRPr="0064207E">
        <w:rPr>
          <w:sz w:val="24"/>
          <w:szCs w:val="24"/>
        </w:rPr>
        <w:t xml:space="preserve"> o udzielenie zamówienia publicznego, prowadzone</w:t>
      </w:r>
      <w:r w:rsidR="006A5DF1" w:rsidRPr="0064207E">
        <w:rPr>
          <w:sz w:val="24"/>
          <w:szCs w:val="24"/>
        </w:rPr>
        <w:t>go</w:t>
      </w:r>
      <w:r w:rsidRPr="0064207E">
        <w:rPr>
          <w:sz w:val="24"/>
          <w:szCs w:val="24"/>
        </w:rPr>
        <w:t xml:space="preserve"> w trybie </w:t>
      </w:r>
      <w:r w:rsidR="00BC3E06" w:rsidRPr="0064207E">
        <w:rPr>
          <w:sz w:val="24"/>
          <w:szCs w:val="24"/>
        </w:rPr>
        <w:t>podstawowy</w:t>
      </w:r>
      <w:r w:rsidR="0064207E">
        <w:rPr>
          <w:sz w:val="24"/>
          <w:szCs w:val="24"/>
        </w:rPr>
        <w:t>m</w:t>
      </w:r>
      <w:r w:rsidR="00BC3E06" w:rsidRPr="0064207E">
        <w:rPr>
          <w:sz w:val="24"/>
          <w:szCs w:val="24"/>
        </w:rPr>
        <w:t xml:space="preserve"> bez negocjacji - art. 275 pkt. 1 ustawy </w:t>
      </w:r>
      <w:proofErr w:type="spellStart"/>
      <w:r w:rsidR="00BC3E06" w:rsidRPr="0064207E">
        <w:rPr>
          <w:sz w:val="24"/>
          <w:szCs w:val="24"/>
        </w:rPr>
        <w:t>Pzp</w:t>
      </w:r>
      <w:proofErr w:type="spellEnd"/>
      <w:r w:rsidRPr="0064207E">
        <w:rPr>
          <w:b/>
          <w:sz w:val="24"/>
          <w:szCs w:val="24"/>
        </w:rPr>
        <w:t xml:space="preserve"> </w:t>
      </w:r>
      <w:r w:rsidRPr="0064207E">
        <w:rPr>
          <w:bCs/>
          <w:sz w:val="24"/>
          <w:szCs w:val="24"/>
        </w:rPr>
        <w:t>na</w:t>
      </w:r>
      <w:r w:rsidRPr="0064207E">
        <w:rPr>
          <w:b/>
          <w:sz w:val="24"/>
          <w:szCs w:val="24"/>
        </w:rPr>
        <w:t xml:space="preserve"> </w:t>
      </w:r>
      <w:r w:rsidR="00E72428" w:rsidRPr="0064207E">
        <w:rPr>
          <w:bCs/>
          <w:sz w:val="24"/>
          <w:szCs w:val="24"/>
        </w:rPr>
        <w:t>”</w:t>
      </w:r>
      <w:r w:rsidR="007F58B2" w:rsidRPr="007F58B2">
        <w:t xml:space="preserve"> </w:t>
      </w:r>
      <w:r w:rsidR="007F58B2" w:rsidRPr="007F58B2">
        <w:rPr>
          <w:b/>
          <w:bCs/>
          <w:sz w:val="24"/>
          <w:szCs w:val="24"/>
        </w:rPr>
        <w:t>Świadczenie usług pocztowych dla Szpitala Wojewódzkiego w Poznaniu</w:t>
      </w:r>
      <w:r w:rsidR="00E72428" w:rsidRPr="0064207E">
        <w:rPr>
          <w:bCs/>
          <w:sz w:val="24"/>
          <w:szCs w:val="24"/>
        </w:rPr>
        <w:t>”</w:t>
      </w:r>
      <w:r w:rsidRPr="0064207E">
        <w:rPr>
          <w:b/>
          <w:sz w:val="24"/>
          <w:szCs w:val="24"/>
        </w:rPr>
        <w:t xml:space="preserve"> </w:t>
      </w:r>
      <w:r w:rsidRPr="0064207E">
        <w:rPr>
          <w:bCs/>
          <w:sz w:val="24"/>
          <w:szCs w:val="24"/>
        </w:rPr>
        <w:t>– znak sprawy</w:t>
      </w:r>
      <w:r w:rsidRPr="0064207E">
        <w:rPr>
          <w:b/>
          <w:sz w:val="24"/>
          <w:szCs w:val="24"/>
        </w:rPr>
        <w:t xml:space="preserve"> </w:t>
      </w:r>
      <w:r w:rsidR="00BC3E06" w:rsidRPr="0064207E">
        <w:rPr>
          <w:b/>
          <w:sz w:val="24"/>
          <w:szCs w:val="24"/>
        </w:rPr>
        <w:t>SZW/DZP/</w:t>
      </w:r>
      <w:r w:rsidR="007F58B2">
        <w:rPr>
          <w:b/>
          <w:sz w:val="24"/>
          <w:szCs w:val="24"/>
        </w:rPr>
        <w:t>40</w:t>
      </w:r>
      <w:r w:rsidR="00BC3E06" w:rsidRPr="0064207E">
        <w:rPr>
          <w:b/>
          <w:sz w:val="24"/>
          <w:szCs w:val="24"/>
        </w:rPr>
        <w:t>/2022</w:t>
      </w:r>
      <w:r w:rsidRPr="0064207E">
        <w:rPr>
          <w:b/>
          <w:sz w:val="24"/>
          <w:szCs w:val="24"/>
        </w:rPr>
        <w:t>.</w:t>
      </w:r>
    </w:p>
    <w:p w14:paraId="72754F0B" w14:textId="77777777" w:rsidR="00BC3E06" w:rsidRPr="0064207E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64207E">
        <w:rPr>
          <w:sz w:val="24"/>
          <w:szCs w:val="24"/>
        </w:rPr>
        <w:t xml:space="preserve">Zamawiający, </w:t>
      </w:r>
      <w:r w:rsidR="00BC3E06" w:rsidRPr="0064207E">
        <w:rPr>
          <w:b/>
          <w:sz w:val="24"/>
          <w:szCs w:val="24"/>
        </w:rPr>
        <w:t>Szpital Wojewódzki w Poznaniu</w:t>
      </w:r>
    </w:p>
    <w:p w14:paraId="196644E5" w14:textId="77777777" w:rsidR="0012774F" w:rsidRPr="005B4C8C" w:rsidRDefault="00BC3E06" w:rsidP="00D8461B">
      <w:pPr>
        <w:spacing w:after="240" w:line="276" w:lineRule="auto"/>
        <w:jc w:val="both"/>
        <w:rPr>
          <w:sz w:val="24"/>
          <w:szCs w:val="24"/>
        </w:rPr>
      </w:pPr>
      <w:r w:rsidRPr="0064207E">
        <w:rPr>
          <w:b/>
          <w:sz w:val="24"/>
          <w:szCs w:val="24"/>
        </w:rPr>
        <w:t>Dział Zamówień Publicznych</w:t>
      </w:r>
      <w:r w:rsidR="00520165" w:rsidRPr="0064207E">
        <w:rPr>
          <w:sz w:val="24"/>
          <w:szCs w:val="24"/>
        </w:rPr>
        <w:t xml:space="preserve">, działając na podstawie art. </w:t>
      </w:r>
      <w:r w:rsidR="00E74BC3" w:rsidRPr="0064207E">
        <w:rPr>
          <w:sz w:val="24"/>
          <w:szCs w:val="24"/>
        </w:rPr>
        <w:t>284</w:t>
      </w:r>
      <w:r w:rsidR="00520165" w:rsidRPr="0064207E">
        <w:rPr>
          <w:sz w:val="24"/>
          <w:szCs w:val="24"/>
        </w:rPr>
        <w:t xml:space="preserve"> ust. </w:t>
      </w:r>
      <w:r w:rsidR="0029606A" w:rsidRPr="0064207E">
        <w:rPr>
          <w:sz w:val="24"/>
          <w:szCs w:val="24"/>
        </w:rPr>
        <w:t>6</w:t>
      </w:r>
      <w:r w:rsidR="00520165" w:rsidRPr="0064207E">
        <w:rPr>
          <w:sz w:val="24"/>
          <w:szCs w:val="24"/>
        </w:rPr>
        <w:t xml:space="preserve"> ustawy z dnia </w:t>
      </w:r>
      <w:r w:rsidR="0029606A" w:rsidRPr="0064207E">
        <w:rPr>
          <w:sz w:val="24"/>
          <w:szCs w:val="24"/>
        </w:rPr>
        <w:t>11</w:t>
      </w:r>
      <w:r w:rsidR="00520165" w:rsidRPr="0064207E">
        <w:rPr>
          <w:sz w:val="24"/>
          <w:szCs w:val="24"/>
        </w:rPr>
        <w:t xml:space="preserve"> </w:t>
      </w:r>
      <w:r w:rsidR="0029606A" w:rsidRPr="0064207E">
        <w:rPr>
          <w:sz w:val="24"/>
          <w:szCs w:val="24"/>
        </w:rPr>
        <w:t xml:space="preserve">września </w:t>
      </w:r>
      <w:r w:rsidR="00520165" w:rsidRPr="0064207E">
        <w:rPr>
          <w:sz w:val="24"/>
          <w:szCs w:val="24"/>
        </w:rPr>
        <w:t>20</w:t>
      </w:r>
      <w:r w:rsidR="0029606A" w:rsidRPr="0064207E">
        <w:rPr>
          <w:sz w:val="24"/>
          <w:szCs w:val="24"/>
        </w:rPr>
        <w:t>19</w:t>
      </w:r>
      <w:r w:rsidR="00520165" w:rsidRPr="0064207E">
        <w:rPr>
          <w:sz w:val="24"/>
          <w:szCs w:val="24"/>
        </w:rPr>
        <w:t xml:space="preserve"> r</w:t>
      </w:r>
      <w:r w:rsidR="0029606A" w:rsidRPr="0064207E">
        <w:rPr>
          <w:sz w:val="24"/>
          <w:szCs w:val="24"/>
        </w:rPr>
        <w:t>.</w:t>
      </w:r>
      <w:r w:rsidR="00520165" w:rsidRPr="0064207E">
        <w:rPr>
          <w:sz w:val="24"/>
          <w:szCs w:val="24"/>
        </w:rPr>
        <w:t xml:space="preserve"> Prawo </w:t>
      </w:r>
      <w:r w:rsidR="0029606A" w:rsidRPr="0064207E">
        <w:rPr>
          <w:sz w:val="24"/>
          <w:szCs w:val="24"/>
        </w:rPr>
        <w:t>z</w:t>
      </w:r>
      <w:r w:rsidR="00520165" w:rsidRPr="0064207E">
        <w:rPr>
          <w:sz w:val="24"/>
          <w:szCs w:val="24"/>
        </w:rPr>
        <w:t xml:space="preserve">amówień </w:t>
      </w:r>
      <w:r w:rsidR="0029606A" w:rsidRPr="0064207E">
        <w:rPr>
          <w:sz w:val="24"/>
          <w:szCs w:val="24"/>
        </w:rPr>
        <w:t>p</w:t>
      </w:r>
      <w:r w:rsidR="00520165" w:rsidRPr="0064207E">
        <w:rPr>
          <w:sz w:val="24"/>
          <w:szCs w:val="24"/>
        </w:rPr>
        <w:t xml:space="preserve">ublicznych </w:t>
      </w:r>
      <w:r w:rsidRPr="0064207E">
        <w:rPr>
          <w:sz w:val="24"/>
          <w:szCs w:val="24"/>
        </w:rPr>
        <w:t>(</w:t>
      </w:r>
      <w:proofErr w:type="spellStart"/>
      <w:r w:rsidRPr="0064207E">
        <w:rPr>
          <w:sz w:val="24"/>
          <w:szCs w:val="24"/>
        </w:rPr>
        <w:t>t.j</w:t>
      </w:r>
      <w:proofErr w:type="spellEnd"/>
      <w:r w:rsidRPr="0064207E">
        <w:rPr>
          <w:sz w:val="24"/>
          <w:szCs w:val="24"/>
        </w:rPr>
        <w:t xml:space="preserve">. Dz.U. z 2021r. poz. 1129 z </w:t>
      </w:r>
      <w:proofErr w:type="spellStart"/>
      <w:r w:rsidRPr="0064207E">
        <w:rPr>
          <w:sz w:val="24"/>
          <w:szCs w:val="24"/>
        </w:rPr>
        <w:t>późn</w:t>
      </w:r>
      <w:proofErr w:type="spellEnd"/>
      <w:r w:rsidRPr="0064207E">
        <w:rPr>
          <w:sz w:val="24"/>
          <w:szCs w:val="24"/>
        </w:rPr>
        <w:t>. zm.)</w:t>
      </w:r>
      <w:r w:rsidR="00BE7BFD" w:rsidRPr="0064207E">
        <w:rPr>
          <w:sz w:val="24"/>
          <w:szCs w:val="24"/>
        </w:rPr>
        <w:t xml:space="preserve">, </w:t>
      </w:r>
      <w:r w:rsidR="00E74BC3" w:rsidRPr="0064207E">
        <w:rPr>
          <w:sz w:val="24"/>
          <w:szCs w:val="24"/>
        </w:rPr>
        <w:t>udostępnia</w:t>
      </w:r>
      <w:r w:rsidR="00BE7BFD" w:rsidRPr="0064207E">
        <w:rPr>
          <w:sz w:val="24"/>
          <w:szCs w:val="24"/>
        </w:rPr>
        <w:t xml:space="preserve"> poniżej treść zapytań do S</w:t>
      </w:r>
      <w:r w:rsidR="0012774F" w:rsidRPr="0064207E">
        <w:rPr>
          <w:sz w:val="24"/>
          <w:szCs w:val="24"/>
        </w:rPr>
        <w:t>pecyfikacji Warunków Zamówienia (</w:t>
      </w:r>
      <w:r w:rsidR="0012774F" w:rsidRPr="0064207E">
        <w:rPr>
          <w:sz w:val="24"/>
          <w:szCs w:val="24"/>
          <w:lang w:eastAsia="ar-SA"/>
        </w:rPr>
        <w:t>zwanej dalej</w:t>
      </w:r>
      <w:r w:rsidR="0012774F" w:rsidRPr="0064207E">
        <w:rPr>
          <w:b/>
          <w:sz w:val="24"/>
          <w:szCs w:val="24"/>
          <w:lang w:eastAsia="ar-SA"/>
        </w:rPr>
        <w:t xml:space="preserve"> </w:t>
      </w:r>
      <w:r w:rsidR="0012774F" w:rsidRPr="0064207E">
        <w:rPr>
          <w:bCs/>
          <w:sz w:val="24"/>
          <w:szCs w:val="24"/>
          <w:lang w:eastAsia="ar-SA"/>
        </w:rPr>
        <w:t>”SWZ”)</w:t>
      </w:r>
      <w:r w:rsidR="00E74BC3" w:rsidRPr="0064207E">
        <w:rPr>
          <w:bCs/>
          <w:sz w:val="24"/>
          <w:szCs w:val="24"/>
          <w:lang w:eastAsia="ar-SA"/>
        </w:rPr>
        <w:t xml:space="preserve"> </w:t>
      </w:r>
      <w:r w:rsidR="00E74BC3" w:rsidRPr="0064207E">
        <w:rPr>
          <w:sz w:val="24"/>
          <w:szCs w:val="24"/>
        </w:rPr>
        <w:t xml:space="preserve">wraz z </w:t>
      </w:r>
      <w:r w:rsidR="00E74BC3" w:rsidRPr="005B4C8C">
        <w:rPr>
          <w:sz w:val="24"/>
          <w:szCs w:val="24"/>
        </w:rPr>
        <w:t>wyjaśnieniami</w:t>
      </w:r>
      <w:r w:rsidR="0012774F" w:rsidRPr="005B4C8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694"/>
      </w:tblGrid>
      <w:tr w:rsidR="00BC3E06" w:rsidRPr="009D3FF2" w14:paraId="07220145" w14:textId="77777777" w:rsidTr="00177087">
        <w:tc>
          <w:tcPr>
            <w:tcW w:w="9356" w:type="dxa"/>
            <w:shd w:val="clear" w:color="auto" w:fill="auto"/>
          </w:tcPr>
          <w:p w14:paraId="036DCE40" w14:textId="1EF7E046" w:rsidR="00BC3E06" w:rsidRPr="005B4C8C" w:rsidRDefault="00BC3E06" w:rsidP="00B34D5E">
            <w:pPr>
              <w:spacing w:before="60" w:after="60"/>
              <w:ind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Pytanie nr 1</w:t>
            </w:r>
          </w:p>
          <w:p w14:paraId="5869BB88" w14:textId="77777777" w:rsidR="004965DE" w:rsidRPr="005B4C8C" w:rsidRDefault="004965DE" w:rsidP="004965DE">
            <w:pPr>
              <w:rPr>
                <w:b/>
                <w:sz w:val="24"/>
                <w:szCs w:val="24"/>
              </w:rPr>
            </w:pPr>
            <w:r w:rsidRPr="005B4C8C">
              <w:rPr>
                <w:b/>
                <w:sz w:val="24"/>
                <w:szCs w:val="24"/>
              </w:rPr>
              <w:t>SWZ, dział 4 „Opis Przedmiotu Zamówienia”, pkt 4.1. (powtórzone w zał. Nr 1 i nr 6):</w:t>
            </w:r>
          </w:p>
          <w:p w14:paraId="6B4C472A" w14:textId="77777777" w:rsidR="004965DE" w:rsidRPr="005B4C8C" w:rsidRDefault="004965DE" w:rsidP="004965DE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 xml:space="preserve"> „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 xml:space="preserve">Przedmiotem zamówienia jest </w:t>
            </w:r>
            <w:r w:rsidRPr="005B4C8C">
              <w:rPr>
                <w:b/>
                <w:bCs/>
                <w:i/>
                <w:iCs/>
                <w:sz w:val="24"/>
                <w:szCs w:val="24"/>
                <w:lang w:val="x-none"/>
              </w:rPr>
              <w:t>Świadczenie usług pocztowych dla Szpitala Wojewódzkiego w Poznaniu</w:t>
            </w:r>
          </w:p>
          <w:tbl>
            <w:tblPr>
              <w:tblW w:w="8651" w:type="dxa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651"/>
            </w:tblGrid>
            <w:tr w:rsidR="004965DE" w:rsidRPr="005B4C8C" w14:paraId="01E83738" w14:textId="77777777" w:rsidTr="000863FF">
              <w:tc>
                <w:tcPr>
                  <w:tcW w:w="8651" w:type="dxa"/>
                </w:tcPr>
                <w:p w14:paraId="685312A3" w14:textId="77777777" w:rsidR="004965DE" w:rsidRPr="005B4C8C" w:rsidRDefault="004965DE" w:rsidP="004965DE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Wspólny Słownik Zamówień: </w:t>
                  </w: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 xml:space="preserve">64100000-7 - Usługi pocztowe i kurierskie </w:t>
                  </w:r>
                </w:p>
                <w:p w14:paraId="55FEE522" w14:textId="77777777" w:rsidR="004965DE" w:rsidRPr="005B4C8C" w:rsidRDefault="004965DE" w:rsidP="004965DE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1) Dostawa korespondencji osobno do Filii nr 1 (ul. Juraszów 7/9, 60-479 Poznań) do godz. 10:00, w dni robocze (od poniedziałku do piątku) oraz do Filii nr 2 (ul. Sanatoryjna 34, Kowanówko, 64-600 Oborniki) do godz. 13:00 w dni robocze (od poniedziałku do piątku).</w:t>
                  </w:r>
                </w:p>
                <w:p w14:paraId="2EA9351A" w14:textId="77777777" w:rsidR="004965DE" w:rsidRPr="005B4C8C" w:rsidRDefault="004965DE" w:rsidP="004965DE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2) Dostarczenie listów, paczek, przesyłek kurierskich do Kancelarii ogólnej Szpitala Wojewódzkiego w Poznaniu w Filii nr 1 oraz do sekretariatu Koordynatora w Filii nr 2</w:t>
                  </w:r>
                </w:p>
                <w:p w14:paraId="2C66E191" w14:textId="77777777" w:rsidR="004965DE" w:rsidRPr="005B4C8C" w:rsidRDefault="004965DE" w:rsidP="004965DE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(…..)</w:t>
                  </w:r>
                </w:p>
              </w:tc>
            </w:tr>
          </w:tbl>
          <w:p w14:paraId="449B1405" w14:textId="77777777" w:rsidR="004965DE" w:rsidRPr="005B4C8C" w:rsidRDefault="004965DE" w:rsidP="004965DE">
            <w:pPr>
              <w:rPr>
                <w:bCs/>
                <w:i/>
                <w:iCs/>
                <w:sz w:val="24"/>
                <w:szCs w:val="24"/>
              </w:rPr>
            </w:pPr>
          </w:p>
          <w:p w14:paraId="0C5BD1E6" w14:textId="0DB1AEDE" w:rsidR="004965DE" w:rsidRPr="005B4C8C" w:rsidRDefault="004965DE" w:rsidP="004965DE">
            <w:pPr>
              <w:jc w:val="both"/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Wykonawca wnosi o wykreślenie zapisu dotyczącego poczty przychodzącej do Zamawiającego. Wykonawca informuje, że zgodnie z ustawą Prawo Pocztowe (art. 46 ust. 2 pkt 5) Wykonawca zobowiązany jest do doręczania przesyłek co najmniej w każdy dzień roboczy i nie mniej niż 5 razy w tygodniu z wyłączeniem dni ustawowo wolnych od pracy. Jednocześnie Wykonawca informuje, że doręczanie korespondencji do Zamawiającego nie jest przedmiotem postępowania, a obowiązkiem ustawowym Wykonawcy. Dodatkowo zwracamy uwagę, że doręczanie przesyłki jest konsekwencją umowy zawartej z Nadawcą w chwili jej nadania, natomiast Zamawiający występuje w tym przypadku  w roli adresata i nie jest stroną umowy o nadawanie.</w:t>
            </w:r>
          </w:p>
          <w:p w14:paraId="0B95066F" w14:textId="77777777" w:rsidR="005B4C8C" w:rsidRPr="005B4C8C" w:rsidRDefault="0064207E" w:rsidP="005B4C8C">
            <w:pPr>
              <w:rPr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5B4C8C">
              <w:rPr>
                <w:sz w:val="24"/>
                <w:szCs w:val="24"/>
              </w:rPr>
              <w:t xml:space="preserve"> </w:t>
            </w:r>
            <w:r w:rsidR="005B4C8C" w:rsidRPr="005B4C8C">
              <w:rPr>
                <w:sz w:val="24"/>
                <w:szCs w:val="24"/>
              </w:rPr>
              <w:t xml:space="preserve">W pkt. 1 1) Dostawa korespondencji osobno do Filii nr 1 (ul. Juraszów 7/9, 60-479 Poznań) do godz. 10:00, w dni robocze (od poniedziałku do piątku) </w:t>
            </w:r>
            <w:r w:rsidR="005B4C8C" w:rsidRPr="005B4C8C">
              <w:rPr>
                <w:sz w:val="24"/>
                <w:szCs w:val="24"/>
              </w:rPr>
              <w:lastRenderedPageBreak/>
              <w:t>oraz do Filii nr 2 (ul. Sanatoryjna 34, Kowanówko, 64-600 Oborniki) do godz. 13:00 w dni robocze (od poniedziałku do piątku).</w:t>
            </w:r>
          </w:p>
          <w:p w14:paraId="6F248A51" w14:textId="77777777" w:rsidR="005B4C8C" w:rsidRPr="005B4C8C" w:rsidRDefault="005B4C8C" w:rsidP="005B4C8C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t xml:space="preserve">Zamawiający wymaga dostarczenia poczty do konkretnej godziny. </w:t>
            </w:r>
          </w:p>
          <w:p w14:paraId="67DB35E4" w14:textId="77777777" w:rsidR="005B4C8C" w:rsidRPr="005B4C8C" w:rsidRDefault="005B4C8C" w:rsidP="005B4C8C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t xml:space="preserve">Wykreśla się pkt. 2 </w:t>
            </w:r>
          </w:p>
          <w:p w14:paraId="711D8892" w14:textId="5FAF5E64" w:rsidR="00F520FD" w:rsidRPr="005B4C8C" w:rsidRDefault="00F520FD" w:rsidP="009D3FF2">
            <w:pPr>
              <w:suppressAutoHyphens/>
              <w:jc w:val="both"/>
              <w:rPr>
                <w:sz w:val="24"/>
                <w:szCs w:val="24"/>
              </w:rPr>
            </w:pPr>
          </w:p>
          <w:p w14:paraId="306EBD51" w14:textId="7A0DF631" w:rsidR="0064207E" w:rsidRPr="005B4C8C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Pytanie nr 2</w:t>
            </w:r>
          </w:p>
          <w:p w14:paraId="23883C86" w14:textId="77777777" w:rsidR="00D51F12" w:rsidRPr="005B4C8C" w:rsidRDefault="00D51F12" w:rsidP="00D51F12">
            <w:pPr>
              <w:rPr>
                <w:b/>
                <w:sz w:val="24"/>
                <w:szCs w:val="24"/>
              </w:rPr>
            </w:pPr>
            <w:bookmarkStart w:id="0" w:name="_Hlk113005927"/>
            <w:r w:rsidRPr="005B4C8C">
              <w:rPr>
                <w:b/>
                <w:sz w:val="24"/>
                <w:szCs w:val="24"/>
              </w:rPr>
              <w:t>SWZ, dział 4 „Opis Przedmiotu Zamówienia”, pkt 4.1.</w:t>
            </w:r>
            <w:r w:rsidRPr="005B4C8C">
              <w:rPr>
                <w:rFonts w:eastAsia="Arial Unicode MS"/>
                <w:b/>
                <w:color w:val="000000"/>
                <w:sz w:val="24"/>
                <w:szCs w:val="24"/>
                <w:bdr w:val="nil"/>
              </w:rPr>
              <w:t xml:space="preserve"> </w:t>
            </w:r>
            <w:r w:rsidRPr="005B4C8C">
              <w:rPr>
                <w:b/>
                <w:sz w:val="24"/>
                <w:szCs w:val="24"/>
              </w:rPr>
              <w:t>(powtórzone w zał. Nr 1 i nr 6):</w:t>
            </w:r>
          </w:p>
          <w:p w14:paraId="3C86ABC2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 xml:space="preserve"> „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 xml:space="preserve">Przedmiotem zamówienia jest </w:t>
            </w:r>
            <w:r w:rsidRPr="005B4C8C">
              <w:rPr>
                <w:b/>
                <w:bCs/>
                <w:i/>
                <w:iCs/>
                <w:sz w:val="24"/>
                <w:szCs w:val="24"/>
                <w:lang w:val="x-none"/>
              </w:rPr>
              <w:t>Świadczenie usług pocztowych dla Szpitala Wojewódzkiego w Poznaniu</w:t>
            </w:r>
          </w:p>
          <w:tbl>
            <w:tblPr>
              <w:tblW w:w="8651" w:type="dxa"/>
              <w:tblInd w:w="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651"/>
            </w:tblGrid>
            <w:tr w:rsidR="00D51F12" w:rsidRPr="005B4C8C" w14:paraId="2BC4D191" w14:textId="77777777" w:rsidTr="000863FF">
              <w:tc>
                <w:tcPr>
                  <w:tcW w:w="8651" w:type="dxa"/>
                </w:tcPr>
                <w:bookmarkEnd w:id="0"/>
                <w:p w14:paraId="15780B78" w14:textId="77777777" w:rsidR="00D51F12" w:rsidRPr="005B4C8C" w:rsidRDefault="00D51F12" w:rsidP="00D51F12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Wspólny Słownik Zamówień: </w:t>
                  </w: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 xml:space="preserve">64100000-7 - Usługi pocztowe i kurierskie </w:t>
                  </w:r>
                </w:p>
                <w:p w14:paraId="395CB3D7" w14:textId="77777777" w:rsidR="00D51F12" w:rsidRPr="005B4C8C" w:rsidRDefault="00D51F12" w:rsidP="00D51F12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(….)</w:t>
                  </w:r>
                </w:p>
                <w:p w14:paraId="346C1041" w14:textId="77777777" w:rsidR="00D51F12" w:rsidRPr="005B4C8C" w:rsidRDefault="00D51F12" w:rsidP="00D51F12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4) Dostawa przesyłek kurierskich do 24h w dni robocze i 48h w przypadku przesyłki nadanej w piątek</w:t>
                  </w:r>
                </w:p>
                <w:p w14:paraId="30B85C97" w14:textId="77777777" w:rsidR="00D51F12" w:rsidRPr="005B4C8C" w:rsidRDefault="00D51F12" w:rsidP="00D51F12">
                  <w:pPr>
                    <w:rPr>
                      <w:bCs/>
                      <w:i/>
                      <w:iCs/>
                      <w:sz w:val="24"/>
                      <w:szCs w:val="24"/>
                    </w:rPr>
                  </w:pPr>
                  <w:r w:rsidRPr="005B4C8C">
                    <w:rPr>
                      <w:bCs/>
                      <w:i/>
                      <w:iCs/>
                      <w:sz w:val="24"/>
                      <w:szCs w:val="24"/>
                    </w:rPr>
                    <w:t>(….)</w:t>
                  </w:r>
                </w:p>
              </w:tc>
            </w:tr>
          </w:tbl>
          <w:p w14:paraId="38A870CE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</w:rPr>
            </w:pPr>
          </w:p>
          <w:p w14:paraId="30FC7377" w14:textId="77777777" w:rsidR="00D51F12" w:rsidRPr="005B4C8C" w:rsidRDefault="00D51F12" w:rsidP="00D51F12">
            <w:pPr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Zamawiający określił oczekiwane terminy  realizacji usług kurierskich w obrocie krajowym natomiast Wykonawca realizuje doręczanie przesyłek kurierskich następnego dnia roboczego , ale z zachowaniem następujących GWARANCJI terminów doręczenia (warunek = nadania do </w:t>
            </w:r>
            <w:r w:rsidRPr="005B4C8C">
              <w:rPr>
                <w:rFonts w:eastAsia="Calibri"/>
                <w:b/>
                <w:bCs/>
                <w:iCs/>
                <w:sz w:val="24"/>
                <w:szCs w:val="24"/>
                <w:lang w:eastAsia="en-US"/>
              </w:rPr>
              <w:t>tzw. godziny granicznej</w:t>
            </w: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 - w mieście wojewódzkim – w placówce pocztowej  do godz. 15:00):</w:t>
            </w:r>
          </w:p>
          <w:p w14:paraId="5FE673E5" w14:textId="77777777" w:rsidR="00D51F12" w:rsidRPr="005B4C8C" w:rsidRDefault="00D51F12" w:rsidP="00D51F12">
            <w:pPr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- </w:t>
            </w:r>
            <w:bookmarkStart w:id="1" w:name="_Hlk109630759"/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w  gwarantowanym terminie do 2-go dnia roboczego po dniu nadania  - przesyłki </w:t>
            </w:r>
            <w:bookmarkEnd w:id="1"/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o wymiarach maksymalnie do: </w:t>
            </w:r>
          </w:p>
          <w:p w14:paraId="26F905F7" w14:textId="77777777" w:rsidR="00D51F12" w:rsidRPr="005B4C8C" w:rsidRDefault="00D51F12" w:rsidP="00D51F12">
            <w:pPr>
              <w:ind w:firstLine="708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>* długość-wysokość- szerokość 60 cm x 60 cm x 70 cm, o wadze do 20 kg,</w:t>
            </w:r>
          </w:p>
          <w:p w14:paraId="3A668C2E" w14:textId="77777777" w:rsidR="00D51F12" w:rsidRPr="005B4C8C" w:rsidRDefault="00D51F12" w:rsidP="00D51F12">
            <w:pPr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>- w gwarantowanym terminie doręczenia do 3-go dnia roboczego po dniu nadania - krajowe przesyłki kurierskie przekraczające:</w:t>
            </w:r>
          </w:p>
          <w:p w14:paraId="0B1C8413" w14:textId="77777777" w:rsidR="00D51F12" w:rsidRPr="005B4C8C" w:rsidRDefault="00D51F12" w:rsidP="00D51F12">
            <w:pPr>
              <w:ind w:firstLine="708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* rozmiary: długość-wysokość- szerokość 60 cm x 60 cm x 70 cm </w:t>
            </w:r>
          </w:p>
          <w:p w14:paraId="60038BB1" w14:textId="77777777" w:rsidR="00D51F12" w:rsidRPr="005B4C8C" w:rsidRDefault="00D51F12" w:rsidP="00D51F12">
            <w:pPr>
              <w:ind w:firstLine="708"/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* wagę 20 kg </w:t>
            </w:r>
          </w:p>
          <w:p w14:paraId="0312E763" w14:textId="77777777" w:rsidR="00D51F12" w:rsidRPr="005B4C8C" w:rsidRDefault="00D51F12" w:rsidP="00D51F12">
            <w:pPr>
              <w:rPr>
                <w:rFonts w:eastAsia="Calibri"/>
                <w:iCs/>
                <w:sz w:val="24"/>
                <w:szCs w:val="24"/>
                <w:lang w:eastAsia="en-US"/>
              </w:rPr>
            </w:pPr>
            <w:r w:rsidRPr="005B4C8C">
              <w:rPr>
                <w:rFonts w:eastAsia="Calibri"/>
                <w:iCs/>
                <w:sz w:val="24"/>
                <w:szCs w:val="24"/>
                <w:lang w:eastAsia="en-US"/>
              </w:rPr>
              <w:t xml:space="preserve">  oraz  przesyłki niestandardowe (takie, które nie są opakowane w opakowanie w kształcie prostopadłościanu). </w:t>
            </w:r>
          </w:p>
          <w:p w14:paraId="07436B87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4080D41D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 xml:space="preserve">Czy tak określone deklarowane i gwarantowane terminy doręczania krajowych przesyłek kurierskich są akceptowalne przez Zamawiającego?  </w:t>
            </w:r>
          </w:p>
          <w:p w14:paraId="0210E5C2" w14:textId="2CEC19A3" w:rsidR="0064207E" w:rsidRPr="005B4C8C" w:rsidRDefault="0064207E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5B4C8C">
              <w:rPr>
                <w:b/>
                <w:bCs/>
                <w:sz w:val="24"/>
                <w:szCs w:val="24"/>
              </w:rPr>
              <w:t xml:space="preserve"> </w:t>
            </w:r>
            <w:r w:rsidR="00A5391C" w:rsidRPr="00A5391C">
              <w:rPr>
                <w:sz w:val="24"/>
                <w:szCs w:val="24"/>
              </w:rPr>
              <w:t>Zamawiający potwierdza.</w:t>
            </w:r>
            <w:r w:rsidR="00A5391C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FD2C45D" w14:textId="77777777" w:rsidR="00BC3E06" w:rsidRPr="005B4C8C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9C9365" w14:textId="04F7C3EC" w:rsidR="0064207E" w:rsidRPr="005B4C8C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 xml:space="preserve">Pytanie nr 3 </w:t>
            </w:r>
          </w:p>
          <w:p w14:paraId="6A76A978" w14:textId="77777777" w:rsidR="00D51F12" w:rsidRPr="005B4C8C" w:rsidRDefault="00D51F12" w:rsidP="00D51F12">
            <w:pPr>
              <w:rPr>
                <w:b/>
                <w:sz w:val="24"/>
                <w:szCs w:val="24"/>
              </w:rPr>
            </w:pPr>
            <w:bookmarkStart w:id="2" w:name="_Hlk113006528"/>
            <w:r w:rsidRPr="005B4C8C">
              <w:rPr>
                <w:b/>
                <w:sz w:val="24"/>
                <w:szCs w:val="24"/>
              </w:rPr>
              <w:t>SWZ, dział 4 „Opis Przedmiotu Zamówienia”, pkt 4.2.:</w:t>
            </w:r>
          </w:p>
          <w:p w14:paraId="655063B7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 xml:space="preserve"> „4.2.(…..) </w:t>
            </w:r>
          </w:p>
          <w:bookmarkEnd w:id="2"/>
          <w:p w14:paraId="580E5EBD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Zamawiający określa następujące wymagania odnośnie zatrudnienia przez Wykonawcę lub Podwykonawcę osób wykonujących wskazane przez Zamawiającego czynności w zakresie realizacji zamówienia na podstawie umowy o pracę:</w:t>
            </w:r>
          </w:p>
          <w:p w14:paraId="3A554AC8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1. Strony ustalają, iż każda osoba wykonująca usługi u Zamawiającego (zarówno</w:t>
            </w:r>
            <w:r w:rsidRPr="005B4C8C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 xml:space="preserve">u Wykonawcy jak i Podwykonawcy) będzie zatrudniona na podstawie umowy o pracę w sposób określony w art. 22 § 1 Ustawy z dnia 26 czerwca 1974 r.  Kodeks Pracy (Dz.U. z 2014 r, poz. 1502, z </w:t>
            </w:r>
            <w:proofErr w:type="spellStart"/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późn</w:t>
            </w:r>
            <w:proofErr w:type="spellEnd"/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. zm.).</w:t>
            </w:r>
          </w:p>
          <w:p w14:paraId="7522B77D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 xml:space="preserve">2. 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      </w:r>
          </w:p>
          <w:p w14:paraId="4FE638A3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1) żądania oświadczeń i dokumentów w zakresie potwierdzenia spełniania ww. wymogów i dokonywania ich oceny,</w:t>
            </w:r>
          </w:p>
          <w:p w14:paraId="4E17935D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lastRenderedPageBreak/>
              <w:t>2) żądania wyjaśnień w przypadku wątpliwości w zakresie potwierdzenia spełniania ww. wymogów,</w:t>
            </w:r>
          </w:p>
          <w:p w14:paraId="797D41EE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3) przeprowadzania kontroli na miejscu wykonywania świadczenia.</w:t>
            </w:r>
          </w:p>
          <w:p w14:paraId="55573DEC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3. W trakcie realizacji Umowy na każde wezwanie Zamawiającego, w wyznaczonym w tym wezwaniu terminie (nie krótszym niż 7 dni roboczych), Wykonawca przedłoży Zamawiającemu:</w:t>
            </w:r>
          </w:p>
          <w:p w14:paraId="0EEF6752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1) poświadczoną za zgodność z oryginałem odpowiednio przez Wykonawcę lub Podwykonawcę kopię Umowy/umów o pracę osób wykonujących w trakcie realizacji Umowy czynności, o których mowa w ust. 1. Kopia Umowy/umów powinna zostać zanonimizowana w sposób zapewniający ochronę danych osobowych pracowników, zgodnie z przepisami ustawy z dnia 10 maja 2018 r. o ochronie danych osobowych (tj. w szczególności bez adresów, nr PESEL i wynagrodzenia pracowników). Informacje takie jak: imię, nazwisko, data zawarcia Umowy, rodzaj Umowy o pracę i wymiar czasu pracy powinny być możliwe do zidentyfikowania;</w:t>
            </w:r>
          </w:p>
          <w:p w14:paraId="115B6D70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2) zaświadczenie właściwego oddziału ZUS, potwierdzające opłacanie przez Wykonawcę lub Podwykonawcę składek na ubezpieczenia społeczne i zdrowotne z tytułu zatrudnienia na podstawie umów o pracę za ostatni okres rozliczeniowy;</w:t>
            </w:r>
          </w:p>
          <w:p w14:paraId="7B822173" w14:textId="77777777" w:rsidR="00D51F12" w:rsidRPr="005B4C8C" w:rsidRDefault="00D51F12" w:rsidP="00D51F12">
            <w:pPr>
              <w:ind w:left="708"/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3) dokument ZUS P ZUA tj. zgłoszenie do ubezpieczenia pracowników wskazanych 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o ochronie danych osobowych (tj. w szczególności bez adresów, nr PESEL i wynagrodzenia pracowników).</w:t>
            </w:r>
          </w:p>
          <w:p w14:paraId="4A4A28B8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4. Nieprzedłożenie przez Wykonawcę lub Podwykonawcę ww. dokumentów w terminie wskazanym przez</w:t>
            </w:r>
            <w:r w:rsidRPr="005B4C8C">
              <w:rPr>
                <w:bCs/>
                <w:i/>
                <w:iCs/>
                <w:sz w:val="24"/>
                <w:szCs w:val="24"/>
              </w:rPr>
              <w:t xml:space="preserve"> 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Zamawiającego będzie traktowane jako niewypełnienie obowiązku zatrudnienia pracowników oraz będzie stanowiło podstawę do naliczenia kary umownej, o której mowa w §10 ust. 4.</w:t>
            </w:r>
          </w:p>
          <w:p w14:paraId="1A090312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5. 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      </w:r>
          </w:p>
          <w:p w14:paraId="66C7966A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  <w:lang w:val="x-none"/>
              </w:rPr>
            </w:pP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6. W przypadku uzasadnionych wątpliwości co do przestrzegania prawa pracy przez Wykonawcę lub Podwykonawcę, Zamawiający może zwrócić się o przeprowadzenie u Wykonawcy lub Podwykonawcy kontroli przez Państwową Inspekcję Pracy</w:t>
            </w:r>
            <w:r w:rsidRPr="005B4C8C">
              <w:rPr>
                <w:bCs/>
                <w:i/>
                <w:iCs/>
                <w:sz w:val="24"/>
                <w:szCs w:val="24"/>
              </w:rPr>
              <w:t>”</w:t>
            </w:r>
            <w:r w:rsidRPr="005B4C8C">
              <w:rPr>
                <w:bCs/>
                <w:i/>
                <w:iCs/>
                <w:sz w:val="24"/>
                <w:szCs w:val="24"/>
                <w:lang w:val="x-none"/>
              </w:rPr>
              <w:t>.</w:t>
            </w:r>
          </w:p>
          <w:p w14:paraId="30FBE1F3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4A18016A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Zamawiający w ww. zapisach określa wymogi odnośnie do zatrudnienia na podstawie umowy o pracę osób realizujących usługi będące przedmiotem zamówienia , sposobu dokumentowania spełnienia tego warunku oraz kontroli zagadnienia przez Zamawiającego.</w:t>
            </w:r>
          </w:p>
          <w:p w14:paraId="15FB2D0E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5FFC3AFD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 xml:space="preserve">Wykonawca wnosi o modyfikację proponując następujące brzmienie zapisu: </w:t>
            </w:r>
          </w:p>
          <w:p w14:paraId="6A6FF1FF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„1.   Zamawiający (zgodnie z art. 95 ustawy PZP) wymaga, aby osoby biorące udział w realizacji przedmiotu zamówienia w sposób bezpośredni. tj.</w:t>
            </w:r>
          </w:p>
          <w:p w14:paraId="63A3A7AA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a)</w:t>
            </w:r>
            <w:r w:rsidRPr="005B4C8C">
              <w:rPr>
                <w:bCs/>
                <w:sz w:val="24"/>
                <w:szCs w:val="24"/>
              </w:rPr>
              <w:tab/>
              <w:t>wykonujące czynności odbioru,  doręczania  i przyjmowania przesyłek pocztowych  zatrudnionych w placówkach Wykonawcy  odsługujących siedzibę główną Zamawiającego w Poznaniu oraz filię w Kowanówku</w:t>
            </w:r>
          </w:p>
          <w:p w14:paraId="18641168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oraz</w:t>
            </w:r>
          </w:p>
          <w:p w14:paraId="51FC84CB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b)</w:t>
            </w:r>
            <w:r w:rsidRPr="005B4C8C">
              <w:rPr>
                <w:bCs/>
                <w:sz w:val="24"/>
                <w:szCs w:val="24"/>
              </w:rPr>
              <w:tab/>
              <w:t xml:space="preserve">osoba pełniąca funkcję „Opiekuna” Zamawiającego (osoba ta będzie wykonywała następujące czynności: reprezentowanie Wykonawcy przed Zamawiającym przy realizacji umowy, pomoc w realizacji sytuacji problemowych, udzielanie informacji o wysyłkach </w:t>
            </w:r>
            <w:r w:rsidRPr="005B4C8C">
              <w:rPr>
                <w:bCs/>
                <w:sz w:val="24"/>
                <w:szCs w:val="24"/>
              </w:rPr>
              <w:lastRenderedPageBreak/>
              <w:t>realizowanych w trakcie umowy, w przypadku skorzystania przez Zamawiającego z usług pocztowych nieujętych w formularzu cenowym dostarczanie cennika)</w:t>
            </w:r>
          </w:p>
          <w:p w14:paraId="5F7F3A8F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były w trakcie realizacji przedmiotu zamówienia zatrudnione na podstawie stosunku pracy, w sposób określony w art. 22 § 1 ustawy z dnia 26 czerwca 1974 r. - Kodeks pracy (</w:t>
            </w:r>
            <w:proofErr w:type="spellStart"/>
            <w:r w:rsidRPr="005B4C8C">
              <w:rPr>
                <w:bCs/>
                <w:sz w:val="24"/>
                <w:szCs w:val="24"/>
              </w:rPr>
              <w:t>t.j</w:t>
            </w:r>
            <w:proofErr w:type="spellEnd"/>
            <w:r w:rsidRPr="005B4C8C">
              <w:rPr>
                <w:bCs/>
                <w:sz w:val="24"/>
                <w:szCs w:val="24"/>
              </w:rPr>
              <w:t>. Dz. U. z 2020 r., poz. 1320 ze zm.) jeżeli wykonanie tych czynności polega na wykonywaniu pracy w sposób określony w art. 22 § 1  ustawy z dnia 26 czerwca 1974 r. - Kodeks pracy</w:t>
            </w:r>
          </w:p>
          <w:p w14:paraId="2EF65F7C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3CB9E23A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2. Wykonawca zobowiązany jest do przedłożenia Zamawiającemu, w dniu podpisania umowy, oświadczenia,</w:t>
            </w:r>
          </w:p>
          <w:p w14:paraId="42289E2A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które powinno zawierać w szczególności:</w:t>
            </w:r>
          </w:p>
          <w:p w14:paraId="2B489BF5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a)</w:t>
            </w:r>
            <w:r w:rsidRPr="005B4C8C">
              <w:rPr>
                <w:bCs/>
                <w:sz w:val="24"/>
                <w:szCs w:val="24"/>
              </w:rPr>
              <w:tab/>
              <w:t>imię i nazwisko pracownika wyznaczonego przez Wykonawcę jako „Opiekun” Zamawiającego,</w:t>
            </w:r>
          </w:p>
          <w:p w14:paraId="1B93D2A8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b)</w:t>
            </w:r>
            <w:r w:rsidRPr="005B4C8C">
              <w:rPr>
                <w:bCs/>
                <w:sz w:val="24"/>
                <w:szCs w:val="24"/>
              </w:rPr>
              <w:tab/>
              <w:t>na każde wezwanie Zamawiającego jednak nie częściej niż raz na kwartał wskazanie, że objęte oświadczeniem czynności, o których mowa w ust. 1 litera b wykonuje osoba zatrudniona na podstawie stosunku pracy zgodnie z art. 22 § 1 ustawy z dnia 26 czerwca 1974 r. - Kodeks pracy (</w:t>
            </w:r>
            <w:proofErr w:type="spellStart"/>
            <w:r w:rsidRPr="005B4C8C">
              <w:rPr>
                <w:bCs/>
                <w:sz w:val="24"/>
                <w:szCs w:val="24"/>
              </w:rPr>
              <w:t>t.j</w:t>
            </w:r>
            <w:proofErr w:type="spellEnd"/>
            <w:r w:rsidRPr="005B4C8C">
              <w:rPr>
                <w:bCs/>
                <w:sz w:val="24"/>
                <w:szCs w:val="24"/>
              </w:rPr>
              <w:t>. Dz. U. z 2020 r., poz. 1320 ze zm.) jeżeli wykonanie tych czynności polega na wykonywaniu pracy w sposób określony w art. 22 § 1  ustawy z dnia 26 czerwca 1974 r. - Kodeks pracy</w:t>
            </w:r>
          </w:p>
          <w:p w14:paraId="110549E8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3.   W przypadku zmiany osoby realizującej czynności, o których mowa w ust. 1 litera b, Wykonawca zobowiązany jest do bieżącego aktualizowania, w toku realizacji umowy, oświadczenia, określonego w ust. 2. Wykonawca zobligowany jest do przedłożenia zaktualizowanych danych w terminie 7 dni od momentu wystąpienia zmiany.</w:t>
            </w:r>
          </w:p>
          <w:p w14:paraId="12F0F8B7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 xml:space="preserve">4.    W trakcie realizacji zamówienia nie częściej niż jeden raz na pół roku Zamawiający ma prawo wykonać czynności kontrolne odnośnie spełniania przez Wykonawcę wymogu zatrudniania na podstawie umowy o pracę osób wykonujących czynności, o których mowa w ust. 1. Zamawiający uprawniony jest w szczególności do żądania, w wyznaczonym przez siebie terminie, nie krótszym niż 14 dni  przedstawienia przez Wykonawcę poświadczonej za zgodność z oryginałem kopii umowy osób wykonujących w trakcie realizacji zamówienia czynności, o których mowa w ust. 1, nie więcej niż 3 osoby (wraz z dokumentem regulującym zakres obowiązków, jeżeli został sporządzony). </w:t>
            </w:r>
          </w:p>
          <w:p w14:paraId="41823722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 xml:space="preserve">Kopia umowy powinna zostać zanonimizowana w sposób zapewniający ochronę danych  osobowych pracowników, zgodnie z przepisami ustawy z dnia 10 maja 2018r. o ochronie danych osobowych (tj. w szczególności  bez adresu zamieszkania pracownika, bez nr PESEL pracownika, bez kwoty wynagrodzenia). Imię i nazwisko pracownika nie podlega </w:t>
            </w:r>
            <w:proofErr w:type="spellStart"/>
            <w:r w:rsidRPr="005B4C8C">
              <w:rPr>
                <w:bCs/>
                <w:sz w:val="24"/>
                <w:szCs w:val="24"/>
              </w:rPr>
              <w:t>anonimizacji</w:t>
            </w:r>
            <w:proofErr w:type="spellEnd"/>
            <w:r w:rsidRPr="005B4C8C">
              <w:rPr>
                <w:bCs/>
                <w:sz w:val="24"/>
                <w:szCs w:val="24"/>
              </w:rPr>
              <w:t>. Informacje takie jak data zawarcia umowy, rodzaj umowy o pracę i wymiar etatu powinny być możliwe do zidentyfikowania.”</w:t>
            </w:r>
          </w:p>
          <w:p w14:paraId="3B89E519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3426D071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Zaproponowane brzmienie zapisu pozwala Zamawiającemu na weryfikację spełnienia przez Wykonawcę warunku zatrudnienia na podstawie umowy o  pracę,  jednocześnie z punktu widzenia organizacji Wykonawcy, która zatrudnia ponad 70 tys. pracowników - będzie możliwe do realizacji, mając na uwadze prawidłowe funkcjonowanie i realizację zadań przez służby kadrowe Wykonawcy, na których będzie spoczywał ciężar przygotowywania przedmiotowej dokumentacji na potrzeby postępowań przetargowych.</w:t>
            </w:r>
          </w:p>
          <w:p w14:paraId="3023DA33" w14:textId="50174927" w:rsidR="00D51F12" w:rsidRPr="005B4C8C" w:rsidRDefault="00D51F12" w:rsidP="00D51F1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Wnosimy o uwzględnienie proponowanej  zmiany w dokumentacji dotyczącej postępowania</w:t>
            </w:r>
          </w:p>
          <w:p w14:paraId="39717A52" w14:textId="026B854F" w:rsidR="0064207E" w:rsidRPr="005B4C8C" w:rsidRDefault="0064207E" w:rsidP="006420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5B4C8C">
              <w:rPr>
                <w:b/>
                <w:bCs/>
                <w:sz w:val="24"/>
                <w:szCs w:val="24"/>
              </w:rPr>
              <w:t xml:space="preserve"> </w:t>
            </w:r>
            <w:r w:rsidR="00A5391C">
              <w:rPr>
                <w:sz w:val="24"/>
                <w:szCs w:val="24"/>
              </w:rPr>
              <w:t xml:space="preserve">Zamawiający w tym zakresie modyfikuje zapisy na zaproponowane. </w:t>
            </w:r>
            <w:r w:rsidR="00F520FD" w:rsidRPr="005B4C8C">
              <w:rPr>
                <w:b/>
                <w:bCs/>
                <w:sz w:val="24"/>
                <w:szCs w:val="24"/>
              </w:rPr>
              <w:t xml:space="preserve"> </w:t>
            </w:r>
          </w:p>
          <w:p w14:paraId="53C42D94" w14:textId="516E7122" w:rsidR="00BC3E06" w:rsidRPr="005B4C8C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3E92BD" w14:textId="1E6E8B00" w:rsidR="0064207E" w:rsidRPr="005B4C8C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 xml:space="preserve">Pytanie nr 4 </w:t>
            </w:r>
          </w:p>
          <w:p w14:paraId="0819FF99" w14:textId="77777777" w:rsidR="00D51F12" w:rsidRPr="005B4C8C" w:rsidRDefault="00D51F12" w:rsidP="00D51F12">
            <w:pPr>
              <w:rPr>
                <w:b/>
                <w:sz w:val="24"/>
                <w:szCs w:val="24"/>
              </w:rPr>
            </w:pPr>
            <w:r w:rsidRPr="005B4C8C">
              <w:rPr>
                <w:b/>
                <w:sz w:val="24"/>
                <w:szCs w:val="24"/>
              </w:rPr>
              <w:t>Załącznik nr 3 SWZ – Formularz Oferty, pkt 4:</w:t>
            </w:r>
          </w:p>
          <w:p w14:paraId="686F50F1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lastRenderedPageBreak/>
              <w:t>„4. Informacja - Czy Wykonawca jest mikroprzedsiębiorstwem bądź małym lub średnim przedsiębiorstwem ?</w:t>
            </w:r>
          </w:p>
          <w:p w14:paraId="11812EE1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  <w:u w:val="single"/>
              </w:rPr>
              <w:t>Odpowiedź Wykonawcy:</w:t>
            </w:r>
          </w:p>
          <w:p w14:paraId="23F034D9" w14:textId="77777777" w:rsidR="00D51F12" w:rsidRPr="005B4C8C" w:rsidRDefault="00D51F12" w:rsidP="00D51F12">
            <w:pP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>Wykonawca jest: (niepotrzebne skreślić - właściwe zaznaczyć)</w:t>
            </w:r>
          </w:p>
          <w:p w14:paraId="51282AC5" w14:textId="77777777" w:rsidR="00D51F12" w:rsidRPr="005B4C8C" w:rsidRDefault="00D51F12" w:rsidP="00D51F1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>mikroprzedsiębiorstwem</w:t>
            </w:r>
          </w:p>
          <w:p w14:paraId="0CFD9B6A" w14:textId="77777777" w:rsidR="00D51F12" w:rsidRPr="005B4C8C" w:rsidRDefault="00D51F12" w:rsidP="00D51F1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>małym przedsiębiorstwem</w:t>
            </w:r>
          </w:p>
          <w:p w14:paraId="783FEECC" w14:textId="77777777" w:rsidR="00D51F12" w:rsidRPr="005B4C8C" w:rsidRDefault="00D51F12" w:rsidP="00D51F1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bCs/>
                <w:i/>
                <w:iCs/>
                <w:sz w:val="24"/>
                <w:szCs w:val="24"/>
              </w:rPr>
            </w:pPr>
            <w:r w:rsidRPr="005B4C8C">
              <w:rPr>
                <w:bCs/>
                <w:i/>
                <w:iCs/>
                <w:sz w:val="24"/>
                <w:szCs w:val="24"/>
              </w:rPr>
              <w:t>średnim przedsiębiorstwem”</w:t>
            </w:r>
          </w:p>
          <w:p w14:paraId="47B8F847" w14:textId="77777777" w:rsidR="00D51F12" w:rsidRPr="005B4C8C" w:rsidRDefault="00D51F12" w:rsidP="00D51F12">
            <w:pPr>
              <w:rPr>
                <w:bCs/>
                <w:sz w:val="24"/>
                <w:szCs w:val="24"/>
                <w:lang w:val="x-none"/>
              </w:rPr>
            </w:pPr>
          </w:p>
          <w:p w14:paraId="1E19927D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Wykonawca wnosi o zamieszczenie w treści Oświadczenia dot. wielkości Wykonawcy dodatkowej opcji:</w:t>
            </w:r>
          </w:p>
          <w:p w14:paraId="56157EF4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„- mikroprzedsiębiorstwem,</w:t>
            </w:r>
          </w:p>
          <w:p w14:paraId="11B443AA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- małym przedsiębiorstwem,</w:t>
            </w:r>
          </w:p>
          <w:p w14:paraId="4B948F3F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>- średnim przedsiębiorstwem,</w:t>
            </w:r>
          </w:p>
          <w:p w14:paraId="11D73507" w14:textId="1D485076" w:rsidR="00D51F12" w:rsidRPr="005B4C8C" w:rsidRDefault="00D51F12" w:rsidP="00D51F1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 xml:space="preserve">- </w:t>
            </w:r>
            <w:bookmarkStart w:id="3" w:name="_Hlk113342817"/>
            <w:r w:rsidRPr="005B4C8C">
              <w:rPr>
                <w:b/>
                <w:bCs/>
                <w:sz w:val="24"/>
                <w:szCs w:val="24"/>
              </w:rPr>
              <w:t>żadnym z wymienionych</w:t>
            </w:r>
            <w:bookmarkEnd w:id="3"/>
          </w:p>
          <w:p w14:paraId="47A21A48" w14:textId="77777777" w:rsidR="00A5391C" w:rsidRPr="005B4C8C" w:rsidRDefault="0064207E" w:rsidP="00A5391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F520FD" w:rsidRPr="005B4C8C">
              <w:rPr>
                <w:b/>
                <w:bCs/>
                <w:sz w:val="24"/>
                <w:szCs w:val="24"/>
              </w:rPr>
              <w:t xml:space="preserve"> </w:t>
            </w:r>
            <w:r w:rsidR="00A5391C">
              <w:rPr>
                <w:sz w:val="24"/>
                <w:szCs w:val="24"/>
              </w:rPr>
              <w:t xml:space="preserve">Zamawiający w tym zakresie modyfikuje zapisy na zaproponowane. </w:t>
            </w:r>
            <w:r w:rsidR="00A5391C" w:rsidRPr="005B4C8C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7C87AAE" w14:textId="77777777" w:rsidR="00BC3E06" w:rsidRPr="005B4C8C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F8479DD" w14:textId="324A4F19" w:rsidR="0064207E" w:rsidRPr="005B4C8C" w:rsidRDefault="0064207E" w:rsidP="0064207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t xml:space="preserve">Pytanie nr 5 </w:t>
            </w:r>
            <w:r w:rsidR="005D57F0" w:rsidRPr="005B4C8C">
              <w:rPr>
                <w:b/>
                <w:bCs/>
                <w:sz w:val="24"/>
                <w:szCs w:val="24"/>
              </w:rPr>
              <w:t>(A-H)</w:t>
            </w:r>
          </w:p>
          <w:p w14:paraId="5FBB4F9F" w14:textId="77777777" w:rsidR="00D51F12" w:rsidRPr="005B4C8C" w:rsidRDefault="00D51F12" w:rsidP="00AC4981">
            <w:pPr>
              <w:rPr>
                <w:b/>
                <w:sz w:val="24"/>
                <w:szCs w:val="24"/>
              </w:rPr>
            </w:pPr>
            <w:r w:rsidRPr="005B4C8C">
              <w:rPr>
                <w:b/>
                <w:sz w:val="24"/>
                <w:szCs w:val="24"/>
              </w:rPr>
              <w:t>Załącznik nr 4 SWZ – Formularz asortymentowo-cenowy:</w:t>
            </w:r>
          </w:p>
          <w:p w14:paraId="2FEA60E7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t>Aby prawidłowo przedstawić ofertę Wykonawca wnosi o doprecyzowanie przez Zamawiającego niektórych pozycji Formularza asortymentowo-cenowego:</w:t>
            </w:r>
          </w:p>
          <w:p w14:paraId="4D944519" w14:textId="77777777" w:rsidR="00D51F12" w:rsidRPr="005B4C8C" w:rsidRDefault="00D51F12" w:rsidP="00D51F12">
            <w:pPr>
              <w:rPr>
                <w:sz w:val="24"/>
                <w:szCs w:val="24"/>
              </w:rPr>
            </w:pPr>
          </w:p>
          <w:p w14:paraId="4C2BBF5A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</w:pPr>
            <w:r w:rsidRPr="005B4C8C">
              <w:t>Filia nr 1 i nr 2: co Zamawiający rozumie przez określenie:</w:t>
            </w:r>
          </w:p>
          <w:p w14:paraId="4558AF6B" w14:textId="77777777" w:rsidR="00D51F12" w:rsidRPr="005B4C8C" w:rsidRDefault="00D51F12" w:rsidP="00D51F12">
            <w:pPr>
              <w:pStyle w:val="Akapitzlist"/>
            </w:pPr>
            <w:r w:rsidRPr="005B4C8C">
              <w:rPr>
                <w:b/>
                <w:bCs/>
              </w:rPr>
              <w:t>POTWIERDZENIE ODBIORU</w:t>
            </w:r>
            <w:r w:rsidRPr="005B4C8C">
              <w:t xml:space="preserve"> – </w:t>
            </w:r>
            <w:r w:rsidRPr="005B4C8C">
              <w:rPr>
                <w:b/>
                <w:bCs/>
                <w:u w:val="single"/>
              </w:rPr>
              <w:t>bez opłaty</w:t>
            </w:r>
            <w:r w:rsidRPr="005B4C8C">
              <w:t xml:space="preserve">  zamieszczone w tabelach dla filii nr 1 i nr 2?</w:t>
            </w:r>
          </w:p>
          <w:p w14:paraId="764E7FE6" w14:textId="2A35DD6E" w:rsidR="00D51F12" w:rsidRPr="005B4C8C" w:rsidRDefault="00D51F12" w:rsidP="00D51F12">
            <w:pPr>
              <w:pStyle w:val="Akapitzlist"/>
            </w:pPr>
            <w:r w:rsidRPr="005B4C8C">
              <w:t>Wykonawca realizuje usługi pobierając za nie stosowną opłatę.</w:t>
            </w:r>
            <w:r w:rsidR="005D57F0" w:rsidRPr="005B4C8C">
              <w:br/>
            </w:r>
            <w:r w:rsidR="005D57F0" w:rsidRPr="005B4C8C">
              <w:rPr>
                <w:b/>
                <w:bCs/>
              </w:rPr>
              <w:t>Stanowisko (wyjaśnienie) Zamawiającego (A):</w:t>
            </w:r>
            <w:r w:rsidR="00CF7D3B">
              <w:rPr>
                <w:b/>
                <w:bCs/>
              </w:rPr>
              <w:t xml:space="preserve"> </w:t>
            </w:r>
            <w:r w:rsidR="00CF7D3B" w:rsidRPr="00CF7D3B">
              <w:t>Wykreśla się zapis „bez opłaty”</w:t>
            </w:r>
          </w:p>
          <w:p w14:paraId="3C8D8734" w14:textId="77777777" w:rsidR="00D51F12" w:rsidRPr="005B4C8C" w:rsidRDefault="00D51F12" w:rsidP="00D51F12">
            <w:pPr>
              <w:pStyle w:val="Akapitzlist"/>
            </w:pPr>
          </w:p>
          <w:p w14:paraId="1C88980E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</w:pPr>
            <w:r w:rsidRPr="005B4C8C">
              <w:t xml:space="preserve">Filia nr 1: </w:t>
            </w:r>
            <w:r w:rsidRPr="005B4C8C">
              <w:rPr>
                <w:b/>
                <w:bCs/>
              </w:rPr>
              <w:t>pozycja ZWROTY</w:t>
            </w:r>
            <w:r w:rsidRPr="005B4C8C">
              <w:t>: opłata za zwrot przesyłki zależy od jej rodzaju (polecona/zwykła) oraz formatu (S, M, L). Wobec tego Wykonawca wnosi o rozróżnienie widniejącej w tabeli ilości zwrotów (543 szt.) wg powyższych kategorii – adekwatnie, jak w przypadku przesyłek listowych nadawanych, np.:</w:t>
            </w:r>
          </w:p>
          <w:p w14:paraId="3F3E1379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fldChar w:fldCharType="begin"/>
            </w:r>
            <w:r w:rsidRPr="005B4C8C">
              <w:rPr>
                <w:sz w:val="24"/>
                <w:szCs w:val="24"/>
              </w:rPr>
              <w:instrText xml:space="preserve"> LINK Excel.Sheet.12 "C:\\Users\\kowalczykiewiczjoann\\Documents\\przetarg Szpital Wojewódzki 2022\\formularz cenowy.xlsx" "oryginał (2)!W19K2:W24K6" \a \f 4 \h  \* MERGEFORMAT </w:instrText>
            </w:r>
            <w:r w:rsidRPr="005B4C8C">
              <w:rPr>
                <w:sz w:val="24"/>
                <w:szCs w:val="24"/>
              </w:rPr>
              <w:fldChar w:fldCharType="separate"/>
            </w:r>
          </w:p>
          <w:tbl>
            <w:tblPr>
              <w:tblW w:w="54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0"/>
              <w:gridCol w:w="580"/>
              <w:gridCol w:w="1600"/>
              <w:gridCol w:w="700"/>
              <w:gridCol w:w="980"/>
            </w:tblGrid>
            <w:tr w:rsidR="00D51F12" w:rsidRPr="005B4C8C" w14:paraId="0887D90C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4B7DE04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b/>
                      <w:bCs/>
                      <w:sz w:val="24"/>
                      <w:szCs w:val="24"/>
                    </w:rPr>
                    <w:t>ZWROTY</w:t>
                  </w:r>
                  <w:r w:rsidRPr="005B4C8C">
                    <w:rPr>
                      <w:sz w:val="24"/>
                      <w:szCs w:val="24"/>
                    </w:rPr>
                    <w:t xml:space="preserve"> Listów Poleconych</w:t>
                  </w:r>
                </w:p>
              </w:tc>
              <w:tc>
                <w:tcPr>
                  <w:tcW w:w="58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710C22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8F62AC4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Ekonomiczny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6D362B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667DF0B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7508FBCE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E9E68EA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E2BC4C0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0280198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Priorytet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9D20A3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9DE023F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6D757399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4B114A1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8715C0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FE33B0D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Ekonomiczny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B5D2D6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0A38D6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6D0CC96F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DE0AF17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3FA9DE98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2CD53DE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Priorytet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A17660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7EB1260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3F20897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1E98A0EF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vMerge w:val="restart"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062C32B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L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7E63A5D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Ekonomiczny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659D148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EBEACA5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366BE3E5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474049BE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vMerge/>
                  <w:tcBorders>
                    <w:top w:val="nil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0859E368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B75B70A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Priorytet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DFBE58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73A25A3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6412A207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fldChar w:fldCharType="end"/>
            </w:r>
          </w:p>
          <w:p w14:paraId="2CB4FDC8" w14:textId="644A55BE" w:rsidR="00A5391C" w:rsidRPr="005B4C8C" w:rsidRDefault="00D51F12" w:rsidP="00A5391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t xml:space="preserve">Jednocześnie Wykonawca zauważa, że zwroty korespondencji mogą dotyczyć również Fili nr 2 – a w formularzu brak pozycji do wyceny zwrotów. </w:t>
            </w:r>
            <w:r w:rsidR="005D57F0" w:rsidRPr="005B4C8C">
              <w:rPr>
                <w:sz w:val="24"/>
                <w:szCs w:val="24"/>
              </w:rPr>
              <w:br/>
            </w:r>
            <w:r w:rsidR="005D57F0" w:rsidRPr="005B4C8C">
              <w:rPr>
                <w:b/>
                <w:bCs/>
                <w:sz w:val="24"/>
                <w:szCs w:val="24"/>
              </w:rPr>
              <w:t>Stanowisko (wyjaśnienie) Zamawiającego (B):</w:t>
            </w:r>
            <w:r w:rsidR="00587B07" w:rsidRPr="005B4C8C">
              <w:rPr>
                <w:b/>
                <w:bCs/>
                <w:sz w:val="24"/>
                <w:szCs w:val="24"/>
              </w:rPr>
              <w:t xml:space="preserve"> </w:t>
            </w:r>
            <w:r w:rsidR="00A5391C">
              <w:rPr>
                <w:sz w:val="24"/>
                <w:szCs w:val="24"/>
              </w:rPr>
              <w:t xml:space="preserve">Zamawiający w tym zakresie modyfikuje zapisy na zaproponowane oraz wprowadza tożsamą tabelę dla Filii nr 2. </w:t>
            </w:r>
          </w:p>
          <w:p w14:paraId="360DAD28" w14:textId="3678BDF8" w:rsidR="00D51F12" w:rsidRPr="005B4C8C" w:rsidRDefault="00D51F12" w:rsidP="00D51F12">
            <w:pPr>
              <w:rPr>
                <w:sz w:val="24"/>
                <w:szCs w:val="24"/>
              </w:rPr>
            </w:pPr>
          </w:p>
          <w:p w14:paraId="45B8A5C2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</w:pPr>
            <w:r w:rsidRPr="005B4C8C">
              <w:t xml:space="preserve">Filia nr 1: </w:t>
            </w:r>
            <w:r w:rsidRPr="005B4C8C">
              <w:rPr>
                <w:b/>
                <w:bCs/>
              </w:rPr>
              <w:t>pozycja POCZTEX</w:t>
            </w:r>
            <w:r w:rsidRPr="005B4C8C">
              <w:t>:</w:t>
            </w:r>
          </w:p>
          <w:p w14:paraId="57BBCF3A" w14:textId="77777777" w:rsidR="00D51F12" w:rsidRPr="005B4C8C" w:rsidRDefault="00D51F12" w:rsidP="00D51F12">
            <w:pPr>
              <w:pStyle w:val="Akapitzlist"/>
              <w:rPr>
                <w:iCs/>
              </w:rPr>
            </w:pPr>
            <w:r w:rsidRPr="005B4C8C">
              <w:t xml:space="preserve">Wykonawca </w:t>
            </w:r>
            <w:r w:rsidRPr="005B4C8C">
              <w:rPr>
                <w:iCs/>
              </w:rPr>
              <w:t>stosuje cennik uzależniony od formatu przesyłki, tj. S, M, L, XL i 2XL gdzie: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123"/>
              <w:gridCol w:w="3686"/>
              <w:gridCol w:w="2243"/>
            </w:tblGrid>
            <w:tr w:rsidR="00D51F12" w:rsidRPr="005B4C8C" w14:paraId="63416B74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5B09D669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lastRenderedPageBreak/>
                    <w:t>ROZMIAR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23735B07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Maksymalny WYMIAR w cm (Wysokość x Szerokość x Długość)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1B77F011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maksymalna MASA</w:t>
                  </w:r>
                </w:p>
              </w:tc>
            </w:tr>
            <w:tr w:rsidR="00D51F12" w:rsidRPr="005B4C8C" w14:paraId="79DD8A5F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5FC43295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S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04D5581F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9 x 40 x 65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07A25683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20 kg</w:t>
                  </w:r>
                </w:p>
              </w:tc>
            </w:tr>
            <w:tr w:rsidR="00D51F12" w:rsidRPr="005B4C8C" w14:paraId="22B0738F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431253D9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M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3127970E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20 x 40 x 65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56DACB27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20 kg</w:t>
                  </w:r>
                </w:p>
              </w:tc>
            </w:tr>
            <w:tr w:rsidR="00D51F12" w:rsidRPr="005B4C8C" w14:paraId="2274F9E1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664DE700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L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55A3D1BA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42 x 40 x 65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08B1A789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20 kg</w:t>
                  </w:r>
                </w:p>
              </w:tc>
            </w:tr>
            <w:tr w:rsidR="00D51F12" w:rsidRPr="005B4C8C" w14:paraId="6266EBAD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7CA2EEAC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XL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11AB36B2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60 x 60 x 70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705E0807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20 kg</w:t>
                  </w:r>
                </w:p>
              </w:tc>
            </w:tr>
            <w:tr w:rsidR="00D51F12" w:rsidRPr="005B4C8C" w14:paraId="26CDCC64" w14:textId="77777777" w:rsidTr="000863FF">
              <w:trPr>
                <w:jc w:val="center"/>
              </w:trPr>
              <w:tc>
                <w:tcPr>
                  <w:tcW w:w="1271" w:type="dxa"/>
                  <w:shd w:val="clear" w:color="auto" w:fill="D9D9D9"/>
                  <w:vAlign w:val="center"/>
                </w:tcPr>
                <w:p w14:paraId="216C44DC" w14:textId="77777777" w:rsidR="00D51F12" w:rsidRPr="005B4C8C" w:rsidRDefault="00D51F12" w:rsidP="00D51F12">
                  <w:pPr>
                    <w:pStyle w:val="Akapitzlist"/>
                    <w:rPr>
                      <w:b/>
                      <w:bCs/>
                      <w:iCs/>
                    </w:rPr>
                  </w:pPr>
                  <w:r w:rsidRPr="005B4C8C">
                    <w:rPr>
                      <w:b/>
                      <w:bCs/>
                      <w:iCs/>
                    </w:rPr>
                    <w:t>2XL</w:t>
                  </w:r>
                </w:p>
              </w:tc>
              <w:tc>
                <w:tcPr>
                  <w:tcW w:w="3686" w:type="dxa"/>
                  <w:shd w:val="clear" w:color="auto" w:fill="auto"/>
                  <w:vAlign w:val="center"/>
                </w:tcPr>
                <w:p w14:paraId="519A6CCF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jeżeli którykolwiek z wymiarów lub masa przekracza parametry określone w rozmiarze XL;                                                    wymiar max: W+S+D jest mniejsze/równe 250 cm, przy czym długość nie przekracza 120 cm</w:t>
                  </w:r>
                </w:p>
              </w:tc>
              <w:tc>
                <w:tcPr>
                  <w:tcW w:w="1586" w:type="dxa"/>
                  <w:shd w:val="clear" w:color="auto" w:fill="auto"/>
                  <w:vAlign w:val="center"/>
                </w:tcPr>
                <w:p w14:paraId="2C4D2694" w14:textId="77777777" w:rsidR="00D51F12" w:rsidRPr="005B4C8C" w:rsidRDefault="00D51F12" w:rsidP="00D51F12">
                  <w:pPr>
                    <w:pStyle w:val="Akapitzlist"/>
                    <w:rPr>
                      <w:iCs/>
                    </w:rPr>
                  </w:pPr>
                  <w:r w:rsidRPr="005B4C8C">
                    <w:rPr>
                      <w:iCs/>
                    </w:rPr>
                    <w:t>30 kg                    (z opcją do       50 kg- dodatkowo płatną)</w:t>
                  </w:r>
                </w:p>
              </w:tc>
            </w:tr>
          </w:tbl>
          <w:p w14:paraId="4026DCE3" w14:textId="77777777" w:rsidR="00D51F12" w:rsidRPr="005B4C8C" w:rsidRDefault="00D51F12" w:rsidP="00D51F12">
            <w:pPr>
              <w:pStyle w:val="Akapitzlist"/>
              <w:rPr>
                <w:iCs/>
              </w:rPr>
            </w:pPr>
          </w:p>
          <w:p w14:paraId="2DF4D206" w14:textId="77777777" w:rsidR="00D51F12" w:rsidRPr="005B4C8C" w:rsidRDefault="00D51F12" w:rsidP="00D51F12">
            <w:pPr>
              <w:pStyle w:val="Akapitzlist"/>
              <w:rPr>
                <w:iCs/>
              </w:rPr>
            </w:pPr>
            <w:r w:rsidRPr="005B4C8C">
              <w:rPr>
                <w:iCs/>
              </w:rPr>
              <w:t xml:space="preserve">Opłata za nadawane przesyłki kurierskie w obrocie  krajowym kalkulowana jest wg ww. formatów. </w:t>
            </w:r>
          </w:p>
          <w:p w14:paraId="2429F6B0" w14:textId="77777777" w:rsidR="00D51F12" w:rsidRPr="005B4C8C" w:rsidRDefault="00D51F12" w:rsidP="00D51F12">
            <w:pPr>
              <w:pStyle w:val="Akapitzlist"/>
              <w:rPr>
                <w:iCs/>
              </w:rPr>
            </w:pPr>
            <w:r w:rsidRPr="005B4C8C">
              <w:rPr>
                <w:iCs/>
              </w:rPr>
              <w:t>- odbiór przesyłki krajowej przez kuriera jest usługą dodatkowo płatną (nie pobieraną w przypadku nadania takiej przesyłki w placówce pocztowej),</w:t>
            </w:r>
          </w:p>
          <w:p w14:paraId="78E994DA" w14:textId="77777777" w:rsidR="00D51F12" w:rsidRPr="005B4C8C" w:rsidRDefault="00D51F12" w:rsidP="00D51F12">
            <w:pPr>
              <w:pStyle w:val="Akapitzlist"/>
              <w:rPr>
                <w:iCs/>
              </w:rPr>
            </w:pPr>
            <w:r w:rsidRPr="005B4C8C">
              <w:rPr>
                <w:iCs/>
              </w:rPr>
              <w:t>– ręczne zaadresowanie przesyłki na etykiecie nakładu Wykonawcy wiąże się z pobraniem dodatkowej opłaty (która nie jest naliczana w przypadku nadania i zaadresowania przesyłki za pośrednictwem dedykowanej aplikacji elektronicznej Wykonawcy).</w:t>
            </w:r>
          </w:p>
          <w:p w14:paraId="34006402" w14:textId="77777777" w:rsidR="00D51F12" w:rsidRPr="005B4C8C" w:rsidRDefault="00D51F12" w:rsidP="00D51F12">
            <w:pPr>
              <w:pStyle w:val="Akapitzlist"/>
              <w:rPr>
                <w:iCs/>
              </w:rPr>
            </w:pPr>
            <w:r w:rsidRPr="005B4C8C">
              <w:rPr>
                <w:iCs/>
              </w:rPr>
              <w:t>W związku z powyższym, aby wycenić wartość zamówionych usług kurierskich Wykonawca wnosi o zmianę formularza cenowego i rozpisanie go zgodnie z podanymi formatami i zaznaczonymi opcjami dodatkowymi. Takie rozpisanie pozwoli Wykonawcy na prawidłowe skalkulowanie oferty – w wariancie i cenach najkorzystniejszych dla Zamawiającego. Oto propozycja.</w:t>
            </w:r>
          </w:p>
          <w:p w14:paraId="0E098176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rFonts w:eastAsia="Arial Unicode MS"/>
                <w:color w:val="000000"/>
                <w:sz w:val="24"/>
                <w:szCs w:val="24"/>
              </w:rPr>
              <w:fldChar w:fldCharType="begin"/>
            </w:r>
            <w:r w:rsidRPr="005B4C8C">
              <w:rPr>
                <w:sz w:val="24"/>
                <w:szCs w:val="24"/>
              </w:rPr>
              <w:instrText xml:space="preserve"> LINK Excel.Sheet.12 "C:\\Users\\kowalczykiewiczjoann\\Documents\\przetarg Szpital Wojewódzki 2022\\formularz cenowy.xlsx" "oryginał (2)!W26K2:W34K6" \a \f 4 \h  \* MERGEFORMAT </w:instrText>
            </w:r>
            <w:r w:rsidRPr="005B4C8C">
              <w:rPr>
                <w:rFonts w:eastAsia="Arial Unicode MS"/>
                <w:color w:val="000000"/>
                <w:sz w:val="24"/>
                <w:szCs w:val="24"/>
              </w:rPr>
              <w:fldChar w:fldCharType="separate"/>
            </w:r>
          </w:p>
          <w:tbl>
            <w:tblPr>
              <w:tblW w:w="56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0"/>
              <w:gridCol w:w="2380"/>
              <w:gridCol w:w="700"/>
              <w:gridCol w:w="980"/>
            </w:tblGrid>
            <w:tr w:rsidR="00D51F12" w:rsidRPr="005B4C8C" w14:paraId="7672F4A2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shd w:val="clear" w:color="000000" w:fill="E2EFDA"/>
                  <w:vAlign w:val="center"/>
                  <w:hideMark/>
                </w:tcPr>
                <w:p w14:paraId="1DB85274" w14:textId="77777777" w:rsidR="00D51F12" w:rsidRPr="005B4C8C" w:rsidRDefault="00D51F12" w:rsidP="00D51F12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B4C8C">
                    <w:rPr>
                      <w:b/>
                      <w:bCs/>
                      <w:sz w:val="24"/>
                      <w:szCs w:val="24"/>
                    </w:rPr>
                    <w:t xml:space="preserve">przesyłki kurierskie  </w:t>
                  </w: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433FE3A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koperta firmowa do 1kg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50DBB1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7ACF1C05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31F82ED1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331FDEC4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68B1DF0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iCs/>
                      <w:sz w:val="24"/>
                      <w:szCs w:val="24"/>
                    </w:rPr>
                    <w:t>wielkość S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AC67AAC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7B5CCB8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39EC5258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1928D3AE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4E4D863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iCs/>
                      <w:sz w:val="24"/>
                      <w:szCs w:val="24"/>
                    </w:rPr>
                    <w:t>wielkość M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F21C05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CDBDE5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222C801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3A1FC50C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vAlign w:val="center"/>
                  <w:hideMark/>
                </w:tcPr>
                <w:p w14:paraId="6FD73758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iCs/>
                      <w:sz w:val="24"/>
                      <w:szCs w:val="24"/>
                    </w:rPr>
                    <w:t>wielkość L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E7330F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4295EB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696F2EF6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5B5F9312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7C9A090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iCs/>
                      <w:sz w:val="24"/>
                      <w:szCs w:val="24"/>
                    </w:rPr>
                    <w:t>wielkość XL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C595C8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4B3FCB8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07E3D829" w14:textId="77777777" w:rsidTr="000863FF">
              <w:trPr>
                <w:trHeight w:val="30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6969936B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124959F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iCs/>
                      <w:sz w:val="24"/>
                      <w:szCs w:val="24"/>
                    </w:rPr>
                    <w:t>wielkość 2XL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30D60B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53448D0C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5587A04" w14:textId="77777777" w:rsidTr="000863FF">
              <w:trPr>
                <w:trHeight w:val="855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4AE8455B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vAlign w:val="center"/>
                  <w:hideMark/>
                </w:tcPr>
                <w:p w14:paraId="4BB99132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usługa dodatkowa - potwierdzenie odbioru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903FC8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8FBF7A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58F1651B" w14:textId="77777777" w:rsidTr="000863FF">
              <w:trPr>
                <w:trHeight w:val="66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7E4DB5B4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vAlign w:val="center"/>
                  <w:hideMark/>
                </w:tcPr>
                <w:p w14:paraId="0640BAD2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usługa dodatkowa - nadanie u kuriera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C4BCAA6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02AA43A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258F1D79" w14:textId="77777777" w:rsidTr="000863FF">
              <w:trPr>
                <w:trHeight w:val="1620"/>
                <w:jc w:val="center"/>
              </w:trPr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3FC0B30C" w14:textId="77777777" w:rsidR="00D51F12" w:rsidRPr="005B4C8C" w:rsidRDefault="00D51F12" w:rsidP="00D51F12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238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000000" w:fill="E2EFDA"/>
                  <w:vAlign w:val="center"/>
                  <w:hideMark/>
                </w:tcPr>
                <w:p w14:paraId="5EA1B5F7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usługa dodatkowa - nadanie tradycyjne z wykorzystaniem etykiety adresowej nakładu Wykonawcy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CCEA01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2EFDA"/>
                  <w:vAlign w:val="center"/>
                  <w:hideMark/>
                </w:tcPr>
                <w:p w14:paraId="1DDF962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E6A683F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fldChar w:fldCharType="end"/>
            </w:r>
          </w:p>
          <w:p w14:paraId="2CE9D4C8" w14:textId="1FE72265" w:rsidR="00D51F12" w:rsidRPr="005B4C8C" w:rsidRDefault="00D51F12" w:rsidP="00D51F12">
            <w:pPr>
              <w:ind w:left="360"/>
              <w:rPr>
                <w:b/>
                <w:bCs/>
                <w:sz w:val="24"/>
                <w:szCs w:val="24"/>
              </w:rPr>
            </w:pPr>
            <w:r w:rsidRPr="005B4C8C">
              <w:rPr>
                <w:b/>
                <w:bCs/>
                <w:sz w:val="24"/>
                <w:szCs w:val="24"/>
              </w:rPr>
              <w:lastRenderedPageBreak/>
              <w:t>Wnosimy też o potwierdzenie, że Wykonawca właściwe interpretuje, iż zamawiane przesyłki kurierskie to przesyłki w obrocie krajowym.</w:t>
            </w:r>
          </w:p>
          <w:p w14:paraId="099DC580" w14:textId="77777777" w:rsidR="00445125" w:rsidRDefault="00445125" w:rsidP="00A5391C">
            <w:pPr>
              <w:ind w:left="360"/>
              <w:jc w:val="both"/>
              <w:rPr>
                <w:b/>
                <w:bCs/>
                <w:sz w:val="24"/>
                <w:szCs w:val="24"/>
              </w:rPr>
            </w:pPr>
          </w:p>
          <w:p w14:paraId="42524EE9" w14:textId="14F4AD01" w:rsidR="00A5391C" w:rsidRPr="00521A86" w:rsidRDefault="005D57F0" w:rsidP="00A5391C">
            <w:pPr>
              <w:ind w:left="360"/>
              <w:jc w:val="both"/>
              <w:rPr>
                <w:rFonts w:ascii="Arial" w:hAnsi="Arial" w:cs="Arial"/>
                <w:b/>
                <w:bCs/>
              </w:rPr>
            </w:pPr>
            <w:r w:rsidRPr="005B4C8C">
              <w:rPr>
                <w:b/>
                <w:bCs/>
                <w:sz w:val="24"/>
                <w:szCs w:val="24"/>
              </w:rPr>
              <w:t>Stanowisko (wyjaśnienie) Zamawiającego (C):</w:t>
            </w:r>
            <w:r w:rsidR="00A5391C">
              <w:rPr>
                <w:b/>
                <w:bCs/>
                <w:sz w:val="24"/>
                <w:szCs w:val="24"/>
              </w:rPr>
              <w:t xml:space="preserve"> </w:t>
            </w:r>
            <w:r w:rsidR="00A5391C" w:rsidRPr="00A5391C">
              <w:rPr>
                <w:sz w:val="24"/>
                <w:szCs w:val="24"/>
              </w:rPr>
              <w:t>Zamawiający w tym zakresie modyfikuje zapisy na zaproponowane i potwierdza, że przesyłki, o których mowa dotyczą przesyłek kurierskich w obrocie krajowym.</w:t>
            </w:r>
          </w:p>
          <w:p w14:paraId="011F37E4" w14:textId="6AAA1503" w:rsidR="005D57F0" w:rsidRPr="005B4C8C" w:rsidRDefault="005D57F0" w:rsidP="00D51F12">
            <w:pPr>
              <w:ind w:left="360"/>
              <w:rPr>
                <w:b/>
                <w:bCs/>
                <w:sz w:val="24"/>
                <w:szCs w:val="24"/>
              </w:rPr>
            </w:pPr>
          </w:p>
          <w:p w14:paraId="2194B634" w14:textId="77777777" w:rsidR="00D51F12" w:rsidRPr="005B4C8C" w:rsidRDefault="00D51F12" w:rsidP="00D51F12">
            <w:pPr>
              <w:ind w:firstLine="360"/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tab/>
            </w:r>
          </w:p>
          <w:p w14:paraId="611EAF8C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bCs/>
              </w:rPr>
            </w:pPr>
            <w:r w:rsidRPr="005B4C8C">
              <w:rPr>
                <w:bCs/>
              </w:rPr>
              <w:t xml:space="preserve">Filia nr 1: </w:t>
            </w:r>
            <w:r w:rsidRPr="005B4C8C">
              <w:rPr>
                <w:b/>
              </w:rPr>
              <w:t>pozycja PACZKI</w:t>
            </w:r>
            <w:r w:rsidRPr="005B4C8C">
              <w:rPr>
                <w:bCs/>
              </w:rPr>
              <w:t xml:space="preserve"> – opłata za doręczenie paczki uzależniona jest od jej masy i trybu doręczenia – Wykonawca wnosi o rozbicie jednej pozycji ilościowej wskazanej w formularzu przez Zamawiającego w taki sposób, by umożliwić wycenę usługi. Oto propozycja (gdzie oznaczenia: EK to kategoria ekonomiczna, PR kategoria priorytetowa, </w:t>
            </w:r>
            <w:proofErr w:type="spellStart"/>
            <w:r w:rsidRPr="005B4C8C">
              <w:rPr>
                <w:bCs/>
              </w:rPr>
              <w:t>gab</w:t>
            </w:r>
            <w:proofErr w:type="spellEnd"/>
            <w:r w:rsidRPr="005B4C8C">
              <w:rPr>
                <w:bCs/>
              </w:rPr>
              <w:t xml:space="preserve"> A i </w:t>
            </w:r>
            <w:proofErr w:type="spellStart"/>
            <w:r w:rsidRPr="005B4C8C">
              <w:rPr>
                <w:bCs/>
              </w:rPr>
              <w:t>gab</w:t>
            </w:r>
            <w:proofErr w:type="spellEnd"/>
            <w:r w:rsidRPr="005B4C8C">
              <w:rPr>
                <w:bCs/>
              </w:rPr>
              <w:t xml:space="preserve"> B to oznaczenia gabarytów paczek zgodnie z wymiarami podanymi w cenniku Wykonawcy):</w:t>
            </w:r>
          </w:p>
          <w:p w14:paraId="714172B6" w14:textId="77777777" w:rsidR="00D51F12" w:rsidRPr="005B4C8C" w:rsidRDefault="00D51F12" w:rsidP="00D51F12">
            <w:pPr>
              <w:rPr>
                <w:sz w:val="24"/>
                <w:szCs w:val="24"/>
              </w:rPr>
            </w:pPr>
            <w:r w:rsidRPr="005B4C8C">
              <w:rPr>
                <w:sz w:val="24"/>
                <w:szCs w:val="24"/>
              </w:rPr>
              <w:fldChar w:fldCharType="begin"/>
            </w:r>
            <w:r w:rsidRPr="005B4C8C">
              <w:rPr>
                <w:sz w:val="24"/>
                <w:szCs w:val="24"/>
              </w:rPr>
              <w:instrText xml:space="preserve"> LINK Excel.Sheet.12 "C:\\Users\\kowalczykiewiczjoann\\Documents\\przetarg Szpital Wojewódzki 2022\\formularz cenowy.xlsx" "oryginał (2)!W36K2:W51K6" \a \f 4 \h  \* MERGEFORMAT </w:instrText>
            </w:r>
            <w:r w:rsidRPr="005B4C8C">
              <w:rPr>
                <w:sz w:val="24"/>
                <w:szCs w:val="24"/>
              </w:rPr>
              <w:fldChar w:fldCharType="separate"/>
            </w:r>
          </w:p>
          <w:tbl>
            <w:tblPr>
              <w:tblW w:w="56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40"/>
              <w:gridCol w:w="580"/>
              <w:gridCol w:w="1800"/>
              <w:gridCol w:w="700"/>
              <w:gridCol w:w="980"/>
            </w:tblGrid>
            <w:tr w:rsidR="00D51F12" w:rsidRPr="005B4C8C" w14:paraId="1A4E1701" w14:textId="77777777" w:rsidTr="000863FF">
              <w:trPr>
                <w:trHeight w:val="285"/>
                <w:jc w:val="center"/>
              </w:trPr>
              <w:tc>
                <w:tcPr>
                  <w:tcW w:w="1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6DA9CAF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paczki krajowe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BB9ED6B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6D607D9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1 kg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BF7F1D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2058F1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4277B18F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D55210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2B9FB5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3EC160B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2 kg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3166AE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1E0F0D2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3EF35D29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E39D7C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B1D4C0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DFB7CCB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5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3EF4B1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1E1FA46B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63F78B59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49C1E4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DA0130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107E803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10 kg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75C9274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656B6466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01B19EC8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A9BD8F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CD9E3D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E05FD6D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1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6D82E64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E788C7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65AB3C0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250133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4ABD14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E877F48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2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F2AD0BC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0896A59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9BC7170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AE7AD5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0AB0C0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CFA4449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5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81A7E2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B65C17B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287D94C8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58A2C9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C69F5B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 xml:space="preserve">EK 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803B776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10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1A1DED8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09EEC80F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DBF886E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C1925F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1193EEC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08FB9AE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1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4D308CD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F0569F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3B86BAFD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E1B5A2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901E13F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82AD5C0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2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E56F28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8A20AD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51149D2E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0506E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EDA619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ADF4264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5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202AA1C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B4494F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1FB13273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DED471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588A7A6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69478C6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A - do 10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8EA2C3B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5AAFA74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53325E31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E92F94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BD33DB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1F4A154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1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0DDDE5F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1AA8A79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7AF14B16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544DD3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33A713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41540F6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2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E6A073D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4A4A24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7B279002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DA8308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AE17D14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7886ACB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5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775B16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923BD72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  <w:tr w:rsidR="00D51F12" w:rsidRPr="005B4C8C" w14:paraId="6140259A" w14:textId="77777777" w:rsidTr="000863FF">
              <w:trPr>
                <w:trHeight w:val="315"/>
                <w:jc w:val="center"/>
              </w:trPr>
              <w:tc>
                <w:tcPr>
                  <w:tcW w:w="15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CC9583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E9094F0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PR</w:t>
                  </w:r>
                </w:p>
              </w:tc>
              <w:tc>
                <w:tcPr>
                  <w:tcW w:w="18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BAE8691" w14:textId="77777777" w:rsidR="00D51F12" w:rsidRPr="005B4C8C" w:rsidRDefault="00D51F12" w:rsidP="00D51F12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5B4C8C">
                    <w:rPr>
                      <w:sz w:val="24"/>
                      <w:szCs w:val="24"/>
                    </w:rPr>
                    <w:t>gab</w:t>
                  </w:r>
                  <w:proofErr w:type="spellEnd"/>
                  <w:r w:rsidRPr="005B4C8C">
                    <w:rPr>
                      <w:sz w:val="24"/>
                      <w:szCs w:val="24"/>
                    </w:rPr>
                    <w:t xml:space="preserve"> B - do 10 kg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16D382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szt.</w:t>
                  </w:r>
                </w:p>
              </w:tc>
              <w:tc>
                <w:tcPr>
                  <w:tcW w:w="9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5610E57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 </w:t>
                  </w:r>
                </w:p>
              </w:tc>
            </w:tr>
          </w:tbl>
          <w:p w14:paraId="71379F6C" w14:textId="77777777" w:rsidR="00AA222B" w:rsidRPr="00521A86" w:rsidRDefault="00D51F12" w:rsidP="00AA222B">
            <w:pPr>
              <w:jc w:val="both"/>
              <w:rPr>
                <w:rFonts w:ascii="Arial" w:hAnsi="Arial" w:cs="Arial"/>
                <w:b/>
              </w:rPr>
            </w:pPr>
            <w:r w:rsidRPr="005B4C8C">
              <w:rPr>
                <w:bCs/>
                <w:sz w:val="24"/>
                <w:szCs w:val="24"/>
              </w:rPr>
              <w:fldChar w:fldCharType="end"/>
            </w:r>
            <w:r w:rsidR="005D57F0" w:rsidRPr="005B4C8C">
              <w:rPr>
                <w:b/>
                <w:bCs/>
                <w:sz w:val="24"/>
                <w:szCs w:val="24"/>
              </w:rPr>
              <w:t xml:space="preserve"> Stanowisko (wyjaśnienie) Zamawiającego (D):</w:t>
            </w:r>
            <w:r w:rsidR="00AA222B">
              <w:rPr>
                <w:b/>
                <w:bCs/>
                <w:sz w:val="24"/>
                <w:szCs w:val="24"/>
              </w:rPr>
              <w:t xml:space="preserve"> </w:t>
            </w:r>
            <w:r w:rsidR="00AA222B" w:rsidRPr="00AA222B">
              <w:rPr>
                <w:bCs/>
                <w:sz w:val="24"/>
                <w:szCs w:val="24"/>
              </w:rPr>
              <w:t>Zamawiający w tym zakresie modyfikuje zapisy na zaproponowane i wprowadza następujący układ:</w:t>
            </w:r>
          </w:p>
          <w:p w14:paraId="7DEBD403" w14:textId="77777777" w:rsidR="00AA222B" w:rsidRPr="00521A86" w:rsidRDefault="00AA222B" w:rsidP="00AA222B">
            <w:pPr>
              <w:rPr>
                <w:rFonts w:ascii="Arial" w:hAnsi="Arial" w:cs="Arial"/>
                <w:bCs/>
              </w:rPr>
            </w:pPr>
          </w:p>
          <w:tbl>
            <w:tblPr>
              <w:tblW w:w="609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71"/>
              <w:gridCol w:w="849"/>
              <w:gridCol w:w="852"/>
              <w:gridCol w:w="1134"/>
              <w:gridCol w:w="992"/>
              <w:gridCol w:w="993"/>
            </w:tblGrid>
            <w:tr w:rsidR="00AA222B" w:rsidRPr="00521A86" w14:paraId="5EBA64DF" w14:textId="77777777" w:rsidTr="000B7194">
              <w:trPr>
                <w:trHeight w:val="285"/>
                <w:jc w:val="center"/>
              </w:trPr>
              <w:tc>
                <w:tcPr>
                  <w:tcW w:w="12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B3178F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paczki krajowe</w:t>
                  </w:r>
                </w:p>
              </w:tc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3F98727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0B7194">
                    <w:rPr>
                      <w:rFonts w:ascii="Arial" w:hAnsi="Arial" w:cs="Arial"/>
                    </w:rPr>
                    <w:t>Gab</w:t>
                  </w:r>
                  <w:proofErr w:type="spellEnd"/>
                  <w:r w:rsidRPr="000B7194">
                    <w:rPr>
                      <w:rFonts w:ascii="Arial" w:hAnsi="Arial" w:cs="Arial"/>
                    </w:rPr>
                    <w:t>. A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6C28F3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1 kg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0FD766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26B4B24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szt.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7D2710B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37B5A5FE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BCB806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5EC7F11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CD3948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BF6DC4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86DA80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61D4B1C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27802AE4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ADD4AB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DC4845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77156D0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2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0C0539C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F876296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7DDEAA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651B3B28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FA29F7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A28F15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3FBEDC16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180E1727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6F9B00DE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287D2C5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4E0B79A3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B94BCA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F9D718E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161A2104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5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0371546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2DC06F07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A70376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46AC3450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4633AA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538C53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DF3B61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399E412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0736BECE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5A429071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0825CE0B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5FC52A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01BCFE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16028245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10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794C45E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7E2217D6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7CF96F0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1944080A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5E35C4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2417BC5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7535E6B1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2FE001F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3FB96A7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736B82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440F463B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F526DF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4E11E8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proofErr w:type="spellStart"/>
                  <w:r w:rsidRPr="000B7194">
                    <w:rPr>
                      <w:rFonts w:ascii="Arial" w:hAnsi="Arial" w:cs="Arial"/>
                    </w:rPr>
                    <w:t>Gab</w:t>
                  </w:r>
                  <w:proofErr w:type="spellEnd"/>
                  <w:r w:rsidRPr="000B7194">
                    <w:rPr>
                      <w:rFonts w:ascii="Arial" w:hAnsi="Arial" w:cs="Arial"/>
                    </w:rPr>
                    <w:t>. B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1B5D72B2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1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B05D2F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597BC97D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7CEDA63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0A17E6A4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617C8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19CB1F0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20726BC5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09D33B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09D4DFF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6A02E2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3F6FE39D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F7CBD6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A53BBA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9534A5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2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3B56CBE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0BDA66BF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54A4557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53D2B624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BE403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25E7291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30206E0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72A33D2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5912F65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781A63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7288DD16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A27053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53BBF38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C7B2211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5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4AD6C8B5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2CDE9C3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731B1F3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6FF6FCB9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96950C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36E0B12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64F9A738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5890FF10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4D95DBF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09251DD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4FEB37A5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4A3ED0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858AA46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0C890AE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do 10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00735693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EK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63CCEA0A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473B7B05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AA222B" w:rsidRPr="00521A86" w14:paraId="340EF5EC" w14:textId="77777777" w:rsidTr="000B7194">
              <w:trPr>
                <w:trHeight w:val="315"/>
                <w:jc w:val="center"/>
              </w:trPr>
              <w:tc>
                <w:tcPr>
                  <w:tcW w:w="12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C2A410" w14:textId="77777777" w:rsidR="00AA222B" w:rsidRPr="000B7194" w:rsidRDefault="00AA222B" w:rsidP="00AA222B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4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F1CBB99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0C55C8D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</w:tcPr>
                <w:p w14:paraId="52073F2B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PR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7B0F24A4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  <w:r w:rsidRPr="000B7194">
                    <w:rPr>
                      <w:rFonts w:ascii="Arial" w:hAnsi="Arial" w:cs="Arial"/>
                    </w:rPr>
                    <w:t> szt.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</w:tcPr>
                <w:p w14:paraId="0EFDA77C" w14:textId="77777777" w:rsidR="00AA222B" w:rsidRPr="000B7194" w:rsidRDefault="00AA222B" w:rsidP="00AA222B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74EF77A8" w14:textId="3CFD2937" w:rsidR="00D51F12" w:rsidRPr="005B4C8C" w:rsidRDefault="00D51F12" w:rsidP="00D51F12">
            <w:pPr>
              <w:rPr>
                <w:b/>
                <w:bCs/>
                <w:sz w:val="24"/>
                <w:szCs w:val="24"/>
              </w:rPr>
            </w:pPr>
          </w:p>
          <w:p w14:paraId="629EFFF3" w14:textId="77777777" w:rsidR="005D57F0" w:rsidRPr="005B4C8C" w:rsidRDefault="005D57F0" w:rsidP="00D51F12">
            <w:pPr>
              <w:rPr>
                <w:bCs/>
                <w:sz w:val="24"/>
                <w:szCs w:val="24"/>
              </w:rPr>
            </w:pPr>
          </w:p>
          <w:p w14:paraId="21CE6BC2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bCs/>
              </w:rPr>
            </w:pPr>
            <w:r w:rsidRPr="005B4C8C">
              <w:rPr>
                <w:b/>
              </w:rPr>
              <w:t>Filia nr 1</w:t>
            </w:r>
            <w:r w:rsidRPr="005B4C8C">
              <w:rPr>
                <w:bCs/>
              </w:rPr>
              <w:t>: w celu dokonania prawidłowej wyceny Wykonawca wnosi o dodanie brakującej  pozycji dotyczącej odbioru przesyłek z siedziby Zamawiającego w Poznaniu, o jakiej mowa w SWZ:</w:t>
            </w:r>
          </w:p>
          <w:p w14:paraId="0708B18B" w14:textId="77777777" w:rsidR="00D51F12" w:rsidRPr="005B4C8C" w:rsidRDefault="00D51F12" w:rsidP="00D51F12">
            <w:pPr>
              <w:pStyle w:val="Akapitzlist"/>
              <w:rPr>
                <w:bCs/>
              </w:rPr>
            </w:pPr>
          </w:p>
          <w:tbl>
            <w:tblPr>
              <w:tblW w:w="58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80"/>
              <w:gridCol w:w="2380"/>
              <w:gridCol w:w="700"/>
              <w:gridCol w:w="980"/>
            </w:tblGrid>
            <w:tr w:rsidR="00D51F12" w:rsidRPr="005B4C8C" w14:paraId="3CBD0CF0" w14:textId="77777777" w:rsidTr="000863FF">
              <w:trPr>
                <w:trHeight w:val="315"/>
                <w:jc w:val="center"/>
              </w:trPr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738FE095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odbiór przesyłek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71A7B215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5 x w tygodniu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967B681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mies.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vAlign w:val="center"/>
                  <w:hideMark/>
                </w:tcPr>
                <w:p w14:paraId="2AD15BD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36</w:t>
                  </w:r>
                </w:p>
              </w:tc>
            </w:tr>
          </w:tbl>
          <w:p w14:paraId="3B302717" w14:textId="77777777" w:rsidR="009A1468" w:rsidRPr="00521A86" w:rsidRDefault="005D57F0" w:rsidP="009A1468">
            <w:pPr>
              <w:pStyle w:val="Akapitzlist"/>
              <w:rPr>
                <w:rFonts w:ascii="Arial" w:hAnsi="Arial" w:cs="Arial"/>
                <w:b/>
              </w:rPr>
            </w:pPr>
            <w:r w:rsidRPr="005B4C8C">
              <w:rPr>
                <w:b/>
                <w:bCs/>
              </w:rPr>
              <w:t>Stanowisko (wyjaśnienie) Zamawiającego (E):</w:t>
            </w:r>
            <w:r w:rsidR="009A1468">
              <w:rPr>
                <w:b/>
                <w:bCs/>
              </w:rPr>
              <w:t xml:space="preserve"> </w:t>
            </w:r>
            <w:r w:rsidR="009A1468" w:rsidRPr="009A1468">
              <w:rPr>
                <w:bCs/>
              </w:rPr>
              <w:t>Zamawiający w tym zakresie modyfikuje zapisy na zaproponowane.</w:t>
            </w:r>
          </w:p>
          <w:p w14:paraId="3BA6381E" w14:textId="415878FE" w:rsidR="00D51F12" w:rsidRPr="005B4C8C" w:rsidRDefault="00D51F12" w:rsidP="00D51F12">
            <w:pPr>
              <w:pStyle w:val="Akapitzlist"/>
              <w:rPr>
                <w:b/>
                <w:bCs/>
              </w:rPr>
            </w:pPr>
          </w:p>
          <w:p w14:paraId="4A96263F" w14:textId="77777777" w:rsidR="005D57F0" w:rsidRPr="005B4C8C" w:rsidRDefault="005D57F0" w:rsidP="00D51F12">
            <w:pPr>
              <w:pStyle w:val="Akapitzlist"/>
              <w:rPr>
                <w:bCs/>
              </w:rPr>
            </w:pPr>
          </w:p>
          <w:p w14:paraId="72C3A412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bCs/>
              </w:rPr>
            </w:pPr>
            <w:r w:rsidRPr="005B4C8C">
              <w:rPr>
                <w:b/>
              </w:rPr>
              <w:t>Filia nr 2</w:t>
            </w:r>
            <w:r w:rsidRPr="005B4C8C">
              <w:rPr>
                <w:bCs/>
              </w:rPr>
              <w:t>: wnosimy o modyfikację błędnego zapisu w formularzu w zakresie  usługi odbioru przesyłek od Zamawiającego:</w:t>
            </w:r>
          </w:p>
          <w:p w14:paraId="567A4A30" w14:textId="77777777" w:rsidR="00D51F12" w:rsidRPr="005B4C8C" w:rsidRDefault="00D51F12" w:rsidP="00D51F12">
            <w:pPr>
              <w:pStyle w:val="Akapitzlist"/>
              <w:rPr>
                <w:bCs/>
              </w:rPr>
            </w:pPr>
          </w:p>
          <w:p w14:paraId="2C7CF2D3" w14:textId="77777777" w:rsidR="00D51F12" w:rsidRPr="005B4C8C" w:rsidRDefault="00D51F12" w:rsidP="00D51F12">
            <w:pPr>
              <w:pStyle w:val="Akapitzlist"/>
              <w:rPr>
                <w:rFonts w:eastAsia="Arial Unicode MS"/>
                <w:bdr w:val="nil"/>
              </w:rPr>
            </w:pPr>
            <w:r w:rsidRPr="005B4C8C">
              <w:rPr>
                <w:bCs/>
              </w:rPr>
              <w:t xml:space="preserve">JEST </w:t>
            </w:r>
            <w:r w:rsidRPr="005B4C8C">
              <w:rPr>
                <w:bCs/>
              </w:rPr>
              <w:fldChar w:fldCharType="begin"/>
            </w:r>
            <w:r w:rsidRPr="005B4C8C">
              <w:rPr>
                <w:bCs/>
              </w:rPr>
              <w:instrText xml:space="preserve"> LINK Excel.Sheet.12 "C:\\Users\\kowalczykiewiczjoann\\Documents\\przetarg Szpital Wojewódzki 2022\\formularz cenowy.xlsx" "oryginał (2)!W75K2:W75K6" \a \f 4 \h  \* MERGEFORMAT </w:instrText>
            </w:r>
            <w:r w:rsidRPr="005B4C8C">
              <w:rPr>
                <w:bCs/>
              </w:rPr>
              <w:fldChar w:fldCharType="separate"/>
            </w:r>
          </w:p>
          <w:tbl>
            <w:tblPr>
              <w:tblW w:w="58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60"/>
              <w:gridCol w:w="700"/>
              <w:gridCol w:w="980"/>
            </w:tblGrid>
            <w:tr w:rsidR="00D51F12" w:rsidRPr="005B4C8C" w14:paraId="14A7D7F9" w14:textId="77777777" w:rsidTr="000863FF">
              <w:trPr>
                <w:trHeight w:val="285"/>
                <w:jc w:val="center"/>
              </w:trPr>
              <w:tc>
                <w:tcPr>
                  <w:tcW w:w="4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14:paraId="507C44E5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Dostawa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center"/>
                  <w:hideMark/>
                </w:tcPr>
                <w:p w14:paraId="4A6BE087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kurs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184FE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36</w:t>
                  </w:r>
                </w:p>
              </w:tc>
            </w:tr>
          </w:tbl>
          <w:p w14:paraId="06151AD1" w14:textId="77777777" w:rsidR="00D51F12" w:rsidRPr="005B4C8C" w:rsidRDefault="00D51F12" w:rsidP="00D51F12">
            <w:pPr>
              <w:pStyle w:val="Akapitzlist"/>
              <w:rPr>
                <w:bCs/>
              </w:rPr>
            </w:pPr>
            <w:r w:rsidRPr="005B4C8C">
              <w:rPr>
                <w:bCs/>
              </w:rPr>
              <w:fldChar w:fldCharType="end"/>
            </w:r>
          </w:p>
          <w:p w14:paraId="72B26F9B" w14:textId="77777777" w:rsidR="00D51F12" w:rsidRPr="005B4C8C" w:rsidRDefault="00D51F12" w:rsidP="00D51F12">
            <w:pPr>
              <w:pStyle w:val="Akapitzlist"/>
              <w:rPr>
                <w:bCs/>
              </w:rPr>
            </w:pPr>
            <w:r w:rsidRPr="005B4C8C">
              <w:rPr>
                <w:bCs/>
              </w:rPr>
              <w:t xml:space="preserve">PROPONUJEMY </w:t>
            </w:r>
            <w:r w:rsidRPr="005B4C8C">
              <w:fldChar w:fldCharType="begin"/>
            </w:r>
            <w:r w:rsidRPr="005B4C8C">
              <w:instrText xml:space="preserve"> LINK Excel.Sheet.12 "C:\\Users\\kowalczykiewiczjoann\\Documents\\przetarg Szpital Wojewódzki 2022\\formularz cenowy.xlsx" "oryginał (2)!W75K2:W75K6" \a \f 4 \h  \* MERGEFORMAT </w:instrText>
            </w:r>
            <w:r w:rsidRPr="005B4C8C">
              <w:fldChar w:fldCharType="separate"/>
            </w:r>
          </w:p>
          <w:tbl>
            <w:tblPr>
              <w:tblW w:w="58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80"/>
              <w:gridCol w:w="2380"/>
              <w:gridCol w:w="700"/>
              <w:gridCol w:w="980"/>
            </w:tblGrid>
            <w:tr w:rsidR="00D51F12" w:rsidRPr="005B4C8C" w14:paraId="0859553E" w14:textId="77777777" w:rsidTr="000863FF">
              <w:trPr>
                <w:trHeight w:val="300"/>
                <w:jc w:val="center"/>
              </w:trPr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4270898A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odbiór przesyłek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2EFDA"/>
                  <w:noWrap/>
                  <w:vAlign w:val="center"/>
                  <w:hideMark/>
                </w:tcPr>
                <w:p w14:paraId="7259534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5B4C8C">
                    <w:rPr>
                      <w:sz w:val="24"/>
                      <w:szCs w:val="24"/>
                    </w:rPr>
                    <w:t xml:space="preserve"> x w tygodniu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67DC3343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mies.</w:t>
                  </w:r>
                </w:p>
              </w:tc>
              <w:tc>
                <w:tcPr>
                  <w:tcW w:w="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2EFDA"/>
                  <w:noWrap/>
                  <w:vAlign w:val="center"/>
                  <w:hideMark/>
                </w:tcPr>
                <w:p w14:paraId="05A79059" w14:textId="77777777" w:rsidR="00D51F12" w:rsidRPr="005B4C8C" w:rsidRDefault="00D51F12" w:rsidP="00D51F12">
                  <w:pPr>
                    <w:jc w:val="center"/>
                    <w:rPr>
                      <w:sz w:val="24"/>
                      <w:szCs w:val="24"/>
                    </w:rPr>
                  </w:pPr>
                  <w:r w:rsidRPr="005B4C8C">
                    <w:rPr>
                      <w:sz w:val="24"/>
                      <w:szCs w:val="24"/>
                    </w:rPr>
                    <w:t>36</w:t>
                  </w:r>
                </w:p>
              </w:tc>
            </w:tr>
          </w:tbl>
          <w:p w14:paraId="6627D3C2" w14:textId="77777777" w:rsidR="00D51F12" w:rsidRPr="005B4C8C" w:rsidRDefault="00D51F12" w:rsidP="00D51F12">
            <w:pPr>
              <w:pStyle w:val="Akapitzlist"/>
              <w:rPr>
                <w:bCs/>
              </w:rPr>
            </w:pPr>
            <w:r w:rsidRPr="005B4C8C">
              <w:rPr>
                <w:bCs/>
              </w:rPr>
              <w:fldChar w:fldCharType="end"/>
            </w:r>
          </w:p>
          <w:p w14:paraId="20F3A813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</w:p>
          <w:p w14:paraId="3E839846" w14:textId="77777777" w:rsidR="00D51F12" w:rsidRPr="005B4C8C" w:rsidRDefault="00D51F12" w:rsidP="00D51F12">
            <w:pPr>
              <w:rPr>
                <w:bCs/>
                <w:sz w:val="24"/>
                <w:szCs w:val="24"/>
              </w:rPr>
            </w:pPr>
            <w:r w:rsidRPr="005B4C8C">
              <w:rPr>
                <w:bCs/>
                <w:sz w:val="24"/>
                <w:szCs w:val="24"/>
              </w:rPr>
              <w:t xml:space="preserve">Jednocześnie wnosimy o ujednolicenie zapisów dotyczących częstotliwości odbiorów z filii w Kowanówku – w Załączniku nr 1 Opis przedmiotu zamówienia jest zapis o częstotliwości 3 razy w tygodniu z kolei  w SWZ pkt 4 Opis Przedmiotu Zamówienia  </w:t>
            </w:r>
            <w:proofErr w:type="spellStart"/>
            <w:r w:rsidRPr="005B4C8C">
              <w:rPr>
                <w:bCs/>
                <w:sz w:val="24"/>
                <w:szCs w:val="24"/>
              </w:rPr>
              <w:t>ppkt</w:t>
            </w:r>
            <w:proofErr w:type="spellEnd"/>
            <w:r w:rsidRPr="005B4C8C">
              <w:rPr>
                <w:bCs/>
                <w:sz w:val="24"/>
                <w:szCs w:val="24"/>
              </w:rPr>
              <w:t xml:space="preserve"> 4.1.  mowa o odbiorze z Filii nr 1 i Filii nr 2  od poniedziałku do piątku- co sugeruje odbiory 5 x w tygodniu z obydwu filii.</w:t>
            </w:r>
          </w:p>
          <w:p w14:paraId="14A83F7A" w14:textId="0E9E8FC4" w:rsidR="00810CCE" w:rsidRPr="00810CCE" w:rsidRDefault="005D57F0" w:rsidP="00810CCE">
            <w:pPr>
              <w:rPr>
                <w:b/>
                <w:sz w:val="24"/>
                <w:szCs w:val="24"/>
              </w:rPr>
            </w:pPr>
            <w:r w:rsidRPr="00810CCE">
              <w:rPr>
                <w:b/>
                <w:bCs/>
                <w:sz w:val="24"/>
                <w:szCs w:val="24"/>
              </w:rPr>
              <w:t>Stanowisko (wyjaśnienie) Zamawiającego (F):</w:t>
            </w:r>
            <w:r w:rsidR="00810CCE" w:rsidRPr="00810CCE">
              <w:rPr>
                <w:b/>
                <w:bCs/>
                <w:sz w:val="24"/>
                <w:szCs w:val="24"/>
              </w:rPr>
              <w:t xml:space="preserve"> </w:t>
            </w:r>
            <w:r w:rsidR="00810CCE" w:rsidRPr="00810CCE">
              <w:rPr>
                <w:bCs/>
                <w:sz w:val="24"/>
                <w:szCs w:val="24"/>
              </w:rPr>
              <w:t>w przypadku Filii nr 2 odbiór przesyłek 3 x w tygodniu.</w:t>
            </w:r>
          </w:p>
          <w:p w14:paraId="5975982F" w14:textId="1597DB5A" w:rsidR="00D51F12" w:rsidRDefault="00D51F12" w:rsidP="00D51F12">
            <w:pPr>
              <w:rPr>
                <w:b/>
                <w:bCs/>
                <w:sz w:val="24"/>
                <w:szCs w:val="24"/>
              </w:rPr>
            </w:pPr>
          </w:p>
          <w:p w14:paraId="4FA1B1A8" w14:textId="77777777" w:rsidR="00810CCE" w:rsidRPr="005B4C8C" w:rsidRDefault="00810CCE" w:rsidP="00D51F12">
            <w:pPr>
              <w:rPr>
                <w:bCs/>
                <w:sz w:val="24"/>
                <w:szCs w:val="24"/>
              </w:rPr>
            </w:pPr>
          </w:p>
          <w:p w14:paraId="0F5C2C5A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bCs/>
              </w:rPr>
            </w:pPr>
            <w:r w:rsidRPr="005B4C8C">
              <w:rPr>
                <w:bCs/>
              </w:rPr>
              <w:t xml:space="preserve">Wykonawca zwraca się z zapytaniem odnośnie do </w:t>
            </w:r>
            <w:r w:rsidRPr="005B4C8C">
              <w:rPr>
                <w:b/>
              </w:rPr>
              <w:t>pozycji w formularzu Filia nr 1 i Filia nr 2 w zakresie listów</w:t>
            </w:r>
            <w:r w:rsidRPr="005B4C8C">
              <w:rPr>
                <w:bCs/>
              </w:rPr>
              <w:t xml:space="preserve"> – czy właściwie interpretuje, że pozycje formularza wskazujące zamawiane ilości listów poleconych i zwykłych </w:t>
            </w:r>
            <w:r w:rsidRPr="005B4C8C">
              <w:rPr>
                <w:b/>
              </w:rPr>
              <w:t>dotyczą wyłącznie obrotu krajowego?</w:t>
            </w:r>
          </w:p>
          <w:p w14:paraId="5E1E3409" w14:textId="77777777" w:rsidR="00D51F12" w:rsidRPr="005B4C8C" w:rsidRDefault="00D51F12" w:rsidP="00D51F12">
            <w:pPr>
              <w:pStyle w:val="Akapitzlist"/>
              <w:rPr>
                <w:bCs/>
              </w:rPr>
            </w:pPr>
            <w:r w:rsidRPr="005B4C8C">
              <w:rPr>
                <w:bCs/>
              </w:rPr>
              <w:t>Jeżeli  część miałaby dotyczyć obrotu zagranicznego wnosimy o rozbicie pozycji  i określenie przy zamawianych listach zagranicznych wagi listów oraz  kontynentu przeznaczenia, co pozwoli Wykonawcy na prawidłową wycenę.</w:t>
            </w:r>
          </w:p>
          <w:p w14:paraId="47BF3814" w14:textId="18CFC276" w:rsidR="00D51F12" w:rsidRPr="009A1468" w:rsidRDefault="005D57F0" w:rsidP="00D51F12">
            <w:pPr>
              <w:pStyle w:val="Akapitzlist"/>
              <w:rPr>
                <w:bCs/>
                <w:sz w:val="32"/>
                <w:szCs w:val="32"/>
              </w:rPr>
            </w:pPr>
            <w:r w:rsidRPr="005B4C8C">
              <w:rPr>
                <w:b/>
                <w:bCs/>
              </w:rPr>
              <w:t>Stanowisko (wyjaśnienie) Zamawiającego (G):</w:t>
            </w:r>
            <w:r w:rsidR="009A1468">
              <w:rPr>
                <w:b/>
                <w:bCs/>
              </w:rPr>
              <w:t xml:space="preserve"> </w:t>
            </w:r>
            <w:r w:rsidR="009A1468" w:rsidRPr="009A1468">
              <w:rPr>
                <w:bCs/>
              </w:rPr>
              <w:t>Pozycja dotyczy listów w obrocie krajowym.</w:t>
            </w:r>
          </w:p>
          <w:p w14:paraId="2ADC0C08" w14:textId="77777777" w:rsidR="005D57F0" w:rsidRPr="005B4C8C" w:rsidRDefault="005D57F0" w:rsidP="00D51F12">
            <w:pPr>
              <w:pStyle w:val="Akapitzlist"/>
              <w:rPr>
                <w:bCs/>
              </w:rPr>
            </w:pPr>
          </w:p>
          <w:p w14:paraId="0DD725F2" w14:textId="77777777" w:rsidR="00D51F12" w:rsidRPr="005B4C8C" w:rsidRDefault="00D51F12" w:rsidP="00D51F12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bCs/>
              </w:rPr>
            </w:pPr>
            <w:r w:rsidRPr="005B4C8C">
              <w:rPr>
                <w:bCs/>
              </w:rPr>
              <w:t>Wykonawca wnosi o dodatnie pod tabelą Załącznik nr 4 formularz asortymentowo-cenowy treści o następującym brzmieniu:</w:t>
            </w:r>
          </w:p>
          <w:p w14:paraId="11D75DC1" w14:textId="77777777" w:rsidR="00D51F12" w:rsidRPr="005B4C8C" w:rsidRDefault="00D51F12" w:rsidP="00D51F12">
            <w:pPr>
              <w:pStyle w:val="Akapitzlist"/>
              <w:rPr>
                <w:bCs/>
              </w:rPr>
            </w:pPr>
          </w:p>
          <w:p w14:paraId="0E34685E" w14:textId="77777777" w:rsidR="00D51F12" w:rsidRPr="005B4C8C" w:rsidRDefault="00D51F12" w:rsidP="00D51F12">
            <w:pPr>
              <w:pStyle w:val="Akapitzlist"/>
              <w:rPr>
                <w:bCs/>
              </w:rPr>
            </w:pPr>
            <w:r w:rsidRPr="005B4C8C">
              <w:rPr>
                <w:bCs/>
              </w:rPr>
              <w:t>„W przypadku wystąpienia konieczności skorzystania przez Zamawiającego z usługi nieujętej w formularzu asortymentowo-cenowym będzie ona wyceniana wg  cennika Wykonawcy aktualnego na dzień nadania przesyłki”.</w:t>
            </w:r>
          </w:p>
          <w:p w14:paraId="02E6574C" w14:textId="3FAE93D3" w:rsidR="0064207E" w:rsidRPr="00810CCE" w:rsidRDefault="00D51F12" w:rsidP="005D57F0">
            <w:pPr>
              <w:pStyle w:val="Akapitzlist"/>
              <w:rPr>
                <w:bCs/>
                <w:sz w:val="32"/>
                <w:szCs w:val="32"/>
              </w:rPr>
            </w:pPr>
            <w:r w:rsidRPr="005B4C8C">
              <w:rPr>
                <w:bCs/>
              </w:rPr>
              <w:lastRenderedPageBreak/>
              <w:t>Powyższy zapis zabezpieczy Zamawiającemu możliwość skorzystania z usług nieujętych w formularzu.</w:t>
            </w:r>
            <w:r w:rsidR="005D57F0" w:rsidRPr="005B4C8C">
              <w:rPr>
                <w:bCs/>
              </w:rPr>
              <w:br/>
            </w:r>
            <w:r w:rsidR="0064207E" w:rsidRPr="005B4C8C">
              <w:rPr>
                <w:b/>
                <w:bCs/>
              </w:rPr>
              <w:t>Stanowisko (wyjaśnienie) Zamawiającego</w:t>
            </w:r>
            <w:r w:rsidR="005D57F0" w:rsidRPr="005B4C8C">
              <w:rPr>
                <w:b/>
                <w:bCs/>
              </w:rPr>
              <w:t xml:space="preserve"> (H)</w:t>
            </w:r>
            <w:r w:rsidR="0064207E" w:rsidRPr="005B4C8C">
              <w:rPr>
                <w:b/>
                <w:bCs/>
              </w:rPr>
              <w:t>:</w:t>
            </w:r>
            <w:r w:rsidR="002F002D" w:rsidRPr="005B4C8C">
              <w:rPr>
                <w:b/>
                <w:bCs/>
              </w:rPr>
              <w:t xml:space="preserve"> </w:t>
            </w:r>
            <w:r w:rsidR="00810CCE">
              <w:rPr>
                <w:b/>
                <w:bCs/>
              </w:rPr>
              <w:t xml:space="preserve"> </w:t>
            </w:r>
            <w:r w:rsidR="00810CCE" w:rsidRPr="00810CCE">
              <w:rPr>
                <w:bCs/>
              </w:rPr>
              <w:t>Zamawiający w tym zakresie modyfikuje zapisy na zaproponowane.</w:t>
            </w:r>
          </w:p>
          <w:p w14:paraId="61175D9E" w14:textId="59AFB588" w:rsidR="00BC3E06" w:rsidRPr="005B4C8C" w:rsidRDefault="00BC3E06" w:rsidP="0017708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3574C96" w14:textId="495B51A0" w:rsidR="00954644" w:rsidRPr="005B4C8C" w:rsidRDefault="00954644" w:rsidP="007F58B2">
            <w:pPr>
              <w:spacing w:before="60" w:after="60"/>
              <w:ind w:left="30" w:right="-72"/>
              <w:rPr>
                <w:sz w:val="24"/>
                <w:szCs w:val="24"/>
              </w:rPr>
            </w:pPr>
          </w:p>
        </w:tc>
      </w:tr>
    </w:tbl>
    <w:p w14:paraId="1780236D" w14:textId="77777777" w:rsidR="00591A8C" w:rsidRPr="008A1238" w:rsidRDefault="00591A8C" w:rsidP="00520165">
      <w:pPr>
        <w:jc w:val="both"/>
        <w:rPr>
          <w:sz w:val="24"/>
          <w:szCs w:val="24"/>
        </w:rPr>
      </w:pPr>
    </w:p>
    <w:p w14:paraId="507D7BE7" w14:textId="77777777" w:rsidR="006D4AB3" w:rsidRPr="0064207E" w:rsidRDefault="006D4AB3" w:rsidP="0095464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A1238">
        <w:rPr>
          <w:sz w:val="24"/>
          <w:szCs w:val="24"/>
        </w:rPr>
        <w:t>Zamawiający</w:t>
      </w:r>
    </w:p>
    <w:p w14:paraId="79072315" w14:textId="480CCE6D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42F41" w14:textId="77777777" w:rsidR="00624BA2" w:rsidRDefault="00624BA2">
      <w:r>
        <w:separator/>
      </w:r>
    </w:p>
  </w:endnote>
  <w:endnote w:type="continuationSeparator" w:id="0">
    <w:p w14:paraId="2182225C" w14:textId="77777777" w:rsidR="00624BA2" w:rsidRDefault="0062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06F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7DC4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35690" w14:textId="3A1B8666" w:rsidR="006D4AB3" w:rsidRDefault="00F1323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11CFC7" wp14:editId="59B2C42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B59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C3C96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3CD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3B9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50EE4B" w14:textId="77777777" w:rsidR="006D4AB3" w:rsidRDefault="006D4AB3">
    <w:pPr>
      <w:pStyle w:val="Stopka"/>
      <w:tabs>
        <w:tab w:val="clear" w:pos="4536"/>
        <w:tab w:val="left" w:pos="6237"/>
      </w:tabs>
    </w:pPr>
  </w:p>
  <w:p w14:paraId="44D2708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D7B22" w14:textId="77777777" w:rsidR="00624BA2" w:rsidRDefault="00624BA2">
      <w:r>
        <w:separator/>
      </w:r>
    </w:p>
  </w:footnote>
  <w:footnote w:type="continuationSeparator" w:id="0">
    <w:p w14:paraId="5A7D38A2" w14:textId="77777777" w:rsidR="00624BA2" w:rsidRDefault="00624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CC33" w14:textId="77777777" w:rsidR="00BC3E06" w:rsidRDefault="00BC3E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09878" w14:textId="77777777" w:rsidR="00BC3E06" w:rsidRDefault="00BC3E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E5F03" w14:textId="77777777" w:rsidR="00BC3E06" w:rsidRDefault="00BC3E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8B7BB3"/>
    <w:multiLevelType w:val="hybridMultilevel"/>
    <w:tmpl w:val="8E26BC0C"/>
    <w:lvl w:ilvl="0" w:tplc="DA4E63A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A6D5F0B"/>
    <w:multiLevelType w:val="hybridMultilevel"/>
    <w:tmpl w:val="4DCE34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062376"/>
    <w:multiLevelType w:val="hybridMultilevel"/>
    <w:tmpl w:val="C2EC5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721767A"/>
    <w:multiLevelType w:val="hybridMultilevel"/>
    <w:tmpl w:val="D8442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86A4323"/>
    <w:multiLevelType w:val="hybridMultilevel"/>
    <w:tmpl w:val="5F387CDA"/>
    <w:lvl w:ilvl="0" w:tplc="318055F2">
      <w:start w:val="1"/>
      <w:numFmt w:val="upperLetter"/>
      <w:lvlText w:val="%1."/>
      <w:lvlJc w:val="left"/>
      <w:pPr>
        <w:ind w:left="75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145774590">
    <w:abstractNumId w:val="8"/>
  </w:num>
  <w:num w:numId="2" w16cid:durableId="909386503">
    <w:abstractNumId w:val="11"/>
  </w:num>
  <w:num w:numId="3" w16cid:durableId="1830170524">
    <w:abstractNumId w:val="6"/>
  </w:num>
  <w:num w:numId="4" w16cid:durableId="507719823">
    <w:abstractNumId w:val="10"/>
  </w:num>
  <w:num w:numId="5" w16cid:durableId="481851396">
    <w:abstractNumId w:val="0"/>
  </w:num>
  <w:num w:numId="6" w16cid:durableId="105539857">
    <w:abstractNumId w:val="5"/>
  </w:num>
  <w:num w:numId="7" w16cid:durableId="1956789321">
    <w:abstractNumId w:val="9"/>
  </w:num>
  <w:num w:numId="8" w16cid:durableId="973024338">
    <w:abstractNumId w:val="12"/>
  </w:num>
  <w:num w:numId="9" w16cid:durableId="2118481860">
    <w:abstractNumId w:val="1"/>
  </w:num>
  <w:num w:numId="10" w16cid:durableId="553154337">
    <w:abstractNumId w:val="7"/>
  </w:num>
  <w:num w:numId="11" w16cid:durableId="927084332">
    <w:abstractNumId w:val="4"/>
  </w:num>
  <w:num w:numId="12" w16cid:durableId="281621740">
    <w:abstractNumId w:val="3"/>
  </w:num>
  <w:num w:numId="13" w16cid:durableId="968170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BA2"/>
    <w:rsid w:val="00031374"/>
    <w:rsid w:val="00033FE4"/>
    <w:rsid w:val="000A1097"/>
    <w:rsid w:val="000A4A3C"/>
    <w:rsid w:val="000E2A8F"/>
    <w:rsid w:val="000F150B"/>
    <w:rsid w:val="0012774F"/>
    <w:rsid w:val="00144B7A"/>
    <w:rsid w:val="00180C6E"/>
    <w:rsid w:val="001A2652"/>
    <w:rsid w:val="0029606A"/>
    <w:rsid w:val="002F002D"/>
    <w:rsid w:val="003B136F"/>
    <w:rsid w:val="004176DD"/>
    <w:rsid w:val="00445125"/>
    <w:rsid w:val="004848F3"/>
    <w:rsid w:val="00494483"/>
    <w:rsid w:val="004965DE"/>
    <w:rsid w:val="004A141E"/>
    <w:rsid w:val="004A75F2"/>
    <w:rsid w:val="005144A9"/>
    <w:rsid w:val="00520165"/>
    <w:rsid w:val="00526047"/>
    <w:rsid w:val="00587B07"/>
    <w:rsid w:val="00591A8C"/>
    <w:rsid w:val="005B1B08"/>
    <w:rsid w:val="005B4C8C"/>
    <w:rsid w:val="005D57F0"/>
    <w:rsid w:val="005F3458"/>
    <w:rsid w:val="00624BA2"/>
    <w:rsid w:val="00632C3C"/>
    <w:rsid w:val="0064207E"/>
    <w:rsid w:val="00662BDB"/>
    <w:rsid w:val="006A5DF1"/>
    <w:rsid w:val="006B7198"/>
    <w:rsid w:val="006D4AB3"/>
    <w:rsid w:val="006F3B81"/>
    <w:rsid w:val="007826FE"/>
    <w:rsid w:val="00783382"/>
    <w:rsid w:val="007D7198"/>
    <w:rsid w:val="007F58B2"/>
    <w:rsid w:val="00810CCE"/>
    <w:rsid w:val="00832174"/>
    <w:rsid w:val="0086348A"/>
    <w:rsid w:val="00864A4B"/>
    <w:rsid w:val="00870F9F"/>
    <w:rsid w:val="008804B6"/>
    <w:rsid w:val="00897AB0"/>
    <w:rsid w:val="008A1238"/>
    <w:rsid w:val="008A3553"/>
    <w:rsid w:val="008D68D8"/>
    <w:rsid w:val="00954644"/>
    <w:rsid w:val="00974EF0"/>
    <w:rsid w:val="00976BB1"/>
    <w:rsid w:val="00995EA5"/>
    <w:rsid w:val="009A1468"/>
    <w:rsid w:val="009A25C1"/>
    <w:rsid w:val="009D3FF2"/>
    <w:rsid w:val="00A5391C"/>
    <w:rsid w:val="00A75EFF"/>
    <w:rsid w:val="00A905AC"/>
    <w:rsid w:val="00A97559"/>
    <w:rsid w:val="00AA222B"/>
    <w:rsid w:val="00AC4981"/>
    <w:rsid w:val="00B34D5E"/>
    <w:rsid w:val="00BA4EB1"/>
    <w:rsid w:val="00BA6584"/>
    <w:rsid w:val="00BC3E06"/>
    <w:rsid w:val="00BE7BFD"/>
    <w:rsid w:val="00C20235"/>
    <w:rsid w:val="00C370F2"/>
    <w:rsid w:val="00C44EEC"/>
    <w:rsid w:val="00CA7B2B"/>
    <w:rsid w:val="00CF7D3B"/>
    <w:rsid w:val="00D22FFA"/>
    <w:rsid w:val="00D51F12"/>
    <w:rsid w:val="00D8461B"/>
    <w:rsid w:val="00D855CA"/>
    <w:rsid w:val="00D915F2"/>
    <w:rsid w:val="00DB3568"/>
    <w:rsid w:val="00DE3BD6"/>
    <w:rsid w:val="00DF32E8"/>
    <w:rsid w:val="00DF53CA"/>
    <w:rsid w:val="00E21B49"/>
    <w:rsid w:val="00E2608F"/>
    <w:rsid w:val="00E2789F"/>
    <w:rsid w:val="00E602A7"/>
    <w:rsid w:val="00E72428"/>
    <w:rsid w:val="00E74BC3"/>
    <w:rsid w:val="00E935D6"/>
    <w:rsid w:val="00EA14B3"/>
    <w:rsid w:val="00EA416E"/>
    <w:rsid w:val="00F1323B"/>
    <w:rsid w:val="00F520F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72704"/>
  <w15:chartTrackingRefBased/>
  <w15:docId w15:val="{A25AE2CA-4EE0-4A1B-A124-B05E70FE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F58B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maz_wyliczenie Znak,opis dzialania Znak,K-P_odwolanie Znak,A_wyliczenie Znak,Akapit z listą 1 Znak,CW_Lista Znak,normalny tekst Znak,L1 Znak,Numerowanie Znak,Akapit z listą5 Znak,T_SZ_List Paragraph Znak,Normalny1 Znak,Normal2 Znak"/>
    <w:link w:val="Akapitzlist"/>
    <w:uiPriority w:val="99"/>
    <w:qFormat/>
    <w:locked/>
    <w:rsid w:val="00A97559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CW_Lista,normalny tekst,L1,Numerowanie,Akapit z listą5,T_SZ_List Paragraph,Normalny1,Akapit z listą31,Wypunktowanie,Normal2,sw tekst,Akapit z listą3,Lista num,lp1"/>
    <w:basedOn w:val="Normalny"/>
    <w:link w:val="AkapitzlistZnak"/>
    <w:uiPriority w:val="99"/>
    <w:qFormat/>
    <w:rsid w:val="00A97559"/>
    <w:pPr>
      <w:ind w:left="720"/>
      <w:contextualSpacing/>
    </w:pPr>
    <w:rPr>
      <w:sz w:val="24"/>
      <w:szCs w:val="24"/>
    </w:rPr>
  </w:style>
  <w:style w:type="character" w:customStyle="1" w:styleId="tlid-translation">
    <w:name w:val="tlid-translation"/>
    <w:basedOn w:val="Domylnaczcionkaakapitu"/>
    <w:rsid w:val="00A97559"/>
  </w:style>
  <w:style w:type="paragraph" w:customStyle="1" w:styleId="Default">
    <w:name w:val="Default"/>
    <w:rsid w:val="009A25C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7F58B2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16156-D561-4B89-9D66-005AA2C28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201</TotalTime>
  <Pages>9</Pages>
  <Words>2750</Words>
  <Characters>17271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42</cp:revision>
  <cp:lastPrinted>2022-09-19T10:56:00Z</cp:lastPrinted>
  <dcterms:created xsi:type="dcterms:W3CDTF">2022-06-15T10:41:00Z</dcterms:created>
  <dcterms:modified xsi:type="dcterms:W3CDTF">2022-09-20T06:00:00Z</dcterms:modified>
</cp:coreProperties>
</file>