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44B59" w:rsidRPr="00044B5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44B5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44B59">
        <w:rPr>
          <w:rFonts w:ascii="Arial" w:hAnsi="Arial" w:cs="Arial"/>
        </w:rPr>
        <w:t>Gmina Szerzyny</w:t>
      </w:r>
    </w:p>
    <w:p w:rsidR="006676AE" w:rsidRPr="0012157F" w:rsidRDefault="00044B5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4B59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044B59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44B5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4B59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044B59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44B59" w:rsidRPr="0012157F" w:rsidTr="00573BF3">
        <w:tc>
          <w:tcPr>
            <w:tcW w:w="9104" w:type="dxa"/>
            <w:shd w:val="clear" w:color="auto" w:fill="D9D9D9"/>
          </w:tcPr>
          <w:p w:rsidR="00044B59" w:rsidRPr="0012157F" w:rsidRDefault="00044B59" w:rsidP="00573BF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44B59" w:rsidRPr="0012157F" w:rsidRDefault="00044B59" w:rsidP="00573B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44B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44B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44B59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044B59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44B59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044B5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44B5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44B59" w:rsidRPr="00844EC0" w:rsidRDefault="00044B59" w:rsidP="00844EC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44B5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44B59">
        <w:rPr>
          <w:rFonts w:ascii="Arial" w:hAnsi="Arial" w:cs="Arial"/>
          <w:b/>
          <w:sz w:val="24"/>
          <w:szCs w:val="24"/>
        </w:rPr>
        <w:t>Budowa boiska wielofunkcyjnego w miejscowości Czermna w Gminie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4B59" w:rsidRPr="00044B59">
        <w:rPr>
          <w:rFonts w:ascii="Arial" w:hAnsi="Arial" w:cs="Arial"/>
          <w:b/>
          <w:sz w:val="24"/>
          <w:szCs w:val="24"/>
        </w:rPr>
        <w:t>FER.271.19.2022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4B59" w:rsidRPr="00044B59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</w:t>
      </w:r>
      <w:r w:rsidRPr="0012157F">
        <w:rPr>
          <w:rFonts w:ascii="Arial" w:hAnsi="Arial" w:cs="Arial"/>
          <w:sz w:val="24"/>
          <w:szCs w:val="24"/>
        </w:rPr>
        <w:lastRenderedPageBreak/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844EC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5DB" w:rsidRDefault="001055DB" w:rsidP="0038231F">
      <w:pPr>
        <w:spacing w:after="0" w:line="240" w:lineRule="auto"/>
      </w:pPr>
      <w:r>
        <w:separator/>
      </w:r>
    </w:p>
  </w:endnote>
  <w:endnote w:type="continuationSeparator" w:id="1">
    <w:p w:rsidR="001055DB" w:rsidRDefault="001055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B59" w:rsidRDefault="00044B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4E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4E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B59" w:rsidRDefault="00044B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5DB" w:rsidRDefault="001055DB" w:rsidP="0038231F">
      <w:pPr>
        <w:spacing w:after="0" w:line="240" w:lineRule="auto"/>
      </w:pPr>
      <w:r>
        <w:separator/>
      </w:r>
    </w:p>
  </w:footnote>
  <w:footnote w:type="continuationSeparator" w:id="1">
    <w:p w:rsidR="001055DB" w:rsidRDefault="001055D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B59" w:rsidRDefault="00044B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B59" w:rsidRDefault="00044B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B59" w:rsidRDefault="00044B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B59"/>
    <w:rsid w:val="00023477"/>
    <w:rsid w:val="000247FF"/>
    <w:rsid w:val="00025C8D"/>
    <w:rsid w:val="000303EE"/>
    <w:rsid w:val="00044B59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55DB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EC0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2022-09-14T09:55:00Z</cp:lastPrinted>
  <dcterms:created xsi:type="dcterms:W3CDTF">2022-09-14T09:53:00Z</dcterms:created>
  <dcterms:modified xsi:type="dcterms:W3CDTF">2022-09-14T09:55:00Z</dcterms:modified>
</cp:coreProperties>
</file>