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C2A77" w14:textId="4818FE38" w:rsidR="00FB7F50" w:rsidRPr="002245BE" w:rsidRDefault="002C1F0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C1F0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C1F06">
        <w:rPr>
          <w:sz w:val="22"/>
          <w:szCs w:val="22"/>
        </w:rPr>
        <w:t>2022-09-</w:t>
      </w:r>
      <w:r w:rsidR="006E69EB">
        <w:rPr>
          <w:sz w:val="22"/>
          <w:szCs w:val="22"/>
        </w:rPr>
        <w:t>12</w:t>
      </w:r>
    </w:p>
    <w:p w14:paraId="5B56B513" w14:textId="77777777" w:rsidR="002C1F06" w:rsidRPr="002C1F06" w:rsidRDefault="002C1F06" w:rsidP="00FB7F50">
      <w:pPr>
        <w:spacing w:after="40"/>
        <w:rPr>
          <w:b/>
          <w:bCs/>
          <w:sz w:val="22"/>
          <w:szCs w:val="22"/>
        </w:rPr>
      </w:pPr>
      <w:r w:rsidRPr="002C1F06">
        <w:rPr>
          <w:b/>
          <w:bCs/>
          <w:sz w:val="22"/>
          <w:szCs w:val="22"/>
        </w:rPr>
        <w:t>Szpital Wojewódzki w Poznaniu</w:t>
      </w:r>
    </w:p>
    <w:p w14:paraId="286D752B" w14:textId="77777777" w:rsidR="00FB7F50" w:rsidRPr="002245BE" w:rsidRDefault="002C1F06" w:rsidP="00FB7F50">
      <w:pPr>
        <w:spacing w:after="40"/>
        <w:rPr>
          <w:b/>
          <w:bCs/>
          <w:sz w:val="22"/>
          <w:szCs w:val="22"/>
        </w:rPr>
      </w:pPr>
      <w:r w:rsidRPr="002C1F06">
        <w:rPr>
          <w:b/>
          <w:bCs/>
          <w:sz w:val="22"/>
          <w:szCs w:val="22"/>
        </w:rPr>
        <w:t>Dział Zamówień Publicznych</w:t>
      </w:r>
    </w:p>
    <w:p w14:paraId="0A34BAB5" w14:textId="77777777" w:rsidR="00FB7F50" w:rsidRPr="002245BE" w:rsidRDefault="002C1F06" w:rsidP="00FB7F50">
      <w:pPr>
        <w:rPr>
          <w:sz w:val="22"/>
          <w:szCs w:val="22"/>
        </w:rPr>
      </w:pPr>
      <w:r w:rsidRPr="002C1F0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2C1F06">
        <w:rPr>
          <w:sz w:val="22"/>
          <w:szCs w:val="22"/>
        </w:rPr>
        <w:t>7/19</w:t>
      </w:r>
    </w:p>
    <w:p w14:paraId="23EB5B31" w14:textId="77777777" w:rsidR="00FB7F50" w:rsidRPr="002245BE" w:rsidRDefault="002C1F06" w:rsidP="00FB7F50">
      <w:pPr>
        <w:rPr>
          <w:sz w:val="22"/>
          <w:szCs w:val="22"/>
        </w:rPr>
      </w:pPr>
      <w:r w:rsidRPr="002C1F0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C1F06">
        <w:rPr>
          <w:sz w:val="22"/>
          <w:szCs w:val="22"/>
        </w:rPr>
        <w:t>Poznań</w:t>
      </w:r>
    </w:p>
    <w:p w14:paraId="7DEBF56B" w14:textId="77777777" w:rsidR="00FB7F50" w:rsidRPr="002245BE" w:rsidRDefault="00FB7F50" w:rsidP="00FB7F50">
      <w:pPr>
        <w:rPr>
          <w:sz w:val="22"/>
          <w:szCs w:val="22"/>
        </w:rPr>
      </w:pPr>
    </w:p>
    <w:p w14:paraId="6032FB29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C1F06" w:rsidRPr="002C1F06">
        <w:rPr>
          <w:bCs/>
          <w:sz w:val="22"/>
          <w:szCs w:val="22"/>
        </w:rPr>
        <w:t>SZW/DZP/26/2022/61</w:t>
      </w:r>
    </w:p>
    <w:p w14:paraId="1EDA4650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6C82C8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861ED9F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FE5C2C8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C6E3A3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C1F06" w:rsidRPr="00607F9B" w14:paraId="5C08809B" w14:textId="77777777" w:rsidTr="00891FE6">
        <w:trPr>
          <w:trHeight w:val="638"/>
        </w:trPr>
        <w:tc>
          <w:tcPr>
            <w:tcW w:w="959" w:type="dxa"/>
            <w:shd w:val="clear" w:color="auto" w:fill="auto"/>
          </w:tcPr>
          <w:p w14:paraId="3BBC155D" w14:textId="77777777" w:rsidR="002C1F06" w:rsidRPr="00607F9B" w:rsidRDefault="002C1F06" w:rsidP="00891F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8C7245" w14:textId="77777777" w:rsidR="002C1F06" w:rsidRPr="00607F9B" w:rsidRDefault="002C1F06" w:rsidP="00891F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1F0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1F06">
              <w:rPr>
                <w:b/>
                <w:bCs/>
                <w:sz w:val="22"/>
                <w:szCs w:val="22"/>
              </w:rPr>
              <w:t>Dostawa leków i wyrobów leczniczych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SZW/DZP/26/2022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3A9559" w14:textId="77777777" w:rsidR="002C1F06" w:rsidRPr="002C1F0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C1F06" w:rsidRPr="002C1F06">
        <w:rPr>
          <w:b/>
          <w:sz w:val="22"/>
          <w:szCs w:val="22"/>
        </w:rPr>
        <w:t>Szpital Wojewódzki w Poznaniu</w:t>
      </w:r>
    </w:p>
    <w:p w14:paraId="5B804568" w14:textId="77777777" w:rsidR="008642B3" w:rsidRDefault="002C1F0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C1F0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C1F06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C1F06" w14:paraId="598E02D6" w14:textId="77777777" w:rsidTr="00BC6984">
        <w:trPr>
          <w:cantSplit/>
        </w:trPr>
        <w:tc>
          <w:tcPr>
            <w:tcW w:w="9498" w:type="dxa"/>
          </w:tcPr>
          <w:p w14:paraId="62F38AF5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Bialmed Sp. z o.o.</w:t>
            </w:r>
          </w:p>
          <w:p w14:paraId="3426D396" w14:textId="14CC709D" w:rsidR="002C1F06" w:rsidRPr="009F0E5C" w:rsidRDefault="0086221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Kazimierzowska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46/48/35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09001A0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3F9B32B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F4626E" w14:textId="6C7937D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839 856.52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70DD4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E65D1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C0BA63D" w14:textId="77777777" w:rsidTr="00BC6984">
        <w:trPr>
          <w:cantSplit/>
        </w:trPr>
        <w:tc>
          <w:tcPr>
            <w:tcW w:w="9498" w:type="dxa"/>
          </w:tcPr>
          <w:p w14:paraId="380FB08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Bialmed Sp. z o.o.</w:t>
            </w:r>
          </w:p>
          <w:p w14:paraId="4CF3C3EB" w14:textId="4D7C3A79" w:rsidR="002C1F06" w:rsidRPr="009F0E5C" w:rsidRDefault="0086221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Kazimierzowska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46/48/35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3EAFF3E6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7F2C9D1C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944437" w14:textId="2EA0B38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290 120.08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C09D45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24BA4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CE96ED0" w14:textId="77777777" w:rsidTr="00BC6984">
        <w:trPr>
          <w:cantSplit/>
        </w:trPr>
        <w:tc>
          <w:tcPr>
            <w:tcW w:w="9498" w:type="dxa"/>
          </w:tcPr>
          <w:p w14:paraId="55F54794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3DC7D54D" w14:textId="31DC2074" w:rsidR="002C1F06" w:rsidRPr="009F0E5C" w:rsidRDefault="0086221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Pułaskiego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9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364ED153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08C13BA4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19B7ED" w14:textId="2249945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102 170.30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B1E587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BF2B34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DAEA4B4" w14:textId="77777777" w:rsidTr="00BC6984">
        <w:trPr>
          <w:cantSplit/>
        </w:trPr>
        <w:tc>
          <w:tcPr>
            <w:tcW w:w="9498" w:type="dxa"/>
          </w:tcPr>
          <w:p w14:paraId="324D0465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4FAE6092" w14:textId="64D5DC94" w:rsidR="002C1F06" w:rsidRPr="009F0E5C" w:rsidRDefault="0086221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FBB9E9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BC134F3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18F312" w14:textId="67A78EB3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4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79 596.31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31B421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D857D8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E4AB518" w14:textId="77777777" w:rsidTr="00BC6984">
        <w:trPr>
          <w:cantSplit/>
        </w:trPr>
        <w:tc>
          <w:tcPr>
            <w:tcW w:w="9498" w:type="dxa"/>
          </w:tcPr>
          <w:p w14:paraId="4FF15FD0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Sanofi-Aventis Sp. z o.o.</w:t>
            </w:r>
          </w:p>
          <w:p w14:paraId="79F580E8" w14:textId="7B7BFCD1" w:rsidR="002C1F06" w:rsidRPr="009F0E5C" w:rsidRDefault="0086221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Bonifraterska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A5F360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11A853D5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A4C915" w14:textId="64F70B2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250 223.00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C2CEA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7F5E20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4A4DFE4" w14:textId="77777777" w:rsidTr="00BC6984">
        <w:trPr>
          <w:cantSplit/>
        </w:trPr>
        <w:tc>
          <w:tcPr>
            <w:tcW w:w="9498" w:type="dxa"/>
          </w:tcPr>
          <w:p w14:paraId="13125C82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Lek S.A.</w:t>
            </w:r>
          </w:p>
          <w:p w14:paraId="4273AFFB" w14:textId="5E9EE312" w:rsidR="002C1F06" w:rsidRPr="009F0E5C" w:rsidRDefault="0086221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Podlipie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16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B33185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Stryków</w:t>
            </w:r>
          </w:p>
          <w:p w14:paraId="22396127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E50DAC8" w14:textId="59A558C9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97 376.47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E5D451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0F00F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12A240A" w14:textId="77777777" w:rsidTr="00BC6984">
        <w:trPr>
          <w:cantSplit/>
        </w:trPr>
        <w:tc>
          <w:tcPr>
            <w:tcW w:w="9498" w:type="dxa"/>
          </w:tcPr>
          <w:p w14:paraId="742E17B3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Servier Polska Services Sp. z o.o.</w:t>
            </w:r>
          </w:p>
          <w:p w14:paraId="27502132" w14:textId="107A2134" w:rsidR="002C1F06" w:rsidRPr="009F0E5C" w:rsidRDefault="0086221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Jana Kazimierza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81635A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17164F19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E5215C" w14:textId="7B06BE2A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7 168.85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3DB7D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C37346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0156D86" w14:textId="77777777" w:rsidTr="00BC6984">
        <w:trPr>
          <w:cantSplit/>
        </w:trPr>
        <w:tc>
          <w:tcPr>
            <w:tcW w:w="9498" w:type="dxa"/>
          </w:tcPr>
          <w:p w14:paraId="58B564C7" w14:textId="4EDCA2FE" w:rsidR="002C1F06" w:rsidRPr="00D26ED6" w:rsidRDefault="00CD72DC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Centrala Farmaceutyczna CEFARM SA </w:t>
            </w:r>
          </w:p>
          <w:p w14:paraId="41E81BA2" w14:textId="413132D7" w:rsidR="002C1F06" w:rsidRPr="009F0E5C" w:rsidRDefault="00CD72DC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</w:t>
            </w:r>
            <w:r w:rsidR="002C1F06" w:rsidRPr="002C1F06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J</w:t>
            </w:r>
            <w:r>
              <w:rPr>
                <w:bCs/>
                <w:sz w:val="22"/>
                <w:szCs w:val="22"/>
              </w:rPr>
              <w:t>ana</w:t>
            </w:r>
            <w:r w:rsidR="002C1F06" w:rsidRPr="002C1F06">
              <w:rPr>
                <w:bCs/>
                <w:sz w:val="22"/>
                <w:szCs w:val="22"/>
              </w:rPr>
              <w:t xml:space="preserve"> K</w:t>
            </w:r>
            <w:r>
              <w:rPr>
                <w:bCs/>
                <w:sz w:val="22"/>
                <w:szCs w:val="22"/>
              </w:rPr>
              <w:t>azimierza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16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078DA91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37658F72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3CC6AE" w14:textId="57DF53CE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8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192 356.69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9EE458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AAC35C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EB1B0F6" w14:textId="77777777" w:rsidTr="00BC6984">
        <w:trPr>
          <w:cantSplit/>
        </w:trPr>
        <w:tc>
          <w:tcPr>
            <w:tcW w:w="9498" w:type="dxa"/>
          </w:tcPr>
          <w:p w14:paraId="2FB7555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27518AE7" w14:textId="34B656A5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7E4A7E6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AE0485B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44862D" w14:textId="0883DCC4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76 961.42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DC524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4C3C4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BC33ADA" w14:textId="77777777" w:rsidTr="00BC6984">
        <w:trPr>
          <w:cantSplit/>
        </w:trPr>
        <w:tc>
          <w:tcPr>
            <w:tcW w:w="9498" w:type="dxa"/>
          </w:tcPr>
          <w:p w14:paraId="21DE8B30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718E754B" w14:textId="5226CA10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136BBAE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BCAB863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106DF5" w14:textId="6693396C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11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121 827.74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5713A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98CB7D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6A347335" w14:textId="77777777" w:rsidTr="00BC6984">
        <w:trPr>
          <w:cantSplit/>
        </w:trPr>
        <w:tc>
          <w:tcPr>
            <w:tcW w:w="9498" w:type="dxa"/>
          </w:tcPr>
          <w:p w14:paraId="5BB578C3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Baxter Polska Sp. z o.o.</w:t>
            </w:r>
          </w:p>
          <w:p w14:paraId="5BE6BA30" w14:textId="3522A4A6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Kruczkowskiego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8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3D81AC1D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32B4A4DC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255AF8" w14:textId="086A7060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12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212 706.00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1FCE22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33D9BA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30524AF" w14:textId="77777777" w:rsidTr="00BC6984">
        <w:trPr>
          <w:cantSplit/>
        </w:trPr>
        <w:tc>
          <w:tcPr>
            <w:tcW w:w="9498" w:type="dxa"/>
          </w:tcPr>
          <w:p w14:paraId="7934B2C2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Baxter Polska Sp. z o.o.</w:t>
            </w:r>
          </w:p>
          <w:p w14:paraId="75BABC00" w14:textId="0D13502C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Kruczkowskiego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8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7CB5233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6E1D2E4A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85BCD3" w14:textId="3AD8CC7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13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123 120.00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A9D2E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0BCEB0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8B73B64" w14:textId="77777777" w:rsidTr="00BC6984">
        <w:trPr>
          <w:cantSplit/>
        </w:trPr>
        <w:tc>
          <w:tcPr>
            <w:tcW w:w="9498" w:type="dxa"/>
          </w:tcPr>
          <w:p w14:paraId="675D1308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Fresenius Kabi Polska Sp.  z o.o.</w:t>
            </w:r>
          </w:p>
          <w:p w14:paraId="78B0025A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573ED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15129999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9B2DBF" w14:textId="72FBD42B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14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79 380.00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369D7A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4427CA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BE6B19D" w14:textId="77777777" w:rsidTr="00BC6984">
        <w:trPr>
          <w:cantSplit/>
        </w:trPr>
        <w:tc>
          <w:tcPr>
            <w:tcW w:w="9498" w:type="dxa"/>
          </w:tcPr>
          <w:p w14:paraId="786E17FB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329B0247" w14:textId="38F74F9F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7FB32EA3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1811230C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7A3256" w14:textId="2ED92419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15</w:t>
            </w:r>
            <w:r w:rsidR="00490F88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12 395.16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EEA092D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6EC775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4A74A3E" w14:textId="77777777" w:rsidTr="00BC6984">
        <w:trPr>
          <w:cantSplit/>
        </w:trPr>
        <w:tc>
          <w:tcPr>
            <w:tcW w:w="9498" w:type="dxa"/>
          </w:tcPr>
          <w:p w14:paraId="1C38B34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Tramco Sp z o. o.</w:t>
            </w:r>
          </w:p>
          <w:p w14:paraId="464232BC" w14:textId="2A261FCD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ul.</w:t>
            </w:r>
            <w:r w:rsidR="00C92DFB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A139E0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Płochocin</w:t>
            </w:r>
          </w:p>
          <w:p w14:paraId="68362F92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CBF525" w14:textId="51B5EC84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="00490F88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56 376.00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883EA6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D80E3E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B62F34C" w14:textId="77777777" w:rsidTr="00BC6984">
        <w:trPr>
          <w:cantSplit/>
        </w:trPr>
        <w:tc>
          <w:tcPr>
            <w:tcW w:w="9498" w:type="dxa"/>
          </w:tcPr>
          <w:p w14:paraId="70D7DC1A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Tramco Sp z o. o.</w:t>
            </w:r>
          </w:p>
          <w:p w14:paraId="2423B866" w14:textId="4A8D9EBC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ul.</w:t>
            </w:r>
            <w:r w:rsidR="00C92DFB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65EAB6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Płochocin</w:t>
            </w:r>
          </w:p>
          <w:p w14:paraId="25EA10C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93434B" w14:textId="4B3F6163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8 143.20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895E46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F28EF5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8012045" w14:textId="77777777" w:rsidTr="00BC6984">
        <w:trPr>
          <w:cantSplit/>
        </w:trPr>
        <w:tc>
          <w:tcPr>
            <w:tcW w:w="9498" w:type="dxa"/>
          </w:tcPr>
          <w:p w14:paraId="6E1C571D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5046EFB1" w14:textId="360F7654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C663264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7A7FF0C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2F0253B" w14:textId="5988003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128 158.20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D13946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8F2166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6516886F" w14:textId="77777777" w:rsidTr="00BC6984">
        <w:trPr>
          <w:cantSplit/>
        </w:trPr>
        <w:tc>
          <w:tcPr>
            <w:tcW w:w="9498" w:type="dxa"/>
          </w:tcPr>
          <w:p w14:paraId="1E3FC538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Asclepios S.A.</w:t>
            </w:r>
          </w:p>
          <w:p w14:paraId="0F7DBA22" w14:textId="0A3B3ACD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55A5416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5558B08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77F68A" w14:textId="517CEB03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38 821.68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39F663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ADD6CE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C3F93B5" w14:textId="77777777" w:rsidTr="00BC6984">
        <w:trPr>
          <w:cantSplit/>
        </w:trPr>
        <w:tc>
          <w:tcPr>
            <w:tcW w:w="9498" w:type="dxa"/>
          </w:tcPr>
          <w:p w14:paraId="2C7CF4E0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50CAF417" w14:textId="1D4B8C7D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502F179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CF65DA4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731647" w14:textId="4050B24C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100 916.55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2A5007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4CD2C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44600A4" w14:textId="77777777" w:rsidTr="00BC6984">
        <w:trPr>
          <w:cantSplit/>
        </w:trPr>
        <w:tc>
          <w:tcPr>
            <w:tcW w:w="9498" w:type="dxa"/>
          </w:tcPr>
          <w:p w14:paraId="6E12580C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50C8C7A2" w14:textId="76594BDB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19F74A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1D4C2775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926ABB" w14:textId="0F8AB030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19 737.81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153664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D4657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14A056B" w14:textId="77777777" w:rsidTr="00BC6984">
        <w:trPr>
          <w:cantSplit/>
        </w:trPr>
        <w:tc>
          <w:tcPr>
            <w:tcW w:w="9498" w:type="dxa"/>
          </w:tcPr>
          <w:p w14:paraId="4C936F11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4F18B0B2" w14:textId="5AC01674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13F8E7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7E49DB26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69322B" w14:textId="5695D30A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9 144.36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B6A09E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3CB720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06C8A3F" w14:textId="77777777" w:rsidTr="00BC6984">
        <w:trPr>
          <w:cantSplit/>
        </w:trPr>
        <w:tc>
          <w:tcPr>
            <w:tcW w:w="9498" w:type="dxa"/>
          </w:tcPr>
          <w:p w14:paraId="7FBE959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Salus International Sp. z o.o.</w:t>
            </w:r>
          </w:p>
          <w:p w14:paraId="4D7D92C7" w14:textId="162A50C3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Pułaskiego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9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574BCB9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4A78FCA4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810DF3" w14:textId="1D7D60FB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7 968.24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00EC1B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6EB6EE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319FCF3" w14:textId="77777777" w:rsidTr="00BC6984">
        <w:trPr>
          <w:cantSplit/>
        </w:trPr>
        <w:tc>
          <w:tcPr>
            <w:tcW w:w="9498" w:type="dxa"/>
          </w:tcPr>
          <w:p w14:paraId="6F007F28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011B0D6F" w14:textId="7068FC8A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5DEFE0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56C3BD1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3AE8D2" w14:textId="6DFE2F4F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48 946.35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028E5E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1C69F6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31C4AE9" w14:textId="77777777" w:rsidTr="00BC6984">
        <w:trPr>
          <w:cantSplit/>
        </w:trPr>
        <w:tc>
          <w:tcPr>
            <w:tcW w:w="9498" w:type="dxa"/>
          </w:tcPr>
          <w:p w14:paraId="2709D66A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3F7355B5" w14:textId="06AD20B7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6ABD93E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49BA0D38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99F431" w14:textId="4B69D76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76 118.40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399CE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45C826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BC2A21E" w14:textId="77777777" w:rsidTr="00BC6984">
        <w:trPr>
          <w:cantSplit/>
        </w:trPr>
        <w:tc>
          <w:tcPr>
            <w:tcW w:w="9498" w:type="dxa"/>
          </w:tcPr>
          <w:p w14:paraId="5AB628C5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Fresenius Kabi Polska Sp.  z o.o.</w:t>
            </w:r>
          </w:p>
          <w:p w14:paraId="194706CE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DCBC44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332F55B8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F84597" w14:textId="7CBEE30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106 228.80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929238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00121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7C23645" w14:textId="77777777" w:rsidTr="00BC6984">
        <w:trPr>
          <w:cantSplit/>
        </w:trPr>
        <w:tc>
          <w:tcPr>
            <w:tcW w:w="9498" w:type="dxa"/>
          </w:tcPr>
          <w:p w14:paraId="04D247B9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2162A20" w14:textId="3ACCB338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775ABDA7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6F2A9A1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655551" w14:textId="4218692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72 562.50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86E7DB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7997D3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71C38F9" w14:textId="77777777" w:rsidTr="00BC6984">
        <w:trPr>
          <w:cantSplit/>
        </w:trPr>
        <w:tc>
          <w:tcPr>
            <w:tcW w:w="9498" w:type="dxa"/>
          </w:tcPr>
          <w:p w14:paraId="00A8CCE3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Asclepios S.A.</w:t>
            </w:r>
          </w:p>
          <w:p w14:paraId="66C8CF71" w14:textId="5A0441A9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0CB1DF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4B4A1C1F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25A75A" w14:textId="3D8695F8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14 447.65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921C95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5F67C1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5DC31B5" w14:textId="77777777" w:rsidTr="00BC6984">
        <w:trPr>
          <w:cantSplit/>
        </w:trPr>
        <w:tc>
          <w:tcPr>
            <w:tcW w:w="9498" w:type="dxa"/>
          </w:tcPr>
          <w:p w14:paraId="00C2647B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3C9562C1" w14:textId="7057D3D2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9FA5610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3C481D9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B63A19" w14:textId="6F3429A7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52 104.27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DFA9E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84B338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E9C3859" w14:textId="77777777" w:rsidTr="00BC6984">
        <w:trPr>
          <w:cantSplit/>
        </w:trPr>
        <w:tc>
          <w:tcPr>
            <w:tcW w:w="9498" w:type="dxa"/>
          </w:tcPr>
          <w:p w14:paraId="6B6B8F5E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Inpharm Sp. z o.o.</w:t>
            </w:r>
          </w:p>
          <w:p w14:paraId="18680635" w14:textId="746620EA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Strumykowa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28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/11</w:t>
            </w:r>
          </w:p>
          <w:p w14:paraId="69C2D8D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03-138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7306D6FF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72FBBB" w14:textId="73B0686F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="00A97C27">
              <w:rPr>
                <w:b/>
                <w:sz w:val="22"/>
                <w:szCs w:val="22"/>
              </w:rPr>
              <w:t xml:space="preserve"> </w:t>
            </w:r>
            <w:r w:rsidR="003F2101">
              <w:rPr>
                <w:b/>
                <w:sz w:val="22"/>
                <w:szCs w:val="22"/>
              </w:rPr>
              <w:t>11 404,80</w:t>
            </w:r>
            <w:r w:rsidR="00A97C27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3021F5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93727F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F484DC5" w14:textId="77777777" w:rsidTr="00BC6984">
        <w:trPr>
          <w:cantSplit/>
        </w:trPr>
        <w:tc>
          <w:tcPr>
            <w:tcW w:w="9498" w:type="dxa"/>
          </w:tcPr>
          <w:p w14:paraId="3A2A6960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081966D0" w14:textId="0D099424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189F25B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3423812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1D69F6" w14:textId="01AF0EB8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98 968.81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76EB3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299510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C254320" w14:textId="77777777" w:rsidTr="00BC6984">
        <w:trPr>
          <w:cantSplit/>
        </w:trPr>
        <w:tc>
          <w:tcPr>
            <w:tcW w:w="9498" w:type="dxa"/>
          </w:tcPr>
          <w:p w14:paraId="73DC58ED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674C7E8C" w14:textId="4384E88B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7C9FA3D6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135D46E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76A113" w14:textId="33D448EA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27 731.16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0E51D5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664301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0A5B686" w14:textId="77777777" w:rsidTr="00BC6984">
        <w:trPr>
          <w:cantSplit/>
        </w:trPr>
        <w:tc>
          <w:tcPr>
            <w:tcW w:w="9498" w:type="dxa"/>
          </w:tcPr>
          <w:p w14:paraId="0C8CDA3A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Asclepios S.A.</w:t>
            </w:r>
          </w:p>
          <w:p w14:paraId="129C8E02" w14:textId="5CD9F090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B009947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104F544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41D538" w14:textId="71FE08F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93 314.43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9DA2EF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8064BF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610F623" w14:textId="77777777" w:rsidTr="00BC6984">
        <w:trPr>
          <w:cantSplit/>
        </w:trPr>
        <w:tc>
          <w:tcPr>
            <w:tcW w:w="9498" w:type="dxa"/>
          </w:tcPr>
          <w:p w14:paraId="16C4F5F3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1D1C2CD8" w14:textId="2FEEBCE0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CF10B7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651F2DB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DE837E" w14:textId="5E466D0E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20 516.87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673AA2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414C18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E2BBD4B" w14:textId="77777777" w:rsidTr="00BC6984">
        <w:trPr>
          <w:cantSplit/>
        </w:trPr>
        <w:tc>
          <w:tcPr>
            <w:tcW w:w="9498" w:type="dxa"/>
          </w:tcPr>
          <w:p w14:paraId="53BF3FC8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6AFEB5CB" w14:textId="74D09AD0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8911A4B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1AA784E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D5FFA3" w14:textId="4ED2A360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28 596.18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BCC5A4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F7029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FB8592E" w14:textId="77777777" w:rsidTr="00BC6984">
        <w:trPr>
          <w:cantSplit/>
        </w:trPr>
        <w:tc>
          <w:tcPr>
            <w:tcW w:w="9498" w:type="dxa"/>
          </w:tcPr>
          <w:p w14:paraId="0A704AE5" w14:textId="77777777" w:rsidR="00DF4B9D" w:rsidRPr="00D26ED6" w:rsidRDefault="00DF4B9D" w:rsidP="00DF4B9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0F5E399" w14:textId="77777777" w:rsidR="00DF4B9D" w:rsidRPr="009F0E5C" w:rsidRDefault="00DF4B9D" w:rsidP="00DF4B9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C1F06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292518" w14:textId="77777777" w:rsidR="00DF4B9D" w:rsidRPr="009F0E5C" w:rsidRDefault="00DF4B9D" w:rsidP="00DF4B9D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7DFAED4F" w14:textId="77777777" w:rsidR="00423F38" w:rsidRDefault="00423F38" w:rsidP="00423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43C81B" w14:textId="1983D0AE" w:rsidR="002C1F06" w:rsidRPr="00AC371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C3716">
              <w:rPr>
                <w:sz w:val="22"/>
                <w:szCs w:val="22"/>
              </w:rPr>
              <w:t xml:space="preserve">Zadanie nr 40 za cenę brutto </w:t>
            </w:r>
            <w:r w:rsidRPr="00AC3716">
              <w:rPr>
                <w:b/>
                <w:sz w:val="22"/>
                <w:szCs w:val="22"/>
              </w:rPr>
              <w:t>3</w:t>
            </w:r>
            <w:r w:rsidR="00AC3716" w:rsidRPr="00AC3716">
              <w:rPr>
                <w:b/>
                <w:sz w:val="22"/>
                <w:szCs w:val="22"/>
              </w:rPr>
              <w:t>4 495,05</w:t>
            </w:r>
            <w:r w:rsidRPr="00AC3716">
              <w:rPr>
                <w:b/>
                <w:sz w:val="22"/>
                <w:szCs w:val="22"/>
              </w:rPr>
              <w:t xml:space="preserve"> zł</w:t>
            </w:r>
            <w:r w:rsidRPr="00AC3716">
              <w:rPr>
                <w:bCs/>
                <w:sz w:val="22"/>
                <w:szCs w:val="22"/>
              </w:rPr>
              <w:t>.</w:t>
            </w:r>
          </w:p>
          <w:p w14:paraId="48609118" w14:textId="77777777" w:rsidR="002C1F06" w:rsidRPr="00AC3716" w:rsidRDefault="002C1F06" w:rsidP="00891FE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C3716">
              <w:rPr>
                <w:sz w:val="22"/>
                <w:szCs w:val="22"/>
              </w:rPr>
              <w:t>Uzasadnienie wyboru:</w:t>
            </w:r>
          </w:p>
          <w:p w14:paraId="3BAB250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C3716">
              <w:t>Oferta spełnia wymagania formalno-prawne i jest zgodna z SWZ.</w:t>
            </w:r>
          </w:p>
        </w:tc>
      </w:tr>
      <w:tr w:rsidR="002C1F06" w14:paraId="027ED414" w14:textId="77777777" w:rsidTr="00BC6984">
        <w:trPr>
          <w:cantSplit/>
        </w:trPr>
        <w:tc>
          <w:tcPr>
            <w:tcW w:w="9498" w:type="dxa"/>
          </w:tcPr>
          <w:p w14:paraId="541877A2" w14:textId="77777777" w:rsidR="00DF4B9D" w:rsidRPr="00D26ED6" w:rsidRDefault="00DF4B9D" w:rsidP="00DF4B9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Salus International Sp. z o.o.</w:t>
            </w:r>
          </w:p>
          <w:p w14:paraId="49B26701" w14:textId="77777777" w:rsidR="00DF4B9D" w:rsidRPr="009F0E5C" w:rsidRDefault="00DF4B9D" w:rsidP="00DF4B9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C1F06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267371" w14:textId="77777777" w:rsidR="00DF4B9D" w:rsidRPr="009F0E5C" w:rsidRDefault="00DF4B9D" w:rsidP="00DF4B9D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2D50449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B63187C" w14:textId="189F6F0B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13</w:t>
            </w:r>
            <w:r w:rsidR="00DF4B9D">
              <w:rPr>
                <w:b/>
                <w:sz w:val="22"/>
                <w:szCs w:val="22"/>
              </w:rPr>
              <w:t>7 072,64</w:t>
            </w:r>
            <w:r w:rsidRPr="002C1F06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AF3486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7ECCAD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22B06CF" w14:textId="77777777" w:rsidTr="00BC6984">
        <w:trPr>
          <w:cantSplit/>
        </w:trPr>
        <w:tc>
          <w:tcPr>
            <w:tcW w:w="9498" w:type="dxa"/>
          </w:tcPr>
          <w:p w14:paraId="569AC4D4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Asclepios S.A.</w:t>
            </w:r>
          </w:p>
          <w:p w14:paraId="0A7DD063" w14:textId="61C0EAB2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7B02881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5C0E9BBA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79179F" w14:textId="56402EB2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137 793.96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8BFB9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3EA420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0564427" w14:textId="77777777" w:rsidTr="00BC6984">
        <w:trPr>
          <w:cantSplit/>
        </w:trPr>
        <w:tc>
          <w:tcPr>
            <w:tcW w:w="9498" w:type="dxa"/>
          </w:tcPr>
          <w:p w14:paraId="77B13353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640AE85E" w14:textId="40F8ABA5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18149A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7F4181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4BE9B7" w14:textId="774C4FAC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233 280.00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51EB65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C05A55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52F7F5A" w14:textId="77777777" w:rsidTr="00BC6984">
        <w:trPr>
          <w:cantSplit/>
        </w:trPr>
        <w:tc>
          <w:tcPr>
            <w:tcW w:w="9498" w:type="dxa"/>
          </w:tcPr>
          <w:p w14:paraId="4C10D259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Sanofi-Aventis Sp. z o.o.</w:t>
            </w:r>
          </w:p>
          <w:p w14:paraId="3C627E71" w14:textId="1EDDB1E2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Bonifraterska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29999449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03DA8931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CDDA04" w14:textId="55EE85E2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46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723 817.69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31B4A8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EC456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6FA9404" w14:textId="77777777" w:rsidTr="00BC6984">
        <w:trPr>
          <w:cantSplit/>
        </w:trPr>
        <w:tc>
          <w:tcPr>
            <w:tcW w:w="9498" w:type="dxa"/>
          </w:tcPr>
          <w:p w14:paraId="0A35532D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Delfarma Sp. z o.o.</w:t>
            </w:r>
          </w:p>
          <w:p w14:paraId="3AC490A8" w14:textId="39FDF5E1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Św. Teresy od Dzieciątka Jezus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111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21EE566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91-222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Łódź</w:t>
            </w:r>
          </w:p>
          <w:p w14:paraId="4F763B75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D3E9A0" w14:textId="3A93115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48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3 307.48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B644BE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77E78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ADECDBF" w14:textId="77777777" w:rsidTr="00BC6984">
        <w:trPr>
          <w:cantSplit/>
        </w:trPr>
        <w:tc>
          <w:tcPr>
            <w:tcW w:w="9498" w:type="dxa"/>
          </w:tcPr>
          <w:p w14:paraId="4581810D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Takeda Pharma Sp. z o.o.</w:t>
            </w:r>
          </w:p>
          <w:p w14:paraId="14409B54" w14:textId="5ECE9D37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Prosta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68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D93A38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00-838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73F667B5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F584E3" w14:textId="760EC704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892 620.00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F7D54D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BEC6D6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58ACF46" w14:textId="77777777" w:rsidTr="00BC6984">
        <w:trPr>
          <w:cantSplit/>
        </w:trPr>
        <w:tc>
          <w:tcPr>
            <w:tcW w:w="9498" w:type="dxa"/>
          </w:tcPr>
          <w:p w14:paraId="2087CF3D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5260924" w14:textId="37723713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F39637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7A9F80B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9D84CE" w14:textId="2FF5CBC8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456 032.49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FC9F44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76B1A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7E343DC" w14:textId="77777777" w:rsidTr="00BC6984">
        <w:trPr>
          <w:cantSplit/>
        </w:trPr>
        <w:tc>
          <w:tcPr>
            <w:tcW w:w="9498" w:type="dxa"/>
          </w:tcPr>
          <w:p w14:paraId="2D9A8129" w14:textId="77777777" w:rsidR="00CD72DC" w:rsidRPr="00D26ED6" w:rsidRDefault="00CD72DC" w:rsidP="00CD72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Centrala Farmaceutyczna CEFARM SA </w:t>
            </w:r>
          </w:p>
          <w:p w14:paraId="1B59DCDC" w14:textId="77777777" w:rsidR="00CD72DC" w:rsidRPr="009F0E5C" w:rsidRDefault="00CD72DC" w:rsidP="00CD72D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</w:t>
            </w:r>
            <w:r w:rsidRPr="002C1F06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J</w:t>
            </w:r>
            <w:r>
              <w:rPr>
                <w:bCs/>
                <w:sz w:val="22"/>
                <w:szCs w:val="22"/>
              </w:rPr>
              <w:t>ana</w:t>
            </w:r>
            <w:r w:rsidRPr="002C1F06">
              <w:rPr>
                <w:bCs/>
                <w:sz w:val="22"/>
                <w:szCs w:val="22"/>
              </w:rPr>
              <w:t xml:space="preserve"> K</w:t>
            </w:r>
            <w:r>
              <w:rPr>
                <w:bCs/>
                <w:sz w:val="22"/>
                <w:szCs w:val="22"/>
              </w:rPr>
              <w:t>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7AAB07" w14:textId="77777777" w:rsidR="00CD72DC" w:rsidRPr="009F0E5C" w:rsidRDefault="00CD72DC" w:rsidP="00CD72DC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24718363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CA2191" w14:textId="03978942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98 508.15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768D2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128E21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C25FB7D" w14:textId="77777777" w:rsidTr="00BC6984">
        <w:trPr>
          <w:cantSplit/>
        </w:trPr>
        <w:tc>
          <w:tcPr>
            <w:tcW w:w="9498" w:type="dxa"/>
          </w:tcPr>
          <w:p w14:paraId="54AF076B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59BC6C0F" w14:textId="33B7A38D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2C8A73A3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5682F52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04ABB1" w14:textId="67795508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35 097.46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3B982A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496EA1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44CD7F7" w14:textId="77777777" w:rsidTr="00BC6984">
        <w:trPr>
          <w:cantSplit/>
        </w:trPr>
        <w:tc>
          <w:tcPr>
            <w:tcW w:w="9498" w:type="dxa"/>
          </w:tcPr>
          <w:p w14:paraId="582DE4EB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Bialmed Sp. z o.o.</w:t>
            </w:r>
          </w:p>
          <w:p w14:paraId="73B3E49C" w14:textId="270A3549" w:rsidR="002C1F06" w:rsidRPr="009F0E5C" w:rsidRDefault="00C92DF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Kazimierzowska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46/48/35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7561B53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1D63134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E823C5" w14:textId="34C00C9E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43 759.71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B1429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B555939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67DA0763" w14:textId="77777777" w:rsidTr="00BC6984">
        <w:trPr>
          <w:cantSplit/>
        </w:trPr>
        <w:tc>
          <w:tcPr>
            <w:tcW w:w="9498" w:type="dxa"/>
          </w:tcPr>
          <w:p w14:paraId="43060D0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5A2E8767" w14:textId="3E9D4ACB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60D6DA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0C34ADCF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FCA7A1" w14:textId="46B0D4C7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11 858.40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B7A5A1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59D8A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2923A50" w14:textId="77777777" w:rsidTr="00BC6984">
        <w:trPr>
          <w:cantSplit/>
        </w:trPr>
        <w:tc>
          <w:tcPr>
            <w:tcW w:w="9498" w:type="dxa"/>
          </w:tcPr>
          <w:p w14:paraId="3A0013D8" w14:textId="77777777" w:rsidR="00CD72DC" w:rsidRPr="00D26ED6" w:rsidRDefault="00CD72DC" w:rsidP="00CD72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Centrala Farmaceutyczna CEFARM SA </w:t>
            </w:r>
          </w:p>
          <w:p w14:paraId="30061951" w14:textId="77777777" w:rsidR="00CD72DC" w:rsidRPr="009F0E5C" w:rsidRDefault="00CD72DC" w:rsidP="00CD72D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</w:t>
            </w:r>
            <w:r w:rsidRPr="002C1F06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J</w:t>
            </w:r>
            <w:r>
              <w:rPr>
                <w:bCs/>
                <w:sz w:val="22"/>
                <w:szCs w:val="22"/>
              </w:rPr>
              <w:t>ana</w:t>
            </w:r>
            <w:r w:rsidRPr="002C1F06">
              <w:rPr>
                <w:bCs/>
                <w:sz w:val="22"/>
                <w:szCs w:val="22"/>
              </w:rPr>
              <w:t xml:space="preserve"> K</w:t>
            </w:r>
            <w:r>
              <w:rPr>
                <w:bCs/>
                <w:sz w:val="22"/>
                <w:szCs w:val="22"/>
              </w:rPr>
              <w:t>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05F5B7" w14:textId="77777777" w:rsidR="00CD72DC" w:rsidRPr="009F0E5C" w:rsidRDefault="00CD72DC" w:rsidP="00CD72DC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4B0D6E11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445CFD" w14:textId="08DFA5CC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58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108 371.52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B03572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FF209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9DED009" w14:textId="77777777" w:rsidTr="00BC6984">
        <w:trPr>
          <w:cantSplit/>
        </w:trPr>
        <w:tc>
          <w:tcPr>
            <w:tcW w:w="9498" w:type="dxa"/>
          </w:tcPr>
          <w:p w14:paraId="7ED3F9C2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NOBIPHARM Sp. z o.o.</w:t>
            </w:r>
          </w:p>
          <w:p w14:paraId="25217A7E" w14:textId="66DB4FE0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L. Rydygiera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8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/</w:t>
            </w:r>
          </w:p>
          <w:p w14:paraId="106506B9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01-793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0EBF9D9C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0E1833" w14:textId="06E82BE0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18 684.00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FC35502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A130EE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62BE68EA" w14:textId="77777777" w:rsidTr="00BC6984">
        <w:trPr>
          <w:cantSplit/>
        </w:trPr>
        <w:tc>
          <w:tcPr>
            <w:tcW w:w="9498" w:type="dxa"/>
          </w:tcPr>
          <w:p w14:paraId="53DFBE3D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Asclepios S.A.</w:t>
            </w:r>
          </w:p>
          <w:p w14:paraId="49920340" w14:textId="06942603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19386F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13AD8DF8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2C2D94" w14:textId="13E7DCA9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1 242.00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DD3483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34481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D1C4EF7" w14:textId="77777777" w:rsidTr="00BC6984">
        <w:trPr>
          <w:cantSplit/>
        </w:trPr>
        <w:tc>
          <w:tcPr>
            <w:tcW w:w="9498" w:type="dxa"/>
          </w:tcPr>
          <w:p w14:paraId="00B05DA7" w14:textId="77777777" w:rsidR="00CD72DC" w:rsidRPr="00D26ED6" w:rsidRDefault="00CD72DC" w:rsidP="00CD72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Centrala Farmaceutyczna CEFARM SA </w:t>
            </w:r>
          </w:p>
          <w:p w14:paraId="09058000" w14:textId="77777777" w:rsidR="00CD72DC" w:rsidRPr="009F0E5C" w:rsidRDefault="00CD72DC" w:rsidP="00CD72D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</w:t>
            </w:r>
            <w:r w:rsidRPr="002C1F06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J</w:t>
            </w:r>
            <w:r>
              <w:rPr>
                <w:bCs/>
                <w:sz w:val="22"/>
                <w:szCs w:val="22"/>
              </w:rPr>
              <w:t>ana</w:t>
            </w:r>
            <w:r w:rsidRPr="002C1F06">
              <w:rPr>
                <w:bCs/>
                <w:sz w:val="22"/>
                <w:szCs w:val="22"/>
              </w:rPr>
              <w:t xml:space="preserve"> K</w:t>
            </w:r>
            <w:r>
              <w:rPr>
                <w:bCs/>
                <w:sz w:val="22"/>
                <w:szCs w:val="22"/>
              </w:rPr>
              <w:t>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0C398C" w14:textId="77777777" w:rsidR="00CD72DC" w:rsidRPr="009F0E5C" w:rsidRDefault="00CD72DC" w:rsidP="00CD72DC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111F778B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39C1C5" w14:textId="41090048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311 371.56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CB9E32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80D94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11D704A" w14:textId="77777777" w:rsidTr="00BC6984">
        <w:trPr>
          <w:cantSplit/>
        </w:trPr>
        <w:tc>
          <w:tcPr>
            <w:tcW w:w="9498" w:type="dxa"/>
          </w:tcPr>
          <w:p w14:paraId="620E08DC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4F76C36D" w14:textId="7C82E833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A340ED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5A29B9E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CC9E92" w14:textId="115CAF8A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80 514.00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DEBF27E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C2D976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0862365" w14:textId="77777777" w:rsidTr="00BC6984">
        <w:trPr>
          <w:cantSplit/>
        </w:trPr>
        <w:tc>
          <w:tcPr>
            <w:tcW w:w="9498" w:type="dxa"/>
          </w:tcPr>
          <w:p w14:paraId="71699A5A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Tramco Sp z o. o.</w:t>
            </w:r>
          </w:p>
          <w:p w14:paraId="7B5355DE" w14:textId="01025FD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ul.</w:t>
            </w:r>
            <w:r w:rsidR="007D00CF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122A7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05-860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Płochocin</w:t>
            </w:r>
          </w:p>
          <w:p w14:paraId="1EF525E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BCBC21" w14:textId="2BC6EB6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346 896.00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8A1F53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E064C2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7D41168" w14:textId="77777777" w:rsidTr="00BC6984">
        <w:trPr>
          <w:cantSplit/>
        </w:trPr>
        <w:tc>
          <w:tcPr>
            <w:tcW w:w="9498" w:type="dxa"/>
          </w:tcPr>
          <w:p w14:paraId="5508A704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47FC2FAD" w14:textId="532378D8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30BDD6EA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7DEAAB64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BE1A1C" w14:textId="09414641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194 583.60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FC6489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A9B6B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6B687CD9" w14:textId="77777777" w:rsidTr="00BC6984">
        <w:trPr>
          <w:cantSplit/>
        </w:trPr>
        <w:tc>
          <w:tcPr>
            <w:tcW w:w="9498" w:type="dxa"/>
          </w:tcPr>
          <w:p w14:paraId="3DAC84B8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Asclepios S.A.</w:t>
            </w:r>
          </w:p>
          <w:p w14:paraId="1E6C5AB1" w14:textId="12DFEA16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3DDFF59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53DD9206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37C6CB" w14:textId="2830E6CF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42 170.71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D2590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AF1294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81C3910" w14:textId="77777777" w:rsidTr="00BC6984">
        <w:trPr>
          <w:cantSplit/>
        </w:trPr>
        <w:tc>
          <w:tcPr>
            <w:tcW w:w="9498" w:type="dxa"/>
          </w:tcPr>
          <w:p w14:paraId="228A7CCE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35E2BAEF" w14:textId="33241759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62A435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E65EBEC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18809F" w14:textId="771359B4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43 823.11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0B1CF8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631B54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A6DDD83" w14:textId="77777777" w:rsidTr="00BC6984">
        <w:trPr>
          <w:cantSplit/>
        </w:trPr>
        <w:tc>
          <w:tcPr>
            <w:tcW w:w="9498" w:type="dxa"/>
          </w:tcPr>
          <w:p w14:paraId="2DC5E298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1B92BB83" w14:textId="0AA08482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7303F5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40FAF9FF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557C1B" w14:textId="3C654BAC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24 753.60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871B29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29B768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6F865D5" w14:textId="77777777" w:rsidTr="00BC6984">
        <w:trPr>
          <w:cantSplit/>
        </w:trPr>
        <w:tc>
          <w:tcPr>
            <w:tcW w:w="9498" w:type="dxa"/>
          </w:tcPr>
          <w:p w14:paraId="03D79E12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Asclepios S.A.</w:t>
            </w:r>
          </w:p>
          <w:p w14:paraId="01D7C3DA" w14:textId="4B08142A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D813539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70E399EF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954894" w14:textId="28992660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69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55 630.80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0E3F32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9B0415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C654F31" w14:textId="77777777" w:rsidTr="00BC6984">
        <w:trPr>
          <w:cantSplit/>
        </w:trPr>
        <w:tc>
          <w:tcPr>
            <w:tcW w:w="9498" w:type="dxa"/>
          </w:tcPr>
          <w:p w14:paraId="42676BCE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49F85FF" w14:textId="0FFA7E28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6E4380A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3C46BE83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076A21" w14:textId="1661EF11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14 239.58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7F32DB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CEBE3E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9B09602" w14:textId="77777777" w:rsidTr="00BC6984">
        <w:trPr>
          <w:cantSplit/>
        </w:trPr>
        <w:tc>
          <w:tcPr>
            <w:tcW w:w="9498" w:type="dxa"/>
          </w:tcPr>
          <w:p w14:paraId="259BD402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Fresenius Kabi Polska Sp.  z o.o.</w:t>
            </w:r>
          </w:p>
          <w:p w14:paraId="662115F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5451EA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23D745CB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9D30AD" w14:textId="461D2FE0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160 930.80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610B9A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06F9F9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4F3C44A" w14:textId="77777777" w:rsidTr="00BC6984">
        <w:trPr>
          <w:cantSplit/>
        </w:trPr>
        <w:tc>
          <w:tcPr>
            <w:tcW w:w="9498" w:type="dxa"/>
          </w:tcPr>
          <w:p w14:paraId="56778851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Fresenius Kabi Polska Sp.  z o.o.</w:t>
            </w:r>
          </w:p>
          <w:p w14:paraId="42B5711B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5C0DEF1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13359DFE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FAD5F8" w14:textId="68C26FE7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134 544.78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EF4384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FDF02E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2157D21" w14:textId="77777777" w:rsidTr="00BC6984">
        <w:trPr>
          <w:cantSplit/>
        </w:trPr>
        <w:tc>
          <w:tcPr>
            <w:tcW w:w="9498" w:type="dxa"/>
          </w:tcPr>
          <w:p w14:paraId="629877BC" w14:textId="77777777" w:rsidR="002B7AE2" w:rsidRPr="00D26ED6" w:rsidRDefault="002B7AE2" w:rsidP="002B7AE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 xml:space="preserve">Aesculap Chifa </w:t>
            </w:r>
            <w:r>
              <w:rPr>
                <w:b/>
                <w:sz w:val="22"/>
                <w:szCs w:val="22"/>
              </w:rPr>
              <w:t xml:space="preserve">Sp. z o.o. </w:t>
            </w:r>
          </w:p>
          <w:p w14:paraId="698AA83F" w14:textId="17C6716B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Tysiąclecia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76559F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Nowy Tomyśl</w:t>
            </w:r>
          </w:p>
          <w:p w14:paraId="563A4EB2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E9F24F" w14:textId="064BCE5B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11 345.40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018CE7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874958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20DA09A" w14:textId="77777777" w:rsidTr="00BC6984">
        <w:trPr>
          <w:cantSplit/>
        </w:trPr>
        <w:tc>
          <w:tcPr>
            <w:tcW w:w="9498" w:type="dxa"/>
          </w:tcPr>
          <w:p w14:paraId="2550B876" w14:textId="77777777" w:rsidR="008D2567" w:rsidRPr="00D26ED6" w:rsidRDefault="008D2567" w:rsidP="008D256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Centrala Farmaceutyczna CEFARM SA </w:t>
            </w:r>
          </w:p>
          <w:p w14:paraId="24C141EA" w14:textId="77777777" w:rsidR="008D2567" w:rsidRPr="009F0E5C" w:rsidRDefault="008D2567" w:rsidP="008D256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</w:t>
            </w:r>
            <w:r w:rsidRPr="002C1F06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J</w:t>
            </w:r>
            <w:r>
              <w:rPr>
                <w:bCs/>
                <w:sz w:val="22"/>
                <w:szCs w:val="22"/>
              </w:rPr>
              <w:t>ana</w:t>
            </w:r>
            <w:r w:rsidRPr="002C1F06">
              <w:rPr>
                <w:bCs/>
                <w:sz w:val="22"/>
                <w:szCs w:val="22"/>
              </w:rPr>
              <w:t xml:space="preserve"> K</w:t>
            </w:r>
            <w:r>
              <w:rPr>
                <w:bCs/>
                <w:sz w:val="22"/>
                <w:szCs w:val="22"/>
              </w:rPr>
              <w:t>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0A6695" w14:textId="77777777" w:rsidR="008D2567" w:rsidRPr="009F0E5C" w:rsidRDefault="008D2567" w:rsidP="008D2567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10EF1BE9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0E7D28" w14:textId="25383FF1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9 216.18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E43443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BB5A1D0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05F05DA" w14:textId="77777777" w:rsidTr="00BC6984">
        <w:trPr>
          <w:cantSplit/>
        </w:trPr>
        <w:tc>
          <w:tcPr>
            <w:tcW w:w="9498" w:type="dxa"/>
          </w:tcPr>
          <w:p w14:paraId="5FD6E71F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Komtur Polska Sp. z o.o.</w:t>
            </w:r>
          </w:p>
          <w:p w14:paraId="526D6C6D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Plac Farmacji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E56C1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02-699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5E715832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5150D4" w14:textId="79F9D3F1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89 885.70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96A69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82A774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F7251E9" w14:textId="77777777" w:rsidTr="00BC6984">
        <w:trPr>
          <w:cantSplit/>
        </w:trPr>
        <w:tc>
          <w:tcPr>
            <w:tcW w:w="9498" w:type="dxa"/>
          </w:tcPr>
          <w:p w14:paraId="487047A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Asclepios S.A.</w:t>
            </w:r>
          </w:p>
          <w:p w14:paraId="167981C6" w14:textId="32F9C1C8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E7453E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5FC4CAD8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A6A433" w14:textId="7238CC51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133 660.80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F6094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CFA179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A578176" w14:textId="77777777" w:rsidTr="00BC6984">
        <w:trPr>
          <w:cantSplit/>
        </w:trPr>
        <w:tc>
          <w:tcPr>
            <w:tcW w:w="9498" w:type="dxa"/>
          </w:tcPr>
          <w:p w14:paraId="7FBD1EE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55753CB" w14:textId="328BDA11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2365E7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AD4207B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EEC935" w14:textId="080334FE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19 349.28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A9A46A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41525CA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C20BA1A" w14:textId="77777777" w:rsidTr="00BC6984">
        <w:trPr>
          <w:cantSplit/>
        </w:trPr>
        <w:tc>
          <w:tcPr>
            <w:tcW w:w="9498" w:type="dxa"/>
          </w:tcPr>
          <w:p w14:paraId="7A0E65DA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566622C" w14:textId="3A3991CC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3D0DCC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4EB2408A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62D935" w14:textId="7E14A799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69 660.00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338F63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10873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94C3450" w14:textId="77777777" w:rsidTr="00BC6984">
        <w:trPr>
          <w:cantSplit/>
        </w:trPr>
        <w:tc>
          <w:tcPr>
            <w:tcW w:w="9498" w:type="dxa"/>
          </w:tcPr>
          <w:p w14:paraId="4E903EDA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0EC80F02" w14:textId="4D9B0DDC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2BF48317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5E55C825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EC1586" w14:textId="796E82AD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79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5 771.57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02869A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F2A261" w14:textId="63A625D5" w:rsidR="002C1F06" w:rsidRPr="002C1F06" w:rsidRDefault="00D11878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2C1F06" w14:paraId="26A8BEE6" w14:textId="77777777" w:rsidTr="00BC6984">
        <w:trPr>
          <w:cantSplit/>
        </w:trPr>
        <w:tc>
          <w:tcPr>
            <w:tcW w:w="9498" w:type="dxa"/>
          </w:tcPr>
          <w:p w14:paraId="4B7FA911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Asclepios S.A.</w:t>
            </w:r>
          </w:p>
          <w:p w14:paraId="7B85E05E" w14:textId="506F8717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Hubska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44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9FD6544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6922C9E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A97C56" w14:textId="780639E3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81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7 878.06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13D704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2CA453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C15D80E" w14:textId="77777777" w:rsidTr="00BC6984">
        <w:trPr>
          <w:cantSplit/>
        </w:trPr>
        <w:tc>
          <w:tcPr>
            <w:tcW w:w="9498" w:type="dxa"/>
          </w:tcPr>
          <w:p w14:paraId="4AC7609B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5DD1FFD6" w14:textId="619E52D9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C50934D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1A2FD3A8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D78FFA" w14:textId="4FFEBB8F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83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38 438.07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BB2948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2BA997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A692AFF" w14:textId="77777777" w:rsidTr="00BC6984">
        <w:trPr>
          <w:cantSplit/>
        </w:trPr>
        <w:tc>
          <w:tcPr>
            <w:tcW w:w="9498" w:type="dxa"/>
          </w:tcPr>
          <w:p w14:paraId="3D0E4E87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68E768C8" w14:textId="11DD3257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0ABB566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65ABD62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201C57" w14:textId="7A6E447F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84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916.38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EBF0E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848EDB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B609005" w14:textId="77777777" w:rsidTr="00BC6984">
        <w:trPr>
          <w:cantSplit/>
        </w:trPr>
        <w:tc>
          <w:tcPr>
            <w:tcW w:w="9498" w:type="dxa"/>
          </w:tcPr>
          <w:p w14:paraId="4FA33E65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Lek S.A.</w:t>
            </w:r>
          </w:p>
          <w:p w14:paraId="449D86A7" w14:textId="6DE0EF78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Podlipie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16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A4385F7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Stryków</w:t>
            </w:r>
          </w:p>
          <w:p w14:paraId="3B7731A4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B84368" w14:textId="7346BD63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86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2 797.20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FEDD06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720CC3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421640B" w14:textId="77777777" w:rsidTr="00BC6984">
        <w:trPr>
          <w:cantSplit/>
        </w:trPr>
        <w:tc>
          <w:tcPr>
            <w:tcW w:w="9498" w:type="dxa"/>
          </w:tcPr>
          <w:p w14:paraId="42820155" w14:textId="369CA38D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Lek S.A.</w:t>
            </w:r>
          </w:p>
          <w:p w14:paraId="1079FAEA" w14:textId="213C9DD3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Podlipie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16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329B9F1A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Stryków</w:t>
            </w:r>
          </w:p>
          <w:p w14:paraId="173375D9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3CD1A9" w14:textId="7BDC658A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87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74 853.72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441357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A6CD5E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2A504E1" w14:textId="77777777" w:rsidTr="00BC6984">
        <w:trPr>
          <w:cantSplit/>
        </w:trPr>
        <w:tc>
          <w:tcPr>
            <w:tcW w:w="9498" w:type="dxa"/>
          </w:tcPr>
          <w:p w14:paraId="5007CC1E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Amgen Sp. z o.o.</w:t>
            </w:r>
          </w:p>
          <w:p w14:paraId="562E77BC" w14:textId="2D7F6BFD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Puławska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145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FB44329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518149E5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FCB366" w14:textId="51305299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88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13 219.20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47B4EC2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89483C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849E963" w14:textId="77777777" w:rsidTr="00BC6984">
        <w:trPr>
          <w:cantSplit/>
        </w:trPr>
        <w:tc>
          <w:tcPr>
            <w:tcW w:w="9498" w:type="dxa"/>
          </w:tcPr>
          <w:p w14:paraId="3E194296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6A1C4410" w14:textId="239C882F" w:rsidR="002C1F06" w:rsidRPr="009F0E5C" w:rsidRDefault="007D00CF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96C1644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29F2398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253F7B" w14:textId="2253C8E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14 490.96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01338B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231783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3748A74" w14:textId="77777777" w:rsidTr="00BC6984">
        <w:trPr>
          <w:cantSplit/>
        </w:trPr>
        <w:tc>
          <w:tcPr>
            <w:tcW w:w="9498" w:type="dxa"/>
          </w:tcPr>
          <w:p w14:paraId="668B4AE9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Bayer Sp. z o.o.</w:t>
            </w:r>
          </w:p>
          <w:p w14:paraId="08C5C59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Aleje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158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399F0D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02-326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Warszawa</w:t>
            </w:r>
          </w:p>
          <w:p w14:paraId="0B9778D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04602B" w14:textId="034EE04C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77 000.22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EA4011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A89BFA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63D7D13" w14:textId="77777777" w:rsidTr="00BC6984">
        <w:trPr>
          <w:cantSplit/>
        </w:trPr>
        <w:tc>
          <w:tcPr>
            <w:tcW w:w="9498" w:type="dxa"/>
          </w:tcPr>
          <w:p w14:paraId="58F06CAA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A859E96" w14:textId="004FF68B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3219864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ADFFB24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B23A24" w14:textId="03FF74B1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642 323.52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6D5B68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5886F1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36E53915" w14:textId="77777777" w:rsidTr="00BC6984">
        <w:trPr>
          <w:cantSplit/>
        </w:trPr>
        <w:tc>
          <w:tcPr>
            <w:tcW w:w="9498" w:type="dxa"/>
          </w:tcPr>
          <w:p w14:paraId="2FF44494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48F7B336" w14:textId="16B1D929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1A30977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46AEF4D2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F2E6EB" w14:textId="7A2C5CCD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69 120.00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919BEA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1731FC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524D47CF" w14:textId="77777777" w:rsidTr="00BC6984">
        <w:trPr>
          <w:cantSplit/>
        </w:trPr>
        <w:tc>
          <w:tcPr>
            <w:tcW w:w="9498" w:type="dxa"/>
          </w:tcPr>
          <w:p w14:paraId="12CBBEBC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2D60FF8D" w14:textId="3FE4C93F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7D38821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7BE46DB8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522E4C" w14:textId="12F125A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396 900.00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CC6D63A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1546E3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74CDB854" w14:textId="77777777" w:rsidTr="00BC6984">
        <w:trPr>
          <w:cantSplit/>
        </w:trPr>
        <w:tc>
          <w:tcPr>
            <w:tcW w:w="9498" w:type="dxa"/>
          </w:tcPr>
          <w:p w14:paraId="79C8A5C4" w14:textId="3F8AE54C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GENESIS PHARM M. M</w:t>
            </w:r>
            <w:r w:rsidR="002B7AE2">
              <w:rPr>
                <w:b/>
                <w:sz w:val="22"/>
                <w:szCs w:val="22"/>
              </w:rPr>
              <w:t>atejczyk</w:t>
            </w:r>
            <w:r w:rsidRPr="002C1F06">
              <w:rPr>
                <w:b/>
                <w:sz w:val="22"/>
                <w:szCs w:val="22"/>
              </w:rPr>
              <w:t>, C. S</w:t>
            </w:r>
            <w:r w:rsidR="002B7AE2">
              <w:rPr>
                <w:b/>
                <w:sz w:val="22"/>
                <w:szCs w:val="22"/>
              </w:rPr>
              <w:t>tańczak</w:t>
            </w:r>
            <w:r w:rsidRPr="002C1F06">
              <w:rPr>
                <w:b/>
                <w:sz w:val="22"/>
                <w:szCs w:val="22"/>
              </w:rPr>
              <w:t>, J. Z</w:t>
            </w:r>
            <w:r w:rsidR="002B7AE2">
              <w:rPr>
                <w:b/>
                <w:sz w:val="22"/>
                <w:szCs w:val="22"/>
              </w:rPr>
              <w:t>woliński</w:t>
            </w:r>
            <w:r w:rsidRPr="002C1F06">
              <w:rPr>
                <w:b/>
                <w:sz w:val="22"/>
                <w:szCs w:val="22"/>
              </w:rPr>
              <w:t xml:space="preserve"> </w:t>
            </w:r>
            <w:r w:rsidR="002B7AE2">
              <w:rPr>
                <w:b/>
                <w:sz w:val="22"/>
                <w:szCs w:val="22"/>
              </w:rPr>
              <w:t xml:space="preserve">Sp.j. </w:t>
            </w:r>
          </w:p>
          <w:p w14:paraId="218C3AAE" w14:textId="47094571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Obywatelska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128-152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BB3DD09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94-104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Łódź</w:t>
            </w:r>
          </w:p>
          <w:p w14:paraId="5E33621B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479CB8" w14:textId="483DD4FA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13 081.50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5422CB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8C7D1F1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1FC97681" w14:textId="77777777" w:rsidTr="00BC6984">
        <w:trPr>
          <w:cantSplit/>
        </w:trPr>
        <w:tc>
          <w:tcPr>
            <w:tcW w:w="9498" w:type="dxa"/>
          </w:tcPr>
          <w:p w14:paraId="13256E0C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DFB7BD5" w14:textId="49B9DE03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3CA5A11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14EE2727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60C901" w14:textId="072050D7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62 985.60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0BE9EF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1A1CA3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7F2F99D" w14:textId="77777777" w:rsidTr="00BC6984">
        <w:trPr>
          <w:cantSplit/>
        </w:trPr>
        <w:tc>
          <w:tcPr>
            <w:tcW w:w="9498" w:type="dxa"/>
          </w:tcPr>
          <w:p w14:paraId="0ED3EBD0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730A3FD5" w14:textId="7A86EA62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B3FD433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0ABC9241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438679" w14:textId="7DCA0FA9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9 720.00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8ADF5E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A80C76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8372DBE" w14:textId="77777777" w:rsidTr="00BC6984">
        <w:trPr>
          <w:cantSplit/>
        </w:trPr>
        <w:tc>
          <w:tcPr>
            <w:tcW w:w="9498" w:type="dxa"/>
          </w:tcPr>
          <w:p w14:paraId="0F5EC159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Farmacol Logistyka Sp. z o.o.</w:t>
            </w:r>
          </w:p>
          <w:p w14:paraId="412C277B" w14:textId="24DAB4E1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Szopienicka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77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55F383B5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7A10916A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A78777" w14:textId="4BC7B224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17 306.59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04D916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0920AC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6EF82B5" w14:textId="77777777" w:rsidTr="00BC6984">
        <w:trPr>
          <w:cantSplit/>
        </w:trPr>
        <w:tc>
          <w:tcPr>
            <w:tcW w:w="9498" w:type="dxa"/>
          </w:tcPr>
          <w:p w14:paraId="07E2A1E7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1C69C029" w14:textId="7559D834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1FFDA2F0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606093F2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18A50B" w14:textId="4709F0B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99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23 422.60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809A0B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A28C5D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C5A0ABE" w14:textId="77777777" w:rsidTr="00BC6984">
        <w:trPr>
          <w:cantSplit/>
        </w:trPr>
        <w:tc>
          <w:tcPr>
            <w:tcW w:w="9498" w:type="dxa"/>
          </w:tcPr>
          <w:p w14:paraId="6D76390F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6B77F673" w14:textId="12C83323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7436794F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68D8BC50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BD4990" w14:textId="63644397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79 580.56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BC06D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55FEED3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40707B73" w14:textId="77777777" w:rsidTr="00BC6984">
        <w:trPr>
          <w:cantSplit/>
        </w:trPr>
        <w:tc>
          <w:tcPr>
            <w:tcW w:w="9498" w:type="dxa"/>
          </w:tcPr>
          <w:p w14:paraId="155AD8B1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5937C495" w14:textId="335763A9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B7D7081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2651DFAE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FECF62" w14:textId="1881F104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36 460.80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66ACC8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4FF47C1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0FD7EDA5" w14:textId="77777777" w:rsidTr="00BC6984">
        <w:trPr>
          <w:cantSplit/>
        </w:trPr>
        <w:tc>
          <w:tcPr>
            <w:tcW w:w="9498" w:type="dxa"/>
          </w:tcPr>
          <w:p w14:paraId="363CB76E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5255C9D5" w14:textId="3A972C1A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402CC62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10BB5F01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3854BE" w14:textId="4C07F547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38 406.31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1803BF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5480A4" w14:textId="77777777" w:rsidR="002C1F06" w:rsidRDefault="002C1F06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  <w:tr w:rsidR="002C1F06" w14:paraId="21DB0625" w14:textId="77777777" w:rsidTr="00BC6984">
        <w:trPr>
          <w:cantSplit/>
        </w:trPr>
        <w:tc>
          <w:tcPr>
            <w:tcW w:w="9498" w:type="dxa"/>
          </w:tcPr>
          <w:p w14:paraId="1383E972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469F8651" w14:textId="5483B5E3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70F0AB56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5BEA013F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3EA33B" w14:textId="4CDA58D5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136 973.91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08E40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1FBE7A" w14:textId="26974F79" w:rsidR="002C1F06" w:rsidRPr="002C1F06" w:rsidRDefault="00182563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2C1F06" w14:paraId="5B45F5DD" w14:textId="77777777" w:rsidTr="00BC6984">
        <w:trPr>
          <w:cantSplit/>
        </w:trPr>
        <w:tc>
          <w:tcPr>
            <w:tcW w:w="9498" w:type="dxa"/>
          </w:tcPr>
          <w:p w14:paraId="6A877947" w14:textId="45267EAB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 xml:space="preserve">Aesculap Chifa </w:t>
            </w:r>
            <w:r w:rsidR="002B7AE2">
              <w:rPr>
                <w:b/>
                <w:sz w:val="22"/>
                <w:szCs w:val="22"/>
              </w:rPr>
              <w:t xml:space="preserve">Sp. z o.o. </w:t>
            </w:r>
          </w:p>
          <w:p w14:paraId="6A448FB4" w14:textId="5BE5BA80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Tysiąclecia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14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6349D05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Nowy Tomyśl</w:t>
            </w:r>
          </w:p>
          <w:p w14:paraId="21CAA5A6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41976F" w14:textId="6F8EC741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4 158.00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5B7E20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0274C1" w14:textId="6B3E7EB1" w:rsidR="002C1F06" w:rsidRPr="002C1F06" w:rsidRDefault="00D11878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2C1F06" w14:paraId="391D2BE2" w14:textId="77777777" w:rsidTr="00BC6984">
        <w:trPr>
          <w:cantSplit/>
        </w:trPr>
        <w:tc>
          <w:tcPr>
            <w:tcW w:w="9498" w:type="dxa"/>
          </w:tcPr>
          <w:p w14:paraId="25F612C0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Urtica Sp. z o.o.</w:t>
            </w:r>
          </w:p>
          <w:p w14:paraId="6C3A2611" w14:textId="1730B611" w:rsidR="002C1F06" w:rsidRPr="009F0E5C" w:rsidRDefault="00C8172B" w:rsidP="00891F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bCs/>
                <w:sz w:val="22"/>
                <w:szCs w:val="22"/>
              </w:rPr>
              <w:t>Krzemieniecka</w:t>
            </w:r>
            <w:r w:rsidR="002C1F06" w:rsidRPr="009F0E5C">
              <w:rPr>
                <w:bCs/>
                <w:sz w:val="22"/>
                <w:szCs w:val="22"/>
              </w:rPr>
              <w:t xml:space="preserve"> </w:t>
            </w:r>
            <w:r w:rsidR="002C1F06" w:rsidRPr="002C1F06">
              <w:rPr>
                <w:bCs/>
                <w:sz w:val="22"/>
                <w:szCs w:val="22"/>
              </w:rPr>
              <w:t>120</w:t>
            </w:r>
            <w:r w:rsidR="002C1F06">
              <w:rPr>
                <w:bCs/>
                <w:sz w:val="22"/>
                <w:szCs w:val="22"/>
              </w:rPr>
              <w:t xml:space="preserve"> </w:t>
            </w:r>
          </w:p>
          <w:p w14:paraId="0DD33D9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Wrocław</w:t>
            </w:r>
          </w:p>
          <w:p w14:paraId="7BEF3EA5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4329E4" w14:textId="537F0DAF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53 333.22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FAAE3AC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ED2124" w14:textId="2F9F00CD" w:rsidR="002C1F06" w:rsidRPr="002C1F06" w:rsidRDefault="00D11878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2C1F06" w14:paraId="61995C93" w14:textId="77777777" w:rsidTr="00BC6984">
        <w:trPr>
          <w:cantSplit/>
        </w:trPr>
        <w:tc>
          <w:tcPr>
            <w:tcW w:w="9498" w:type="dxa"/>
          </w:tcPr>
          <w:p w14:paraId="2F2953B8" w14:textId="634A6EBD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 xml:space="preserve">SKAMEX </w:t>
            </w:r>
            <w:r w:rsidR="00B44F02">
              <w:rPr>
                <w:b/>
                <w:sz w:val="22"/>
                <w:szCs w:val="22"/>
              </w:rPr>
              <w:t>Sp. z o.o. Sp.j.</w:t>
            </w:r>
          </w:p>
          <w:p w14:paraId="5F7D92C8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74F3C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Łódź</w:t>
            </w:r>
          </w:p>
          <w:p w14:paraId="74B9BD96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AB13AA" w14:textId="1707F578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27 864.00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21E1117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8258E6" w14:textId="661B1B7E" w:rsidR="002C1F06" w:rsidRPr="002C1F06" w:rsidRDefault="00D11878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C1F06">
              <w:t>Oferta spełnia wymagania formalno-prawne i jest zgodna z SWZ.</w:t>
            </w:r>
          </w:p>
        </w:tc>
      </w:tr>
      <w:tr w:rsidR="002C1F06" w14:paraId="452E5095" w14:textId="77777777" w:rsidTr="00BC6984">
        <w:trPr>
          <w:cantSplit/>
        </w:trPr>
        <w:tc>
          <w:tcPr>
            <w:tcW w:w="9498" w:type="dxa"/>
          </w:tcPr>
          <w:p w14:paraId="53816F42" w14:textId="77777777" w:rsidR="002C1F06" w:rsidRPr="00D26ED6" w:rsidRDefault="002C1F06" w:rsidP="00891F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AstraZeneca Kft.</w:t>
            </w:r>
          </w:p>
          <w:p w14:paraId="27961A7C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1117 Budapest, Alíz utca 4. B. ép.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82C2EA" w14:textId="77777777" w:rsidR="002C1F06" w:rsidRPr="009F0E5C" w:rsidRDefault="002C1F06" w:rsidP="00891F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0</w:t>
            </w:r>
          </w:p>
          <w:p w14:paraId="677C69DD" w14:textId="77777777" w:rsidR="002C1F06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F641D7" w14:textId="2760C8A6" w:rsidR="002C1F06" w:rsidRPr="00211A34" w:rsidRDefault="002C1F06" w:rsidP="00891F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C1F06">
              <w:rPr>
                <w:sz w:val="22"/>
                <w:szCs w:val="22"/>
              </w:rPr>
              <w:t>108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06">
              <w:rPr>
                <w:b/>
                <w:sz w:val="22"/>
                <w:szCs w:val="22"/>
              </w:rPr>
              <w:t>116 5</w:t>
            </w:r>
            <w:r w:rsidR="005A3703">
              <w:rPr>
                <w:b/>
                <w:sz w:val="22"/>
                <w:szCs w:val="22"/>
              </w:rPr>
              <w:t>5</w:t>
            </w:r>
            <w:r w:rsidRPr="002C1F06">
              <w:rPr>
                <w:b/>
                <w:sz w:val="22"/>
                <w:szCs w:val="22"/>
              </w:rPr>
              <w:t>0.15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48A6ED" w14:textId="77777777" w:rsidR="002C1F06" w:rsidRPr="00D26ED6" w:rsidRDefault="002C1F06" w:rsidP="00891F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38B96D" w14:textId="645542F6" w:rsidR="002C1F06" w:rsidRPr="00D11878" w:rsidRDefault="00D11878" w:rsidP="00891F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1F06">
              <w:t>Oferta spełnia wymagania formalno-prawne i jest zgodna z SWZ.</w:t>
            </w:r>
          </w:p>
        </w:tc>
      </w:tr>
    </w:tbl>
    <w:p w14:paraId="1CD630A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005"/>
        <w:gridCol w:w="1531"/>
      </w:tblGrid>
      <w:tr w:rsidR="00211A34" w:rsidRPr="00834EF4" w14:paraId="24AAEE41" w14:textId="77777777" w:rsidTr="00165370">
        <w:tc>
          <w:tcPr>
            <w:tcW w:w="2169" w:type="dxa"/>
            <w:shd w:val="clear" w:color="auto" w:fill="F3F3F3"/>
          </w:tcPr>
          <w:p w14:paraId="60147BC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CDDAC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005" w:type="dxa"/>
            <w:shd w:val="clear" w:color="auto" w:fill="F3F3F3"/>
          </w:tcPr>
          <w:p w14:paraId="2F1E6D5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31" w:type="dxa"/>
            <w:shd w:val="clear" w:color="auto" w:fill="F3F3F3"/>
          </w:tcPr>
          <w:p w14:paraId="3D55EE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C1F06" w:rsidRPr="00834EF4" w14:paraId="0BBE706B" w14:textId="77777777" w:rsidTr="00165370">
        <w:tc>
          <w:tcPr>
            <w:tcW w:w="2169" w:type="dxa"/>
            <w:shd w:val="clear" w:color="auto" w:fill="auto"/>
          </w:tcPr>
          <w:p w14:paraId="4C82F9F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</w:t>
            </w:r>
          </w:p>
        </w:tc>
        <w:tc>
          <w:tcPr>
            <w:tcW w:w="2793" w:type="dxa"/>
            <w:shd w:val="clear" w:color="auto" w:fill="auto"/>
          </w:tcPr>
          <w:p w14:paraId="57BC8E7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77B13560" w14:textId="2DF22D51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6459AA2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5EE13A7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18CA5B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A007983" w14:textId="77777777" w:rsidTr="00165370">
        <w:tc>
          <w:tcPr>
            <w:tcW w:w="2169" w:type="dxa"/>
            <w:shd w:val="clear" w:color="auto" w:fill="auto"/>
          </w:tcPr>
          <w:p w14:paraId="23EB73E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</w:t>
            </w:r>
          </w:p>
        </w:tc>
        <w:tc>
          <w:tcPr>
            <w:tcW w:w="2793" w:type="dxa"/>
            <w:shd w:val="clear" w:color="auto" w:fill="auto"/>
          </w:tcPr>
          <w:p w14:paraId="1ACAC27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6F9256DB" w14:textId="3EC1555E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C1B040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376A1D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- 96.56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92C77E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96,56</w:t>
            </w:r>
          </w:p>
        </w:tc>
      </w:tr>
      <w:tr w:rsidR="002C1F06" w:rsidRPr="00834EF4" w14:paraId="51D4805F" w14:textId="77777777" w:rsidTr="00165370">
        <w:tc>
          <w:tcPr>
            <w:tcW w:w="2169" w:type="dxa"/>
            <w:shd w:val="clear" w:color="auto" w:fill="auto"/>
          </w:tcPr>
          <w:p w14:paraId="0F4270F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</w:t>
            </w:r>
          </w:p>
        </w:tc>
        <w:tc>
          <w:tcPr>
            <w:tcW w:w="2793" w:type="dxa"/>
            <w:shd w:val="clear" w:color="auto" w:fill="auto"/>
          </w:tcPr>
          <w:p w14:paraId="02F41CB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9FEEE79" w14:textId="19F4C1EE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740F8F2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3F4551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- 96.11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F711F8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96,11</w:t>
            </w:r>
          </w:p>
        </w:tc>
      </w:tr>
      <w:tr w:rsidR="002C1F06" w:rsidRPr="00834EF4" w14:paraId="24B101AB" w14:textId="77777777" w:rsidTr="00165370">
        <w:tc>
          <w:tcPr>
            <w:tcW w:w="2169" w:type="dxa"/>
            <w:shd w:val="clear" w:color="auto" w:fill="auto"/>
          </w:tcPr>
          <w:p w14:paraId="604DAB0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</w:t>
            </w:r>
          </w:p>
        </w:tc>
        <w:tc>
          <w:tcPr>
            <w:tcW w:w="2793" w:type="dxa"/>
            <w:shd w:val="clear" w:color="auto" w:fill="auto"/>
          </w:tcPr>
          <w:p w14:paraId="1EA728A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0DD0355D" w14:textId="5DC08593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079BF35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4D2760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- 96.11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906608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96,11</w:t>
            </w:r>
          </w:p>
        </w:tc>
      </w:tr>
      <w:tr w:rsidR="002C1F06" w:rsidRPr="00834EF4" w14:paraId="2958658E" w14:textId="77777777" w:rsidTr="00165370">
        <w:tc>
          <w:tcPr>
            <w:tcW w:w="2169" w:type="dxa"/>
            <w:shd w:val="clear" w:color="auto" w:fill="auto"/>
          </w:tcPr>
          <w:p w14:paraId="3599B79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</w:t>
            </w:r>
          </w:p>
        </w:tc>
        <w:tc>
          <w:tcPr>
            <w:tcW w:w="2793" w:type="dxa"/>
            <w:shd w:val="clear" w:color="auto" w:fill="auto"/>
          </w:tcPr>
          <w:p w14:paraId="6524033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19CA1D6" w14:textId="3DD1487F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60F9597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8E947E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- 95.58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8791CF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95,58</w:t>
            </w:r>
          </w:p>
        </w:tc>
      </w:tr>
      <w:tr w:rsidR="002C1F06" w:rsidRPr="00834EF4" w14:paraId="0E2863B6" w14:textId="77777777" w:rsidTr="00165370">
        <w:tc>
          <w:tcPr>
            <w:tcW w:w="2169" w:type="dxa"/>
            <w:shd w:val="clear" w:color="auto" w:fill="auto"/>
          </w:tcPr>
          <w:p w14:paraId="3F3CB2C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</w:t>
            </w:r>
          </w:p>
        </w:tc>
        <w:tc>
          <w:tcPr>
            <w:tcW w:w="2793" w:type="dxa"/>
            <w:shd w:val="clear" w:color="auto" w:fill="auto"/>
          </w:tcPr>
          <w:p w14:paraId="16A467D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3C30AF99" w14:textId="20D6FFCA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32CD4A2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08A2EEF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DB6856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46032F5" w14:textId="77777777" w:rsidTr="00165370">
        <w:tc>
          <w:tcPr>
            <w:tcW w:w="2169" w:type="dxa"/>
            <w:shd w:val="clear" w:color="auto" w:fill="auto"/>
          </w:tcPr>
          <w:p w14:paraId="3E8605D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</w:t>
            </w:r>
          </w:p>
        </w:tc>
        <w:tc>
          <w:tcPr>
            <w:tcW w:w="2793" w:type="dxa"/>
            <w:shd w:val="clear" w:color="auto" w:fill="auto"/>
          </w:tcPr>
          <w:p w14:paraId="369C242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F24252B" w14:textId="731F9F14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48B2A82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8E9CF9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- 93.43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CCD8B2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93,43</w:t>
            </w:r>
          </w:p>
        </w:tc>
      </w:tr>
      <w:tr w:rsidR="002C1F06" w:rsidRPr="00834EF4" w14:paraId="178B60A6" w14:textId="77777777" w:rsidTr="00165370">
        <w:tc>
          <w:tcPr>
            <w:tcW w:w="2169" w:type="dxa"/>
            <w:shd w:val="clear" w:color="auto" w:fill="auto"/>
          </w:tcPr>
          <w:p w14:paraId="398FA8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</w:t>
            </w:r>
          </w:p>
        </w:tc>
        <w:tc>
          <w:tcPr>
            <w:tcW w:w="2793" w:type="dxa"/>
            <w:shd w:val="clear" w:color="auto" w:fill="auto"/>
          </w:tcPr>
          <w:p w14:paraId="572E429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BDE5EA" w14:textId="1F26B309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2429FEE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A25976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- 91.27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F2EF57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91,27</w:t>
            </w:r>
          </w:p>
        </w:tc>
      </w:tr>
      <w:tr w:rsidR="002C1F06" w:rsidRPr="00834EF4" w14:paraId="01D32A66" w14:textId="77777777" w:rsidTr="00165370">
        <w:tc>
          <w:tcPr>
            <w:tcW w:w="2169" w:type="dxa"/>
            <w:shd w:val="clear" w:color="auto" w:fill="auto"/>
          </w:tcPr>
          <w:p w14:paraId="59077D4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</w:t>
            </w:r>
          </w:p>
        </w:tc>
        <w:tc>
          <w:tcPr>
            <w:tcW w:w="2793" w:type="dxa"/>
            <w:shd w:val="clear" w:color="auto" w:fill="auto"/>
          </w:tcPr>
          <w:p w14:paraId="0F5EA0E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3C4FA505" w14:textId="1BB77F7D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2C3428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567A884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35CA24D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- 89.47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6F4364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89,47</w:t>
            </w:r>
          </w:p>
        </w:tc>
      </w:tr>
      <w:tr w:rsidR="002C1F06" w:rsidRPr="00834EF4" w14:paraId="1EBAC7E8" w14:textId="77777777" w:rsidTr="00165370">
        <w:tc>
          <w:tcPr>
            <w:tcW w:w="2169" w:type="dxa"/>
            <w:shd w:val="clear" w:color="auto" w:fill="auto"/>
          </w:tcPr>
          <w:p w14:paraId="1D0E2E0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</w:t>
            </w:r>
          </w:p>
        </w:tc>
        <w:tc>
          <w:tcPr>
            <w:tcW w:w="2793" w:type="dxa"/>
            <w:shd w:val="clear" w:color="auto" w:fill="auto"/>
          </w:tcPr>
          <w:p w14:paraId="4409558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52324B7" w14:textId="69A2A810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20443FF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555FAF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- 89.27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E8A67B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89,27</w:t>
            </w:r>
          </w:p>
        </w:tc>
      </w:tr>
      <w:tr w:rsidR="00384481" w:rsidRPr="00834EF4" w14:paraId="18A23763" w14:textId="77777777" w:rsidTr="00102AEA">
        <w:tc>
          <w:tcPr>
            <w:tcW w:w="2169" w:type="dxa"/>
            <w:shd w:val="clear" w:color="auto" w:fill="auto"/>
          </w:tcPr>
          <w:p w14:paraId="7E93C7B3" w14:textId="77777777" w:rsidR="00384481" w:rsidRPr="00211A34" w:rsidRDefault="00384481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</w:t>
            </w:r>
          </w:p>
        </w:tc>
        <w:tc>
          <w:tcPr>
            <w:tcW w:w="2793" w:type="dxa"/>
            <w:shd w:val="clear" w:color="auto" w:fill="auto"/>
          </w:tcPr>
          <w:p w14:paraId="0661159E" w14:textId="77777777" w:rsidR="00384481" w:rsidRPr="00211A34" w:rsidRDefault="00384481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36CA46C6" w14:textId="7976D830" w:rsidR="00384481" w:rsidRPr="00211A34" w:rsidRDefault="00B37942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="00384481" w:rsidRPr="002C1F06">
              <w:rPr>
                <w:sz w:val="20"/>
                <w:szCs w:val="20"/>
              </w:rPr>
              <w:t>87-100</w:t>
            </w:r>
            <w:r w:rsidR="00384481" w:rsidRPr="00211A34">
              <w:rPr>
                <w:sz w:val="20"/>
                <w:szCs w:val="20"/>
              </w:rPr>
              <w:t xml:space="preserve"> </w:t>
            </w:r>
            <w:r w:rsidR="00384481"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6DCFFB12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B66FA6E" w14:textId="18C58D72" w:rsidR="00384481" w:rsidRPr="00211A34" w:rsidRDefault="00FB57F6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21C7F3F9" w14:textId="77777777" w:rsidTr="00165370">
        <w:tc>
          <w:tcPr>
            <w:tcW w:w="2169" w:type="dxa"/>
            <w:shd w:val="clear" w:color="auto" w:fill="auto"/>
          </w:tcPr>
          <w:p w14:paraId="22339A3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</w:t>
            </w:r>
          </w:p>
        </w:tc>
        <w:tc>
          <w:tcPr>
            <w:tcW w:w="2793" w:type="dxa"/>
            <w:shd w:val="clear" w:color="auto" w:fill="auto"/>
          </w:tcPr>
          <w:p w14:paraId="30B12F1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6854C8" w14:textId="1AA9290E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758944C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E21B65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E5C9B8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D6AE3DA" w14:textId="77777777" w:rsidTr="00165370">
        <w:tc>
          <w:tcPr>
            <w:tcW w:w="2169" w:type="dxa"/>
            <w:shd w:val="clear" w:color="auto" w:fill="auto"/>
          </w:tcPr>
          <w:p w14:paraId="0EE74E1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</w:t>
            </w:r>
          </w:p>
        </w:tc>
        <w:tc>
          <w:tcPr>
            <w:tcW w:w="2793" w:type="dxa"/>
            <w:shd w:val="clear" w:color="auto" w:fill="auto"/>
          </w:tcPr>
          <w:p w14:paraId="5AAB3F1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769F34EE" w14:textId="6698C33E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4BE92C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2E11FA7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- 89.26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2C2921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89,26</w:t>
            </w:r>
          </w:p>
        </w:tc>
      </w:tr>
      <w:tr w:rsidR="002C1F06" w:rsidRPr="00834EF4" w14:paraId="108DC443" w14:textId="77777777" w:rsidTr="00165370">
        <w:tc>
          <w:tcPr>
            <w:tcW w:w="2169" w:type="dxa"/>
            <w:shd w:val="clear" w:color="auto" w:fill="auto"/>
          </w:tcPr>
          <w:p w14:paraId="08B4133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</w:t>
            </w:r>
          </w:p>
        </w:tc>
        <w:tc>
          <w:tcPr>
            <w:tcW w:w="2793" w:type="dxa"/>
            <w:shd w:val="clear" w:color="auto" w:fill="auto"/>
          </w:tcPr>
          <w:p w14:paraId="7F51060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2623D52" w14:textId="0D871478" w:rsidR="002C1F06" w:rsidRPr="00211A34" w:rsidRDefault="002C3428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6DD764E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B46E44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- 68.22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9AF990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68,22</w:t>
            </w:r>
          </w:p>
        </w:tc>
      </w:tr>
      <w:tr w:rsidR="0014141F" w:rsidRPr="00834EF4" w14:paraId="77126A1E" w14:textId="77777777" w:rsidTr="00C10D65">
        <w:tc>
          <w:tcPr>
            <w:tcW w:w="2169" w:type="dxa"/>
            <w:shd w:val="clear" w:color="auto" w:fill="auto"/>
          </w:tcPr>
          <w:p w14:paraId="29AEEC59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</w:t>
            </w:r>
          </w:p>
        </w:tc>
        <w:tc>
          <w:tcPr>
            <w:tcW w:w="2793" w:type="dxa"/>
            <w:shd w:val="clear" w:color="auto" w:fill="auto"/>
          </w:tcPr>
          <w:p w14:paraId="60A5E3FA" w14:textId="77777777" w:rsidR="00B37942" w:rsidRPr="00211A34" w:rsidRDefault="00B37942" w:rsidP="00B379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7E035DE0" w14:textId="5727C5A3" w:rsidR="0014141F" w:rsidRPr="00211A34" w:rsidRDefault="00B37942" w:rsidP="00B37942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61CC531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5CC3B79" w14:textId="2F0C4E18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044112D1" w14:textId="77777777" w:rsidTr="00165370">
        <w:tc>
          <w:tcPr>
            <w:tcW w:w="2169" w:type="dxa"/>
            <w:shd w:val="clear" w:color="auto" w:fill="auto"/>
          </w:tcPr>
          <w:p w14:paraId="187E06F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</w:t>
            </w:r>
          </w:p>
        </w:tc>
        <w:tc>
          <w:tcPr>
            <w:tcW w:w="2793" w:type="dxa"/>
            <w:shd w:val="clear" w:color="auto" w:fill="auto"/>
          </w:tcPr>
          <w:p w14:paraId="35DD4A1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570BFA2" w14:textId="3045052A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1746AD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A3299E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2474C2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217B379" w14:textId="77777777" w:rsidTr="00165370">
        <w:tc>
          <w:tcPr>
            <w:tcW w:w="2169" w:type="dxa"/>
            <w:shd w:val="clear" w:color="auto" w:fill="auto"/>
          </w:tcPr>
          <w:p w14:paraId="4F7B9A9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</w:t>
            </w:r>
          </w:p>
        </w:tc>
        <w:tc>
          <w:tcPr>
            <w:tcW w:w="2793" w:type="dxa"/>
            <w:shd w:val="clear" w:color="auto" w:fill="auto"/>
          </w:tcPr>
          <w:p w14:paraId="53E597D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9FDEDBE" w14:textId="62E3E264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0D964A1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9A4694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- 99.19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367D9B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99,19</w:t>
            </w:r>
          </w:p>
        </w:tc>
      </w:tr>
      <w:tr w:rsidR="002C1F06" w:rsidRPr="00834EF4" w14:paraId="2E7A81B6" w14:textId="77777777" w:rsidTr="00165370">
        <w:tc>
          <w:tcPr>
            <w:tcW w:w="2169" w:type="dxa"/>
            <w:shd w:val="clear" w:color="auto" w:fill="auto"/>
          </w:tcPr>
          <w:p w14:paraId="324CDDB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</w:t>
            </w:r>
          </w:p>
        </w:tc>
        <w:tc>
          <w:tcPr>
            <w:tcW w:w="2793" w:type="dxa"/>
            <w:shd w:val="clear" w:color="auto" w:fill="auto"/>
          </w:tcPr>
          <w:p w14:paraId="49E23DC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7699B2C" w14:textId="5B70F0C4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7972953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BD33B9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- 98.62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1A1FD2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98,62</w:t>
            </w:r>
          </w:p>
        </w:tc>
      </w:tr>
      <w:tr w:rsidR="002C1F06" w:rsidRPr="00834EF4" w14:paraId="4D4850CE" w14:textId="77777777" w:rsidTr="00165370">
        <w:tc>
          <w:tcPr>
            <w:tcW w:w="2169" w:type="dxa"/>
            <w:shd w:val="clear" w:color="auto" w:fill="auto"/>
          </w:tcPr>
          <w:p w14:paraId="2CCEFF3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</w:t>
            </w:r>
          </w:p>
        </w:tc>
        <w:tc>
          <w:tcPr>
            <w:tcW w:w="2793" w:type="dxa"/>
            <w:shd w:val="clear" w:color="auto" w:fill="auto"/>
          </w:tcPr>
          <w:p w14:paraId="1C2150C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452572F5" w14:textId="16D17243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48B7FA7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510A2C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- 97.73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A41E70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97,73</w:t>
            </w:r>
          </w:p>
        </w:tc>
      </w:tr>
      <w:tr w:rsidR="0014141F" w:rsidRPr="00834EF4" w14:paraId="6288388D" w14:textId="77777777" w:rsidTr="00525F34">
        <w:tc>
          <w:tcPr>
            <w:tcW w:w="2169" w:type="dxa"/>
            <w:shd w:val="clear" w:color="auto" w:fill="auto"/>
          </w:tcPr>
          <w:p w14:paraId="6A50CC45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</w:t>
            </w:r>
          </w:p>
        </w:tc>
        <w:tc>
          <w:tcPr>
            <w:tcW w:w="2793" w:type="dxa"/>
            <w:shd w:val="clear" w:color="auto" w:fill="auto"/>
          </w:tcPr>
          <w:p w14:paraId="4521EA84" w14:textId="77777777" w:rsidR="00B37942" w:rsidRPr="00211A34" w:rsidRDefault="00B37942" w:rsidP="00B379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276E58B7" w14:textId="412EB46D" w:rsidR="0014141F" w:rsidRPr="00211A34" w:rsidRDefault="00B37942" w:rsidP="00B37942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C4CB5E7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34754AE" w14:textId="25D44AF7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  <w:r w:rsidRPr="00211A34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2C1F06" w:rsidRPr="00834EF4" w14:paraId="63FB62BA" w14:textId="77777777" w:rsidTr="00165370">
        <w:tc>
          <w:tcPr>
            <w:tcW w:w="2169" w:type="dxa"/>
            <w:shd w:val="clear" w:color="auto" w:fill="auto"/>
          </w:tcPr>
          <w:p w14:paraId="1EEE72E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</w:t>
            </w:r>
          </w:p>
        </w:tc>
        <w:tc>
          <w:tcPr>
            <w:tcW w:w="2793" w:type="dxa"/>
            <w:shd w:val="clear" w:color="auto" w:fill="auto"/>
          </w:tcPr>
          <w:p w14:paraId="3CBB1E8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718ED843" w14:textId="7C192CC2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Bonifraterska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17</w:t>
            </w:r>
          </w:p>
          <w:p w14:paraId="100B7D8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23DB48D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E85F45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9A3E553" w14:textId="77777777" w:rsidTr="00165370">
        <w:tc>
          <w:tcPr>
            <w:tcW w:w="2169" w:type="dxa"/>
            <w:shd w:val="clear" w:color="auto" w:fill="auto"/>
          </w:tcPr>
          <w:p w14:paraId="3E07717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</w:t>
            </w:r>
          </w:p>
        </w:tc>
        <w:tc>
          <w:tcPr>
            <w:tcW w:w="2793" w:type="dxa"/>
            <w:shd w:val="clear" w:color="auto" w:fill="auto"/>
          </w:tcPr>
          <w:p w14:paraId="3E9860F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Lek S.A.</w:t>
            </w:r>
          </w:p>
          <w:p w14:paraId="76CC6D78" w14:textId="6CD7060F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Podlipie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1B9085F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Stryków</w:t>
            </w:r>
          </w:p>
        </w:tc>
        <w:tc>
          <w:tcPr>
            <w:tcW w:w="3005" w:type="dxa"/>
            <w:shd w:val="clear" w:color="auto" w:fill="auto"/>
          </w:tcPr>
          <w:p w14:paraId="1270017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DF4F69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287ABEC" w14:textId="77777777" w:rsidTr="00165370">
        <w:tc>
          <w:tcPr>
            <w:tcW w:w="2169" w:type="dxa"/>
            <w:shd w:val="clear" w:color="auto" w:fill="auto"/>
          </w:tcPr>
          <w:p w14:paraId="4FA19A7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</w:t>
            </w:r>
          </w:p>
        </w:tc>
        <w:tc>
          <w:tcPr>
            <w:tcW w:w="2793" w:type="dxa"/>
            <w:shd w:val="clear" w:color="auto" w:fill="auto"/>
          </w:tcPr>
          <w:p w14:paraId="05AF7DA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38735E62" w14:textId="101069C2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Jana Kazimierza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10</w:t>
            </w:r>
          </w:p>
          <w:p w14:paraId="3CF8A7B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2A47410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A971ED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99AB3A1" w14:textId="77777777" w:rsidTr="00165370">
        <w:tc>
          <w:tcPr>
            <w:tcW w:w="2169" w:type="dxa"/>
            <w:shd w:val="clear" w:color="auto" w:fill="auto"/>
          </w:tcPr>
          <w:p w14:paraId="09DB59F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</w:t>
            </w:r>
          </w:p>
        </w:tc>
        <w:tc>
          <w:tcPr>
            <w:tcW w:w="2793" w:type="dxa"/>
            <w:shd w:val="clear" w:color="auto" w:fill="auto"/>
          </w:tcPr>
          <w:p w14:paraId="3F167141" w14:textId="2C045396" w:rsidR="002C1F06" w:rsidRPr="00211A34" w:rsidRDefault="000C33B3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5B03AA5F" w14:textId="0C9F0B53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 Jana Kazimierza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36ABDD9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A60FD5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5E2D1E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11B3942" w14:textId="77777777" w:rsidTr="00165370">
        <w:tc>
          <w:tcPr>
            <w:tcW w:w="2169" w:type="dxa"/>
            <w:shd w:val="clear" w:color="auto" w:fill="auto"/>
          </w:tcPr>
          <w:p w14:paraId="5EE9E9F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</w:t>
            </w:r>
          </w:p>
        </w:tc>
        <w:tc>
          <w:tcPr>
            <w:tcW w:w="2793" w:type="dxa"/>
            <w:shd w:val="clear" w:color="auto" w:fill="auto"/>
          </w:tcPr>
          <w:p w14:paraId="4EC0ED8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5A658DF0" w14:textId="4C8234D6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50322F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461B52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- 95.55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36F54F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95,55</w:t>
            </w:r>
          </w:p>
        </w:tc>
      </w:tr>
      <w:tr w:rsidR="002C1F06" w:rsidRPr="00834EF4" w14:paraId="2C33D9A2" w14:textId="77777777" w:rsidTr="00165370">
        <w:tc>
          <w:tcPr>
            <w:tcW w:w="2169" w:type="dxa"/>
            <w:shd w:val="clear" w:color="auto" w:fill="auto"/>
          </w:tcPr>
          <w:p w14:paraId="594632A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</w:t>
            </w:r>
          </w:p>
        </w:tc>
        <w:tc>
          <w:tcPr>
            <w:tcW w:w="2793" w:type="dxa"/>
            <w:shd w:val="clear" w:color="auto" w:fill="auto"/>
          </w:tcPr>
          <w:p w14:paraId="7513508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104DC35" w14:textId="3A31CCBC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280814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6ED024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D7C14B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9E65D0C" w14:textId="77777777" w:rsidTr="00165370">
        <w:tc>
          <w:tcPr>
            <w:tcW w:w="2169" w:type="dxa"/>
            <w:shd w:val="clear" w:color="auto" w:fill="auto"/>
          </w:tcPr>
          <w:p w14:paraId="5C30E48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</w:t>
            </w:r>
          </w:p>
        </w:tc>
        <w:tc>
          <w:tcPr>
            <w:tcW w:w="2793" w:type="dxa"/>
            <w:shd w:val="clear" w:color="auto" w:fill="auto"/>
          </w:tcPr>
          <w:p w14:paraId="5ABC169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CBB68E2" w14:textId="23881DB8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3CB391A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FE673C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- 99.43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6F46C2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99,43</w:t>
            </w:r>
          </w:p>
        </w:tc>
      </w:tr>
      <w:tr w:rsidR="002C1F06" w:rsidRPr="00834EF4" w14:paraId="29FE61B0" w14:textId="77777777" w:rsidTr="00165370">
        <w:tc>
          <w:tcPr>
            <w:tcW w:w="2169" w:type="dxa"/>
            <w:shd w:val="clear" w:color="auto" w:fill="auto"/>
          </w:tcPr>
          <w:p w14:paraId="158C94B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</w:t>
            </w:r>
          </w:p>
        </w:tc>
        <w:tc>
          <w:tcPr>
            <w:tcW w:w="2793" w:type="dxa"/>
            <w:shd w:val="clear" w:color="auto" w:fill="auto"/>
          </w:tcPr>
          <w:p w14:paraId="4D32E86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50ABE24" w14:textId="37E8D205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782D352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95E183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- 91.25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9D34B5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91,25</w:t>
            </w:r>
          </w:p>
        </w:tc>
      </w:tr>
      <w:tr w:rsidR="002C1F06" w:rsidRPr="00834EF4" w14:paraId="2B1849EF" w14:textId="77777777" w:rsidTr="00165370">
        <w:tc>
          <w:tcPr>
            <w:tcW w:w="2169" w:type="dxa"/>
            <w:shd w:val="clear" w:color="auto" w:fill="auto"/>
          </w:tcPr>
          <w:p w14:paraId="1EF653F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11</w:t>
            </w:r>
          </w:p>
        </w:tc>
        <w:tc>
          <w:tcPr>
            <w:tcW w:w="2793" w:type="dxa"/>
            <w:shd w:val="clear" w:color="auto" w:fill="auto"/>
          </w:tcPr>
          <w:p w14:paraId="6AFEDE1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E9B62F6" w14:textId="79CDC9CD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A30573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B8E259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74487B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7287EB1" w14:textId="77777777" w:rsidTr="00165370">
        <w:tc>
          <w:tcPr>
            <w:tcW w:w="2169" w:type="dxa"/>
            <w:shd w:val="clear" w:color="auto" w:fill="auto"/>
          </w:tcPr>
          <w:p w14:paraId="5DD91B5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12</w:t>
            </w:r>
          </w:p>
        </w:tc>
        <w:tc>
          <w:tcPr>
            <w:tcW w:w="2793" w:type="dxa"/>
            <w:shd w:val="clear" w:color="auto" w:fill="auto"/>
          </w:tcPr>
          <w:p w14:paraId="6CFB617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2D762FC" w14:textId="66C3C252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Kruczkowskiego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8</w:t>
            </w:r>
          </w:p>
          <w:p w14:paraId="1BFD132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56D3613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646048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BCE1FC5" w14:textId="77777777" w:rsidTr="00165370">
        <w:tc>
          <w:tcPr>
            <w:tcW w:w="2169" w:type="dxa"/>
            <w:shd w:val="clear" w:color="auto" w:fill="auto"/>
          </w:tcPr>
          <w:p w14:paraId="7791295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13</w:t>
            </w:r>
          </w:p>
        </w:tc>
        <w:tc>
          <w:tcPr>
            <w:tcW w:w="2793" w:type="dxa"/>
            <w:shd w:val="clear" w:color="auto" w:fill="auto"/>
          </w:tcPr>
          <w:p w14:paraId="16EC9F3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EA3DC84" w14:textId="7F029F93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Kruczkowskiego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8</w:t>
            </w:r>
          </w:p>
          <w:p w14:paraId="3F4F72E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65F784D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3B0418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14141F" w:rsidRPr="00834EF4" w14:paraId="2C6252E5" w14:textId="77777777" w:rsidTr="008C18EB">
        <w:tc>
          <w:tcPr>
            <w:tcW w:w="2169" w:type="dxa"/>
            <w:shd w:val="clear" w:color="auto" w:fill="auto"/>
          </w:tcPr>
          <w:p w14:paraId="2DA5B8F6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13</w:t>
            </w:r>
          </w:p>
        </w:tc>
        <w:tc>
          <w:tcPr>
            <w:tcW w:w="2793" w:type="dxa"/>
            <w:shd w:val="clear" w:color="auto" w:fill="auto"/>
          </w:tcPr>
          <w:p w14:paraId="3EE4D9FD" w14:textId="77777777" w:rsidR="00B37942" w:rsidRPr="00211A34" w:rsidRDefault="00B37942" w:rsidP="00B379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3DBCF4AA" w14:textId="6C8B9394" w:rsidR="0014141F" w:rsidRPr="00211A34" w:rsidRDefault="00B37942" w:rsidP="00B37942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99714E8" w14:textId="77777777" w:rsidR="0014141F" w:rsidRDefault="0014141F" w:rsidP="00891FE6">
            <w:pPr>
              <w:jc w:val="center"/>
              <w:rPr>
                <w:sz w:val="20"/>
                <w:szCs w:val="20"/>
              </w:rPr>
            </w:pPr>
          </w:p>
          <w:p w14:paraId="2DE45A20" w14:textId="2409DB61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3EC2DEDC" w14:textId="77777777" w:rsidTr="00165370">
        <w:tc>
          <w:tcPr>
            <w:tcW w:w="2169" w:type="dxa"/>
            <w:shd w:val="clear" w:color="auto" w:fill="auto"/>
          </w:tcPr>
          <w:p w14:paraId="5312E9C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179FD8F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A53CC8E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2BDB465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162660E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95F797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1745347" w14:textId="77777777" w:rsidTr="00165370">
        <w:tc>
          <w:tcPr>
            <w:tcW w:w="2169" w:type="dxa"/>
            <w:shd w:val="clear" w:color="auto" w:fill="auto"/>
          </w:tcPr>
          <w:p w14:paraId="54EC6C9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0D0EF8C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26AEA46" w14:textId="22B0B7CD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2AAA3C3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FD42FE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- 98.71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A3F177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98,71</w:t>
            </w:r>
          </w:p>
        </w:tc>
      </w:tr>
      <w:tr w:rsidR="002C1F06" w:rsidRPr="00834EF4" w14:paraId="7CAFD107" w14:textId="77777777" w:rsidTr="00165370">
        <w:tc>
          <w:tcPr>
            <w:tcW w:w="2169" w:type="dxa"/>
            <w:shd w:val="clear" w:color="auto" w:fill="auto"/>
          </w:tcPr>
          <w:p w14:paraId="36AB87D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6D87DE2F" w14:textId="04176D00" w:rsidR="002C1F06" w:rsidRPr="00211A34" w:rsidRDefault="000C33B3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1063940F" w14:textId="5E3FFCBD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Jana Kazimierza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5733B4F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5B2B72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- 95.90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42864C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95,90</w:t>
            </w:r>
          </w:p>
        </w:tc>
      </w:tr>
      <w:tr w:rsidR="002C1F06" w:rsidRPr="00834EF4" w14:paraId="267A48FE" w14:textId="77777777" w:rsidTr="00165370">
        <w:tc>
          <w:tcPr>
            <w:tcW w:w="2169" w:type="dxa"/>
            <w:shd w:val="clear" w:color="auto" w:fill="auto"/>
          </w:tcPr>
          <w:p w14:paraId="7FF3017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288BF8E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CD80165" w14:textId="57CFB8CC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25BA4CD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723BDE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- 77.23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13A592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77,23</w:t>
            </w:r>
          </w:p>
        </w:tc>
      </w:tr>
      <w:tr w:rsidR="002C1F06" w:rsidRPr="00834EF4" w14:paraId="38EE1952" w14:textId="77777777" w:rsidTr="00165370">
        <w:tc>
          <w:tcPr>
            <w:tcW w:w="2169" w:type="dxa"/>
            <w:shd w:val="clear" w:color="auto" w:fill="auto"/>
          </w:tcPr>
          <w:p w14:paraId="3C4EF15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3B8E8CB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B96C6C" w14:textId="56F157A7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7281558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6BC1F1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- 76.85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A02CFE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76,85</w:t>
            </w:r>
          </w:p>
        </w:tc>
      </w:tr>
      <w:tr w:rsidR="002C1F06" w:rsidRPr="00834EF4" w14:paraId="015BF195" w14:textId="77777777" w:rsidTr="00165370">
        <w:tc>
          <w:tcPr>
            <w:tcW w:w="2169" w:type="dxa"/>
            <w:shd w:val="clear" w:color="auto" w:fill="auto"/>
          </w:tcPr>
          <w:p w14:paraId="214E412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5226FB6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3C8807D2" w14:textId="741116E9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0B642A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49A0D5D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3A39393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- 73.98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054696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73,98</w:t>
            </w:r>
          </w:p>
        </w:tc>
      </w:tr>
      <w:tr w:rsidR="002C1F06" w:rsidRPr="00834EF4" w14:paraId="3FCB2E1B" w14:textId="77777777" w:rsidTr="00165370">
        <w:tc>
          <w:tcPr>
            <w:tcW w:w="2169" w:type="dxa"/>
            <w:shd w:val="clear" w:color="auto" w:fill="auto"/>
          </w:tcPr>
          <w:p w14:paraId="3F4F82D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685B8EA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1B7BACF4" w14:textId="4EA8CCAC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72A6C6C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0324E51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- 73.63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9745AC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73,63</w:t>
            </w:r>
          </w:p>
        </w:tc>
      </w:tr>
      <w:tr w:rsidR="008F1642" w:rsidRPr="00834EF4" w14:paraId="08EEAF47" w14:textId="77777777" w:rsidTr="009C4C5B">
        <w:tc>
          <w:tcPr>
            <w:tcW w:w="2169" w:type="dxa"/>
            <w:shd w:val="clear" w:color="auto" w:fill="auto"/>
          </w:tcPr>
          <w:p w14:paraId="70B499EC" w14:textId="77777777" w:rsidR="008F1642" w:rsidRPr="00211A34" w:rsidRDefault="008F1642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14</w:t>
            </w:r>
          </w:p>
        </w:tc>
        <w:tc>
          <w:tcPr>
            <w:tcW w:w="2793" w:type="dxa"/>
            <w:shd w:val="clear" w:color="auto" w:fill="auto"/>
          </w:tcPr>
          <w:p w14:paraId="1D7AB13F" w14:textId="77777777" w:rsidR="008F1642" w:rsidRPr="00211A34" w:rsidRDefault="008F1642" w:rsidP="00B379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6947A10C" w14:textId="06EE793C" w:rsidR="008F1642" w:rsidRPr="00211A34" w:rsidRDefault="008F1642" w:rsidP="00B37942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E1B3219" w14:textId="77777777" w:rsidR="008F1642" w:rsidRDefault="008F1642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9CE430A" w14:textId="2E3FBBFA" w:rsidR="008F1642" w:rsidRPr="00211A34" w:rsidRDefault="008F1642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2A7F2F90" w14:textId="77777777" w:rsidTr="00165370">
        <w:tc>
          <w:tcPr>
            <w:tcW w:w="2169" w:type="dxa"/>
            <w:shd w:val="clear" w:color="auto" w:fill="auto"/>
          </w:tcPr>
          <w:p w14:paraId="47C6E5B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15</w:t>
            </w:r>
          </w:p>
        </w:tc>
        <w:tc>
          <w:tcPr>
            <w:tcW w:w="2793" w:type="dxa"/>
            <w:shd w:val="clear" w:color="auto" w:fill="auto"/>
          </w:tcPr>
          <w:p w14:paraId="3466D2A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7AB32B8" w14:textId="3CC0CF35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2DC59A9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0C8028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415919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1DACC74" w14:textId="77777777" w:rsidTr="00165370">
        <w:tc>
          <w:tcPr>
            <w:tcW w:w="2169" w:type="dxa"/>
            <w:shd w:val="clear" w:color="auto" w:fill="auto"/>
          </w:tcPr>
          <w:p w14:paraId="6C507BC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15</w:t>
            </w:r>
          </w:p>
        </w:tc>
        <w:tc>
          <w:tcPr>
            <w:tcW w:w="2793" w:type="dxa"/>
            <w:shd w:val="clear" w:color="auto" w:fill="auto"/>
          </w:tcPr>
          <w:p w14:paraId="66A8902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6BAEF784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120</w:t>
            </w:r>
          </w:p>
          <w:p w14:paraId="325A6A8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1B4B1E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- 98.95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C19B8F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98,95</w:t>
            </w:r>
          </w:p>
        </w:tc>
      </w:tr>
      <w:tr w:rsidR="002C1F06" w:rsidRPr="00834EF4" w14:paraId="4CBC442C" w14:textId="77777777" w:rsidTr="00165370">
        <w:tc>
          <w:tcPr>
            <w:tcW w:w="2169" w:type="dxa"/>
            <w:shd w:val="clear" w:color="auto" w:fill="auto"/>
          </w:tcPr>
          <w:p w14:paraId="61E2525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15</w:t>
            </w:r>
          </w:p>
        </w:tc>
        <w:tc>
          <w:tcPr>
            <w:tcW w:w="2793" w:type="dxa"/>
            <w:shd w:val="clear" w:color="auto" w:fill="auto"/>
          </w:tcPr>
          <w:p w14:paraId="427E738E" w14:textId="266B6760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 xml:space="preserve">PROFARM PS </w:t>
            </w:r>
            <w:r w:rsidR="000C33B3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0823EA27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96</w:t>
            </w:r>
          </w:p>
          <w:p w14:paraId="64DA8C4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Stara Iwiczna</w:t>
            </w:r>
          </w:p>
        </w:tc>
        <w:tc>
          <w:tcPr>
            <w:tcW w:w="3005" w:type="dxa"/>
            <w:shd w:val="clear" w:color="auto" w:fill="auto"/>
          </w:tcPr>
          <w:p w14:paraId="2F4506F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- 76.72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628226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76,72</w:t>
            </w:r>
          </w:p>
        </w:tc>
      </w:tr>
      <w:tr w:rsidR="002C1F06" w:rsidRPr="00834EF4" w14:paraId="7A16C066" w14:textId="77777777" w:rsidTr="00165370">
        <w:tc>
          <w:tcPr>
            <w:tcW w:w="2169" w:type="dxa"/>
            <w:shd w:val="clear" w:color="auto" w:fill="auto"/>
          </w:tcPr>
          <w:p w14:paraId="6D9030C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15</w:t>
            </w:r>
          </w:p>
        </w:tc>
        <w:tc>
          <w:tcPr>
            <w:tcW w:w="2793" w:type="dxa"/>
            <w:shd w:val="clear" w:color="auto" w:fill="auto"/>
          </w:tcPr>
          <w:p w14:paraId="4FAB8E7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03846A95" w14:textId="4BD9ED3C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09F98E5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5D5E8D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- 76.72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A5215A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76,72</w:t>
            </w:r>
          </w:p>
        </w:tc>
      </w:tr>
      <w:tr w:rsidR="002C1F06" w:rsidRPr="00834EF4" w14:paraId="0912499D" w14:textId="77777777" w:rsidTr="00165370">
        <w:tc>
          <w:tcPr>
            <w:tcW w:w="2169" w:type="dxa"/>
            <w:shd w:val="clear" w:color="auto" w:fill="auto"/>
          </w:tcPr>
          <w:p w14:paraId="55E0037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16</w:t>
            </w:r>
          </w:p>
        </w:tc>
        <w:tc>
          <w:tcPr>
            <w:tcW w:w="2793" w:type="dxa"/>
            <w:shd w:val="clear" w:color="auto" w:fill="auto"/>
          </w:tcPr>
          <w:p w14:paraId="0DF2A4C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30A771DB" w14:textId="7499B451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0B642A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22C7AE0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616D449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7EC8E0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CC51406" w14:textId="77777777" w:rsidTr="00165370">
        <w:tc>
          <w:tcPr>
            <w:tcW w:w="2169" w:type="dxa"/>
            <w:shd w:val="clear" w:color="auto" w:fill="auto"/>
          </w:tcPr>
          <w:p w14:paraId="1D9ECB0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16</w:t>
            </w:r>
          </w:p>
        </w:tc>
        <w:tc>
          <w:tcPr>
            <w:tcW w:w="2793" w:type="dxa"/>
            <w:shd w:val="clear" w:color="auto" w:fill="auto"/>
          </w:tcPr>
          <w:p w14:paraId="6FE0825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12F554E5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68C6907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24A0CC5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- 80.56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7CC1EC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80,56</w:t>
            </w:r>
          </w:p>
        </w:tc>
      </w:tr>
      <w:tr w:rsidR="002C1F06" w:rsidRPr="00834EF4" w14:paraId="4FDC7F69" w14:textId="77777777" w:rsidTr="00165370">
        <w:tc>
          <w:tcPr>
            <w:tcW w:w="2169" w:type="dxa"/>
            <w:shd w:val="clear" w:color="auto" w:fill="auto"/>
          </w:tcPr>
          <w:p w14:paraId="2F9E2DA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16</w:t>
            </w:r>
          </w:p>
        </w:tc>
        <w:tc>
          <w:tcPr>
            <w:tcW w:w="2793" w:type="dxa"/>
            <w:shd w:val="clear" w:color="auto" w:fill="auto"/>
          </w:tcPr>
          <w:p w14:paraId="624B3DA8" w14:textId="5AA539C9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Aesculap Chifa S</w:t>
            </w:r>
            <w:r w:rsidR="00B44F02">
              <w:rPr>
                <w:b/>
                <w:bCs/>
                <w:sz w:val="20"/>
                <w:szCs w:val="20"/>
              </w:rPr>
              <w:t xml:space="preserve">p. z o.o. </w:t>
            </w:r>
          </w:p>
          <w:p w14:paraId="7B8940E0" w14:textId="47A77473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Tysiąclecia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14</w:t>
            </w:r>
          </w:p>
          <w:p w14:paraId="5B8AD25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Nowy Tomyśl</w:t>
            </w:r>
          </w:p>
        </w:tc>
        <w:tc>
          <w:tcPr>
            <w:tcW w:w="3005" w:type="dxa"/>
            <w:shd w:val="clear" w:color="auto" w:fill="auto"/>
          </w:tcPr>
          <w:p w14:paraId="77B3AB3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- 44.24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2BC60D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44,24</w:t>
            </w:r>
          </w:p>
        </w:tc>
      </w:tr>
      <w:tr w:rsidR="002C1F06" w:rsidRPr="00834EF4" w14:paraId="15400314" w14:textId="77777777" w:rsidTr="00165370">
        <w:tc>
          <w:tcPr>
            <w:tcW w:w="2169" w:type="dxa"/>
            <w:shd w:val="clear" w:color="auto" w:fill="auto"/>
          </w:tcPr>
          <w:p w14:paraId="5910AE6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17</w:t>
            </w:r>
          </w:p>
        </w:tc>
        <w:tc>
          <w:tcPr>
            <w:tcW w:w="2793" w:type="dxa"/>
            <w:shd w:val="clear" w:color="auto" w:fill="auto"/>
          </w:tcPr>
          <w:p w14:paraId="70001F7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4FC38426" w14:textId="5AA77B92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0B642A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1AB18BE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2852196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0A56C7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8C399CD" w14:textId="77777777" w:rsidTr="00165370">
        <w:tc>
          <w:tcPr>
            <w:tcW w:w="2169" w:type="dxa"/>
            <w:shd w:val="clear" w:color="auto" w:fill="auto"/>
          </w:tcPr>
          <w:p w14:paraId="53C2DFE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17</w:t>
            </w:r>
          </w:p>
        </w:tc>
        <w:tc>
          <w:tcPr>
            <w:tcW w:w="2793" w:type="dxa"/>
            <w:shd w:val="clear" w:color="auto" w:fill="auto"/>
          </w:tcPr>
          <w:p w14:paraId="7615296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4E2A8B1" w14:textId="663C7245" w:rsidR="002C1F06" w:rsidRPr="00211A34" w:rsidRDefault="000B642A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266E586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24259E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- 98.37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680081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98,37</w:t>
            </w:r>
          </w:p>
        </w:tc>
      </w:tr>
      <w:tr w:rsidR="002C1F06" w:rsidRPr="00834EF4" w14:paraId="2CB99655" w14:textId="77777777" w:rsidTr="00165370">
        <w:tc>
          <w:tcPr>
            <w:tcW w:w="2169" w:type="dxa"/>
            <w:shd w:val="clear" w:color="auto" w:fill="auto"/>
          </w:tcPr>
          <w:p w14:paraId="72F0048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18</w:t>
            </w:r>
          </w:p>
        </w:tc>
        <w:tc>
          <w:tcPr>
            <w:tcW w:w="2793" w:type="dxa"/>
            <w:shd w:val="clear" w:color="auto" w:fill="auto"/>
          </w:tcPr>
          <w:p w14:paraId="7CEB35B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66798D91" w14:textId="25B67BD4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6038E1E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13EEF7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674DFC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57594B47" w14:textId="77777777" w:rsidTr="00165370">
        <w:tc>
          <w:tcPr>
            <w:tcW w:w="2169" w:type="dxa"/>
            <w:shd w:val="clear" w:color="auto" w:fill="auto"/>
          </w:tcPr>
          <w:p w14:paraId="66C913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18</w:t>
            </w:r>
          </w:p>
        </w:tc>
        <w:tc>
          <w:tcPr>
            <w:tcW w:w="2793" w:type="dxa"/>
            <w:shd w:val="clear" w:color="auto" w:fill="auto"/>
          </w:tcPr>
          <w:p w14:paraId="4AF60AF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C0FCD6B" w14:textId="64B94084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65486F5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6E444E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- 81.86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E344C2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81,86</w:t>
            </w:r>
          </w:p>
        </w:tc>
      </w:tr>
      <w:tr w:rsidR="002C1F06" w:rsidRPr="00834EF4" w14:paraId="1F8895E1" w14:textId="77777777" w:rsidTr="00165370">
        <w:tc>
          <w:tcPr>
            <w:tcW w:w="2169" w:type="dxa"/>
            <w:shd w:val="clear" w:color="auto" w:fill="auto"/>
          </w:tcPr>
          <w:p w14:paraId="17A9D2F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18</w:t>
            </w:r>
          </w:p>
        </w:tc>
        <w:tc>
          <w:tcPr>
            <w:tcW w:w="2793" w:type="dxa"/>
            <w:shd w:val="clear" w:color="auto" w:fill="auto"/>
          </w:tcPr>
          <w:p w14:paraId="690EFDF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32857C" w14:textId="31ECF340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5037D73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0947311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- 80.35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B3230D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80,35</w:t>
            </w:r>
          </w:p>
        </w:tc>
      </w:tr>
      <w:tr w:rsidR="002C1F06" w:rsidRPr="00834EF4" w14:paraId="37CC9BB2" w14:textId="77777777" w:rsidTr="00165370">
        <w:tc>
          <w:tcPr>
            <w:tcW w:w="2169" w:type="dxa"/>
            <w:shd w:val="clear" w:color="auto" w:fill="auto"/>
          </w:tcPr>
          <w:p w14:paraId="55EA902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18</w:t>
            </w:r>
          </w:p>
        </w:tc>
        <w:tc>
          <w:tcPr>
            <w:tcW w:w="2793" w:type="dxa"/>
            <w:shd w:val="clear" w:color="auto" w:fill="auto"/>
          </w:tcPr>
          <w:p w14:paraId="22AA44C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791E2B42" w14:textId="6A3CBC48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156E8B6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CE77F3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- 79.96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808E1D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79,96</w:t>
            </w:r>
          </w:p>
        </w:tc>
      </w:tr>
      <w:tr w:rsidR="002C1F06" w:rsidRPr="00834EF4" w14:paraId="4EB7CDDB" w14:textId="77777777" w:rsidTr="00165370">
        <w:tc>
          <w:tcPr>
            <w:tcW w:w="2169" w:type="dxa"/>
            <w:shd w:val="clear" w:color="auto" w:fill="auto"/>
          </w:tcPr>
          <w:p w14:paraId="3F7DC40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19</w:t>
            </w:r>
          </w:p>
        </w:tc>
        <w:tc>
          <w:tcPr>
            <w:tcW w:w="2793" w:type="dxa"/>
            <w:shd w:val="clear" w:color="auto" w:fill="auto"/>
          </w:tcPr>
          <w:p w14:paraId="56D6C5A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086A0BA3" w14:textId="371014C9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674D2FD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7327F0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740743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907157F" w14:textId="77777777" w:rsidTr="00165370">
        <w:tc>
          <w:tcPr>
            <w:tcW w:w="2169" w:type="dxa"/>
            <w:shd w:val="clear" w:color="auto" w:fill="auto"/>
          </w:tcPr>
          <w:p w14:paraId="7C611CE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19</w:t>
            </w:r>
          </w:p>
        </w:tc>
        <w:tc>
          <w:tcPr>
            <w:tcW w:w="2793" w:type="dxa"/>
            <w:shd w:val="clear" w:color="auto" w:fill="auto"/>
          </w:tcPr>
          <w:p w14:paraId="349EBBA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892120B" w14:textId="7EFA3BCE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26CB0D0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6C0C2D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- 99.90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C000D3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99,90</w:t>
            </w:r>
          </w:p>
        </w:tc>
      </w:tr>
      <w:tr w:rsidR="002C1F06" w:rsidRPr="00834EF4" w14:paraId="66F6289D" w14:textId="77777777" w:rsidTr="00165370">
        <w:tc>
          <w:tcPr>
            <w:tcW w:w="2169" w:type="dxa"/>
            <w:shd w:val="clear" w:color="auto" w:fill="auto"/>
          </w:tcPr>
          <w:p w14:paraId="4FD09D4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19</w:t>
            </w:r>
          </w:p>
        </w:tc>
        <w:tc>
          <w:tcPr>
            <w:tcW w:w="2793" w:type="dxa"/>
            <w:shd w:val="clear" w:color="auto" w:fill="auto"/>
          </w:tcPr>
          <w:p w14:paraId="112E751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E4F24C9" w14:textId="60D55767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7D4311A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1091D5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- 99.11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5B68AC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99,11</w:t>
            </w:r>
          </w:p>
        </w:tc>
      </w:tr>
      <w:tr w:rsidR="002C1F06" w:rsidRPr="00834EF4" w14:paraId="4688710F" w14:textId="77777777" w:rsidTr="00165370">
        <w:tc>
          <w:tcPr>
            <w:tcW w:w="2169" w:type="dxa"/>
            <w:shd w:val="clear" w:color="auto" w:fill="auto"/>
          </w:tcPr>
          <w:p w14:paraId="0C80FDB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19</w:t>
            </w:r>
          </w:p>
        </w:tc>
        <w:tc>
          <w:tcPr>
            <w:tcW w:w="2793" w:type="dxa"/>
            <w:shd w:val="clear" w:color="auto" w:fill="auto"/>
          </w:tcPr>
          <w:p w14:paraId="3DD83EDB" w14:textId="77777777" w:rsidR="00E8113E" w:rsidRDefault="002C1F06" w:rsidP="00E8113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328FC25B" w14:textId="2BF01A06" w:rsidR="002C1F06" w:rsidRPr="00E8113E" w:rsidRDefault="002C1F06" w:rsidP="00E8113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E8113E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501FE05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71EE6E2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- 98.57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304B45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98,57</w:t>
            </w:r>
          </w:p>
        </w:tc>
      </w:tr>
      <w:tr w:rsidR="0014141F" w:rsidRPr="00834EF4" w14:paraId="02ED11B2" w14:textId="77777777" w:rsidTr="00EB509E">
        <w:tc>
          <w:tcPr>
            <w:tcW w:w="2169" w:type="dxa"/>
            <w:shd w:val="clear" w:color="auto" w:fill="auto"/>
          </w:tcPr>
          <w:p w14:paraId="7B663066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19</w:t>
            </w:r>
          </w:p>
        </w:tc>
        <w:tc>
          <w:tcPr>
            <w:tcW w:w="2793" w:type="dxa"/>
            <w:shd w:val="clear" w:color="auto" w:fill="auto"/>
          </w:tcPr>
          <w:p w14:paraId="7101A669" w14:textId="77777777" w:rsidR="00B37942" w:rsidRPr="00211A34" w:rsidRDefault="00B37942" w:rsidP="00B3794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5154F64A" w14:textId="6759FFB4" w:rsidR="0014141F" w:rsidRPr="00211A34" w:rsidRDefault="00B37942" w:rsidP="00B37942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6CA8CF1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0915816" w14:textId="0EE30885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3E0F33C5" w14:textId="77777777" w:rsidTr="00165370">
        <w:tc>
          <w:tcPr>
            <w:tcW w:w="2169" w:type="dxa"/>
            <w:shd w:val="clear" w:color="auto" w:fill="auto"/>
          </w:tcPr>
          <w:p w14:paraId="5BCC9B0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20</w:t>
            </w:r>
          </w:p>
        </w:tc>
        <w:tc>
          <w:tcPr>
            <w:tcW w:w="2793" w:type="dxa"/>
            <w:shd w:val="clear" w:color="auto" w:fill="auto"/>
          </w:tcPr>
          <w:p w14:paraId="536337D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0618EEB" w14:textId="35231014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9B48B1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E49A4C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A43974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E6C1A88" w14:textId="77777777" w:rsidTr="00165370">
        <w:tc>
          <w:tcPr>
            <w:tcW w:w="2169" w:type="dxa"/>
            <w:shd w:val="clear" w:color="auto" w:fill="auto"/>
          </w:tcPr>
          <w:p w14:paraId="6841D02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20</w:t>
            </w:r>
          </w:p>
        </w:tc>
        <w:tc>
          <w:tcPr>
            <w:tcW w:w="2793" w:type="dxa"/>
            <w:shd w:val="clear" w:color="auto" w:fill="auto"/>
          </w:tcPr>
          <w:p w14:paraId="3FDB3BD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8946300" w14:textId="1D2C9613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4FA6EF6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23B650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- 97.17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B9F041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97,17</w:t>
            </w:r>
          </w:p>
        </w:tc>
      </w:tr>
      <w:tr w:rsidR="002C1F06" w:rsidRPr="00834EF4" w14:paraId="0AC8E288" w14:textId="77777777" w:rsidTr="00165370">
        <w:tc>
          <w:tcPr>
            <w:tcW w:w="2169" w:type="dxa"/>
            <w:shd w:val="clear" w:color="auto" w:fill="auto"/>
          </w:tcPr>
          <w:p w14:paraId="04428DC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20</w:t>
            </w:r>
          </w:p>
        </w:tc>
        <w:tc>
          <w:tcPr>
            <w:tcW w:w="2793" w:type="dxa"/>
            <w:shd w:val="clear" w:color="auto" w:fill="auto"/>
          </w:tcPr>
          <w:p w14:paraId="0845D1E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9915C42" w14:textId="52862354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588D40A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DF6C12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- 91.25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E5CD7A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91,25</w:t>
            </w:r>
          </w:p>
        </w:tc>
      </w:tr>
      <w:tr w:rsidR="0014141F" w:rsidRPr="00834EF4" w14:paraId="0AC92933" w14:textId="77777777" w:rsidTr="00BC1159">
        <w:tc>
          <w:tcPr>
            <w:tcW w:w="2169" w:type="dxa"/>
            <w:shd w:val="clear" w:color="auto" w:fill="auto"/>
          </w:tcPr>
          <w:p w14:paraId="57A720DF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20</w:t>
            </w:r>
          </w:p>
        </w:tc>
        <w:tc>
          <w:tcPr>
            <w:tcW w:w="2793" w:type="dxa"/>
            <w:shd w:val="clear" w:color="auto" w:fill="auto"/>
          </w:tcPr>
          <w:p w14:paraId="35914578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7C992018" w14:textId="2122D760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5679CD1" w14:textId="77777777" w:rsidR="0014141F" w:rsidRDefault="0014141F" w:rsidP="00891FE6">
            <w:pPr>
              <w:spacing w:before="40" w:after="40"/>
              <w:rPr>
                <w:sz w:val="20"/>
                <w:szCs w:val="20"/>
              </w:rPr>
            </w:pPr>
          </w:p>
          <w:p w14:paraId="267C54AD" w14:textId="36ED4EA7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5220AD37" w14:textId="77777777" w:rsidTr="00165370">
        <w:tc>
          <w:tcPr>
            <w:tcW w:w="2169" w:type="dxa"/>
            <w:shd w:val="clear" w:color="auto" w:fill="auto"/>
          </w:tcPr>
          <w:p w14:paraId="623E2D6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21</w:t>
            </w:r>
          </w:p>
        </w:tc>
        <w:tc>
          <w:tcPr>
            <w:tcW w:w="2793" w:type="dxa"/>
            <w:shd w:val="clear" w:color="auto" w:fill="auto"/>
          </w:tcPr>
          <w:p w14:paraId="06613BF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5B452666" w14:textId="7F0631D7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6DF0A7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5A086C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A5ECE6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F1B06DB" w14:textId="77777777" w:rsidTr="00165370">
        <w:tc>
          <w:tcPr>
            <w:tcW w:w="2169" w:type="dxa"/>
            <w:shd w:val="clear" w:color="auto" w:fill="auto"/>
          </w:tcPr>
          <w:p w14:paraId="4AA1FD7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21</w:t>
            </w:r>
          </w:p>
        </w:tc>
        <w:tc>
          <w:tcPr>
            <w:tcW w:w="2793" w:type="dxa"/>
            <w:shd w:val="clear" w:color="auto" w:fill="auto"/>
          </w:tcPr>
          <w:p w14:paraId="4386441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0EF9348" w14:textId="2BB30DA0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51F1F1F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9DC958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- 99.41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E604A9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99,41</w:t>
            </w:r>
          </w:p>
        </w:tc>
      </w:tr>
      <w:tr w:rsidR="002C1F06" w:rsidRPr="00834EF4" w14:paraId="64C3BA60" w14:textId="77777777" w:rsidTr="00165370">
        <w:tc>
          <w:tcPr>
            <w:tcW w:w="2169" w:type="dxa"/>
            <w:shd w:val="clear" w:color="auto" w:fill="auto"/>
          </w:tcPr>
          <w:p w14:paraId="0AE2E4A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21</w:t>
            </w:r>
          </w:p>
        </w:tc>
        <w:tc>
          <w:tcPr>
            <w:tcW w:w="2793" w:type="dxa"/>
            <w:shd w:val="clear" w:color="auto" w:fill="auto"/>
          </w:tcPr>
          <w:p w14:paraId="3D6A1C5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ACD9790" w14:textId="21CDB482" w:rsidR="002C1F06" w:rsidRPr="00211A34" w:rsidRDefault="00E8113E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</w:t>
            </w:r>
          </w:p>
          <w:p w14:paraId="2C3C290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AFE065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- 99.08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E45546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99,08</w:t>
            </w:r>
          </w:p>
        </w:tc>
      </w:tr>
      <w:tr w:rsidR="002C1F06" w:rsidRPr="00834EF4" w14:paraId="59E92946" w14:textId="77777777" w:rsidTr="00165370">
        <w:tc>
          <w:tcPr>
            <w:tcW w:w="2169" w:type="dxa"/>
            <w:shd w:val="clear" w:color="auto" w:fill="auto"/>
          </w:tcPr>
          <w:p w14:paraId="43D1CF3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21</w:t>
            </w:r>
          </w:p>
        </w:tc>
        <w:tc>
          <w:tcPr>
            <w:tcW w:w="2793" w:type="dxa"/>
            <w:shd w:val="clear" w:color="auto" w:fill="auto"/>
          </w:tcPr>
          <w:p w14:paraId="6308333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4CA2DACB" w14:textId="5CA798E4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1EB06E9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18F96A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- 97.64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C948CC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97,64</w:t>
            </w:r>
          </w:p>
        </w:tc>
      </w:tr>
      <w:tr w:rsidR="0014141F" w:rsidRPr="00834EF4" w14:paraId="1A95AD8C" w14:textId="77777777" w:rsidTr="003C6A5D">
        <w:tc>
          <w:tcPr>
            <w:tcW w:w="2169" w:type="dxa"/>
            <w:shd w:val="clear" w:color="auto" w:fill="auto"/>
          </w:tcPr>
          <w:p w14:paraId="60E135C0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21</w:t>
            </w:r>
          </w:p>
        </w:tc>
        <w:tc>
          <w:tcPr>
            <w:tcW w:w="2793" w:type="dxa"/>
            <w:shd w:val="clear" w:color="auto" w:fill="auto"/>
          </w:tcPr>
          <w:p w14:paraId="20E34901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7B990F4E" w14:textId="4A747B03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1B407E56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748B006" w14:textId="6B363FF5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5F502EA1" w14:textId="77777777" w:rsidTr="00165370">
        <w:tc>
          <w:tcPr>
            <w:tcW w:w="2169" w:type="dxa"/>
            <w:shd w:val="clear" w:color="auto" w:fill="auto"/>
          </w:tcPr>
          <w:p w14:paraId="7B2FA5C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22</w:t>
            </w:r>
          </w:p>
        </w:tc>
        <w:tc>
          <w:tcPr>
            <w:tcW w:w="2793" w:type="dxa"/>
            <w:shd w:val="clear" w:color="auto" w:fill="auto"/>
          </w:tcPr>
          <w:p w14:paraId="6DF6CB6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FE63D02" w14:textId="24A15D3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2EBF42A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A6DD59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2A7ED8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B49702C" w14:textId="77777777" w:rsidTr="00165370">
        <w:tc>
          <w:tcPr>
            <w:tcW w:w="2169" w:type="dxa"/>
            <w:shd w:val="clear" w:color="auto" w:fill="auto"/>
          </w:tcPr>
          <w:p w14:paraId="2219C77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22</w:t>
            </w:r>
          </w:p>
        </w:tc>
        <w:tc>
          <w:tcPr>
            <w:tcW w:w="2793" w:type="dxa"/>
            <w:shd w:val="clear" w:color="auto" w:fill="auto"/>
          </w:tcPr>
          <w:p w14:paraId="5206903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0D7D30A" w14:textId="5D80C5AA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52C81BE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1E304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- 99.19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D28A4D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99,19</w:t>
            </w:r>
          </w:p>
        </w:tc>
      </w:tr>
      <w:tr w:rsidR="002C1F06" w:rsidRPr="00834EF4" w14:paraId="43C5DA9F" w14:textId="77777777" w:rsidTr="00165370">
        <w:tc>
          <w:tcPr>
            <w:tcW w:w="2169" w:type="dxa"/>
            <w:shd w:val="clear" w:color="auto" w:fill="auto"/>
          </w:tcPr>
          <w:p w14:paraId="4B61498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22</w:t>
            </w:r>
          </w:p>
        </w:tc>
        <w:tc>
          <w:tcPr>
            <w:tcW w:w="2793" w:type="dxa"/>
            <w:shd w:val="clear" w:color="auto" w:fill="auto"/>
          </w:tcPr>
          <w:p w14:paraId="6E4EE8D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447FC76" w14:textId="302BF2AF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38AD321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76702B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- 98.24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5E0952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98,24</w:t>
            </w:r>
          </w:p>
        </w:tc>
      </w:tr>
      <w:tr w:rsidR="002C1F06" w:rsidRPr="00834EF4" w14:paraId="1B60E27C" w14:textId="77777777" w:rsidTr="00165370">
        <w:tc>
          <w:tcPr>
            <w:tcW w:w="2169" w:type="dxa"/>
            <w:shd w:val="clear" w:color="auto" w:fill="auto"/>
          </w:tcPr>
          <w:p w14:paraId="1860D21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22</w:t>
            </w:r>
          </w:p>
        </w:tc>
        <w:tc>
          <w:tcPr>
            <w:tcW w:w="2793" w:type="dxa"/>
            <w:shd w:val="clear" w:color="auto" w:fill="auto"/>
          </w:tcPr>
          <w:p w14:paraId="55697FE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B5C5A78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3107851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088A630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- 90.56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005036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90,56</w:t>
            </w:r>
          </w:p>
        </w:tc>
      </w:tr>
      <w:tr w:rsidR="002C1F06" w:rsidRPr="00834EF4" w14:paraId="05261854" w14:textId="77777777" w:rsidTr="00165370">
        <w:tc>
          <w:tcPr>
            <w:tcW w:w="2169" w:type="dxa"/>
            <w:shd w:val="clear" w:color="auto" w:fill="auto"/>
          </w:tcPr>
          <w:p w14:paraId="6EDD74E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22</w:t>
            </w:r>
          </w:p>
        </w:tc>
        <w:tc>
          <w:tcPr>
            <w:tcW w:w="2793" w:type="dxa"/>
            <w:shd w:val="clear" w:color="auto" w:fill="auto"/>
          </w:tcPr>
          <w:p w14:paraId="40D9C0AB" w14:textId="7EB408AF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 xml:space="preserve">Aesculap Chifa </w:t>
            </w:r>
            <w:r w:rsidR="00B44F02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7CC12D5E" w14:textId="2109FAF1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Tysiąclecia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14</w:t>
            </w:r>
          </w:p>
          <w:p w14:paraId="19F679C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Nowy Tomyśl</w:t>
            </w:r>
          </w:p>
        </w:tc>
        <w:tc>
          <w:tcPr>
            <w:tcW w:w="3005" w:type="dxa"/>
            <w:shd w:val="clear" w:color="auto" w:fill="auto"/>
          </w:tcPr>
          <w:p w14:paraId="1FAA2F8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- 60.48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EEEAB1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60,48</w:t>
            </w:r>
          </w:p>
        </w:tc>
      </w:tr>
      <w:tr w:rsidR="002C1F06" w:rsidRPr="00834EF4" w14:paraId="7272518D" w14:textId="77777777" w:rsidTr="00165370">
        <w:tc>
          <w:tcPr>
            <w:tcW w:w="2169" w:type="dxa"/>
            <w:shd w:val="clear" w:color="auto" w:fill="auto"/>
          </w:tcPr>
          <w:p w14:paraId="217FFDD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24</w:t>
            </w:r>
          </w:p>
        </w:tc>
        <w:tc>
          <w:tcPr>
            <w:tcW w:w="2793" w:type="dxa"/>
            <w:shd w:val="clear" w:color="auto" w:fill="auto"/>
          </w:tcPr>
          <w:p w14:paraId="463B260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2FE351" w14:textId="16ECC173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56307A6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CD4DBC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CFFF54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E5EB62E" w14:textId="77777777" w:rsidTr="00165370">
        <w:tc>
          <w:tcPr>
            <w:tcW w:w="2169" w:type="dxa"/>
            <w:shd w:val="clear" w:color="auto" w:fill="auto"/>
          </w:tcPr>
          <w:p w14:paraId="26AF927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24</w:t>
            </w:r>
          </w:p>
        </w:tc>
        <w:tc>
          <w:tcPr>
            <w:tcW w:w="2793" w:type="dxa"/>
            <w:shd w:val="clear" w:color="auto" w:fill="auto"/>
          </w:tcPr>
          <w:p w14:paraId="3892F65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79020F6B" w14:textId="15F6151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5F16809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D4F2EE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- 98.26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1C6B01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98,26</w:t>
            </w:r>
          </w:p>
        </w:tc>
      </w:tr>
      <w:tr w:rsidR="002C1F06" w:rsidRPr="00834EF4" w14:paraId="4D34A436" w14:textId="77777777" w:rsidTr="00165370">
        <w:tc>
          <w:tcPr>
            <w:tcW w:w="2169" w:type="dxa"/>
            <w:shd w:val="clear" w:color="auto" w:fill="auto"/>
          </w:tcPr>
          <w:p w14:paraId="327FC9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24</w:t>
            </w:r>
          </w:p>
        </w:tc>
        <w:tc>
          <w:tcPr>
            <w:tcW w:w="2793" w:type="dxa"/>
            <w:shd w:val="clear" w:color="auto" w:fill="auto"/>
          </w:tcPr>
          <w:p w14:paraId="6B5A202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7B8F82AD" w14:textId="46182280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BA743F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4B952E3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351BE30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- 97.28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9E2647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97,28</w:t>
            </w:r>
          </w:p>
        </w:tc>
      </w:tr>
      <w:tr w:rsidR="002C1F06" w:rsidRPr="00834EF4" w14:paraId="4957AA9A" w14:textId="77777777" w:rsidTr="00165370">
        <w:tc>
          <w:tcPr>
            <w:tcW w:w="2169" w:type="dxa"/>
            <w:shd w:val="clear" w:color="auto" w:fill="auto"/>
          </w:tcPr>
          <w:p w14:paraId="778C7EE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24</w:t>
            </w:r>
          </w:p>
        </w:tc>
        <w:tc>
          <w:tcPr>
            <w:tcW w:w="2793" w:type="dxa"/>
            <w:shd w:val="clear" w:color="auto" w:fill="auto"/>
          </w:tcPr>
          <w:p w14:paraId="63EE966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530DBA53" w14:textId="26F062A4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0B1DD1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27C8F0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- 85.54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F8701A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85,54</w:t>
            </w:r>
          </w:p>
        </w:tc>
      </w:tr>
      <w:tr w:rsidR="002C1F06" w:rsidRPr="00834EF4" w14:paraId="348420DF" w14:textId="77777777" w:rsidTr="00165370">
        <w:tc>
          <w:tcPr>
            <w:tcW w:w="2169" w:type="dxa"/>
            <w:shd w:val="clear" w:color="auto" w:fill="auto"/>
          </w:tcPr>
          <w:p w14:paraId="4338B99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24</w:t>
            </w:r>
          </w:p>
        </w:tc>
        <w:tc>
          <w:tcPr>
            <w:tcW w:w="2793" w:type="dxa"/>
            <w:shd w:val="clear" w:color="auto" w:fill="auto"/>
          </w:tcPr>
          <w:p w14:paraId="723512B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91D265D" w14:textId="6F04F4C2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6E55BD1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A43E63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- 84.89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9E36AC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84,89</w:t>
            </w:r>
          </w:p>
        </w:tc>
      </w:tr>
      <w:tr w:rsidR="0038519B" w:rsidRPr="00834EF4" w14:paraId="01C09F0E" w14:textId="77777777" w:rsidTr="00284153">
        <w:tc>
          <w:tcPr>
            <w:tcW w:w="2169" w:type="dxa"/>
            <w:shd w:val="clear" w:color="auto" w:fill="auto"/>
          </w:tcPr>
          <w:p w14:paraId="4BEDD6EA" w14:textId="77777777" w:rsidR="0038519B" w:rsidRPr="00211A34" w:rsidRDefault="0038519B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24</w:t>
            </w:r>
          </w:p>
        </w:tc>
        <w:tc>
          <w:tcPr>
            <w:tcW w:w="2793" w:type="dxa"/>
            <w:shd w:val="clear" w:color="auto" w:fill="auto"/>
          </w:tcPr>
          <w:p w14:paraId="220C4593" w14:textId="77777777" w:rsidR="0038519B" w:rsidRPr="00211A34" w:rsidRDefault="0038519B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1ED8BE38" w14:textId="4BD5DA1D" w:rsidR="0038519B" w:rsidRPr="00211A34" w:rsidRDefault="0038519B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63DB9F8" w14:textId="77777777" w:rsidR="0038519B" w:rsidRDefault="0038519B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6D197FE" w14:textId="66E765EA" w:rsidR="0038519B" w:rsidRPr="00211A34" w:rsidRDefault="0038519B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2EDB6D22" w14:textId="77777777" w:rsidTr="00165370">
        <w:tc>
          <w:tcPr>
            <w:tcW w:w="2169" w:type="dxa"/>
            <w:shd w:val="clear" w:color="auto" w:fill="auto"/>
          </w:tcPr>
          <w:p w14:paraId="55A27CE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25</w:t>
            </w:r>
          </w:p>
        </w:tc>
        <w:tc>
          <w:tcPr>
            <w:tcW w:w="2793" w:type="dxa"/>
            <w:shd w:val="clear" w:color="auto" w:fill="auto"/>
          </w:tcPr>
          <w:p w14:paraId="559E993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067AD2A" w14:textId="2C2EA5BF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646AFF3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7CDF4D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335B7D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591752F" w14:textId="77777777" w:rsidTr="00165370">
        <w:tc>
          <w:tcPr>
            <w:tcW w:w="2169" w:type="dxa"/>
            <w:shd w:val="clear" w:color="auto" w:fill="auto"/>
          </w:tcPr>
          <w:p w14:paraId="32F66EA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25</w:t>
            </w:r>
          </w:p>
        </w:tc>
        <w:tc>
          <w:tcPr>
            <w:tcW w:w="2793" w:type="dxa"/>
            <w:shd w:val="clear" w:color="auto" w:fill="auto"/>
          </w:tcPr>
          <w:p w14:paraId="32FF79B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DEE6B02" w14:textId="1499603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E8BDE4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26DC211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- 99.26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5EF3A0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99,26</w:t>
            </w:r>
          </w:p>
        </w:tc>
      </w:tr>
      <w:tr w:rsidR="002C1F06" w:rsidRPr="00834EF4" w14:paraId="75580717" w14:textId="77777777" w:rsidTr="00165370">
        <w:tc>
          <w:tcPr>
            <w:tcW w:w="2169" w:type="dxa"/>
            <w:shd w:val="clear" w:color="auto" w:fill="auto"/>
          </w:tcPr>
          <w:p w14:paraId="58495BB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25</w:t>
            </w:r>
          </w:p>
        </w:tc>
        <w:tc>
          <w:tcPr>
            <w:tcW w:w="2793" w:type="dxa"/>
            <w:shd w:val="clear" w:color="auto" w:fill="auto"/>
          </w:tcPr>
          <w:p w14:paraId="1150A54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5DE11278" w14:textId="5B0BD612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1E8E6D9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90F3E8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- 85.85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8DF9B5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85,85</w:t>
            </w:r>
          </w:p>
        </w:tc>
      </w:tr>
      <w:tr w:rsidR="002C1F06" w:rsidRPr="00834EF4" w14:paraId="7D6F8285" w14:textId="77777777" w:rsidTr="00165370">
        <w:tc>
          <w:tcPr>
            <w:tcW w:w="2169" w:type="dxa"/>
            <w:shd w:val="clear" w:color="auto" w:fill="auto"/>
          </w:tcPr>
          <w:p w14:paraId="4D14E20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25</w:t>
            </w:r>
          </w:p>
        </w:tc>
        <w:tc>
          <w:tcPr>
            <w:tcW w:w="2793" w:type="dxa"/>
            <w:shd w:val="clear" w:color="auto" w:fill="auto"/>
          </w:tcPr>
          <w:p w14:paraId="3531381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416747" w14:textId="7020591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3423ECF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147190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- 84.90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F97CBB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84,90</w:t>
            </w:r>
          </w:p>
        </w:tc>
      </w:tr>
      <w:tr w:rsidR="0014141F" w:rsidRPr="00834EF4" w14:paraId="639168DA" w14:textId="77777777" w:rsidTr="00FA6C63">
        <w:tc>
          <w:tcPr>
            <w:tcW w:w="2169" w:type="dxa"/>
            <w:shd w:val="clear" w:color="auto" w:fill="auto"/>
          </w:tcPr>
          <w:p w14:paraId="39EF3482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25</w:t>
            </w:r>
          </w:p>
        </w:tc>
        <w:tc>
          <w:tcPr>
            <w:tcW w:w="2793" w:type="dxa"/>
            <w:shd w:val="clear" w:color="auto" w:fill="auto"/>
          </w:tcPr>
          <w:p w14:paraId="125854C3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6F187887" w14:textId="61B88585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DA4C059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776CC89" w14:textId="46BD0CE6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7CAC8380" w14:textId="77777777" w:rsidTr="00165370">
        <w:tc>
          <w:tcPr>
            <w:tcW w:w="2169" w:type="dxa"/>
            <w:shd w:val="clear" w:color="auto" w:fill="auto"/>
          </w:tcPr>
          <w:p w14:paraId="5C705F2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26</w:t>
            </w:r>
          </w:p>
        </w:tc>
        <w:tc>
          <w:tcPr>
            <w:tcW w:w="2793" w:type="dxa"/>
            <w:shd w:val="clear" w:color="auto" w:fill="auto"/>
          </w:tcPr>
          <w:p w14:paraId="5DFFC4A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3827C77B" w14:textId="2405A39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691C95D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8AD695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FAF21B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642B812" w14:textId="77777777" w:rsidTr="00165370">
        <w:tc>
          <w:tcPr>
            <w:tcW w:w="2169" w:type="dxa"/>
            <w:shd w:val="clear" w:color="auto" w:fill="auto"/>
          </w:tcPr>
          <w:p w14:paraId="013DBD9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26</w:t>
            </w:r>
          </w:p>
        </w:tc>
        <w:tc>
          <w:tcPr>
            <w:tcW w:w="2793" w:type="dxa"/>
            <w:shd w:val="clear" w:color="auto" w:fill="auto"/>
          </w:tcPr>
          <w:p w14:paraId="389FEA1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69E4DEE1" w14:textId="21509EFB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BA743F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0C47579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27F7633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- 73.20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8A6136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73,20</w:t>
            </w:r>
          </w:p>
        </w:tc>
      </w:tr>
      <w:tr w:rsidR="002C1F06" w:rsidRPr="00834EF4" w14:paraId="458D6558" w14:textId="77777777" w:rsidTr="00165370">
        <w:tc>
          <w:tcPr>
            <w:tcW w:w="2169" w:type="dxa"/>
            <w:shd w:val="clear" w:color="auto" w:fill="auto"/>
          </w:tcPr>
          <w:p w14:paraId="789C751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26</w:t>
            </w:r>
          </w:p>
        </w:tc>
        <w:tc>
          <w:tcPr>
            <w:tcW w:w="2793" w:type="dxa"/>
            <w:shd w:val="clear" w:color="auto" w:fill="auto"/>
          </w:tcPr>
          <w:p w14:paraId="2544B23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775F778" w14:textId="2CEFC6FF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63A38A5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3FFEE7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- 58.64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C6C65E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58,64</w:t>
            </w:r>
          </w:p>
        </w:tc>
      </w:tr>
      <w:tr w:rsidR="002C1F06" w:rsidRPr="00834EF4" w14:paraId="307BBBDE" w14:textId="77777777" w:rsidTr="00165370">
        <w:tc>
          <w:tcPr>
            <w:tcW w:w="2169" w:type="dxa"/>
            <w:shd w:val="clear" w:color="auto" w:fill="auto"/>
          </w:tcPr>
          <w:p w14:paraId="5C75BD6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26</w:t>
            </w:r>
          </w:p>
        </w:tc>
        <w:tc>
          <w:tcPr>
            <w:tcW w:w="2793" w:type="dxa"/>
            <w:shd w:val="clear" w:color="auto" w:fill="auto"/>
          </w:tcPr>
          <w:p w14:paraId="2BF1045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8408693" w14:textId="05B1E6E1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3E7790B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0BF88C9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- 58.07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937105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58,07</w:t>
            </w:r>
          </w:p>
        </w:tc>
      </w:tr>
      <w:tr w:rsidR="002C1F06" w:rsidRPr="00834EF4" w14:paraId="6777D963" w14:textId="77777777" w:rsidTr="00165370">
        <w:tc>
          <w:tcPr>
            <w:tcW w:w="2169" w:type="dxa"/>
            <w:shd w:val="clear" w:color="auto" w:fill="auto"/>
          </w:tcPr>
          <w:p w14:paraId="15E305B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26</w:t>
            </w:r>
          </w:p>
        </w:tc>
        <w:tc>
          <w:tcPr>
            <w:tcW w:w="2793" w:type="dxa"/>
            <w:shd w:val="clear" w:color="auto" w:fill="auto"/>
          </w:tcPr>
          <w:p w14:paraId="415E538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5AB76863" w14:textId="14F2E8B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492C91F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DE81E5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- 56.94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CE20F7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56,94</w:t>
            </w:r>
          </w:p>
        </w:tc>
      </w:tr>
      <w:tr w:rsidR="002C1F06" w:rsidRPr="00834EF4" w14:paraId="2FF1472D" w14:textId="77777777" w:rsidTr="00165370">
        <w:tc>
          <w:tcPr>
            <w:tcW w:w="2169" w:type="dxa"/>
            <w:shd w:val="clear" w:color="auto" w:fill="auto"/>
          </w:tcPr>
          <w:p w14:paraId="51CE5D1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29</w:t>
            </w:r>
          </w:p>
        </w:tc>
        <w:tc>
          <w:tcPr>
            <w:tcW w:w="2793" w:type="dxa"/>
            <w:shd w:val="clear" w:color="auto" w:fill="auto"/>
          </w:tcPr>
          <w:p w14:paraId="74D5162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2DBF2910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1997177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546C031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EBFD23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446A741" w14:textId="77777777" w:rsidTr="00165370">
        <w:tc>
          <w:tcPr>
            <w:tcW w:w="2169" w:type="dxa"/>
            <w:shd w:val="clear" w:color="auto" w:fill="auto"/>
          </w:tcPr>
          <w:p w14:paraId="56445B1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29</w:t>
            </w:r>
          </w:p>
        </w:tc>
        <w:tc>
          <w:tcPr>
            <w:tcW w:w="2793" w:type="dxa"/>
            <w:shd w:val="clear" w:color="auto" w:fill="auto"/>
          </w:tcPr>
          <w:p w14:paraId="17678814" w14:textId="10D0F9F9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Aesculap Chifa S</w:t>
            </w:r>
            <w:r w:rsidR="00B44F02">
              <w:rPr>
                <w:b/>
                <w:bCs/>
                <w:sz w:val="20"/>
                <w:szCs w:val="20"/>
              </w:rPr>
              <w:t xml:space="preserve">p. z o.o. </w:t>
            </w:r>
          </w:p>
          <w:p w14:paraId="79DC315E" w14:textId="45D7211B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Tysiąclecia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14</w:t>
            </w:r>
          </w:p>
          <w:p w14:paraId="0F5ED5A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Nowy Tomyśl</w:t>
            </w:r>
          </w:p>
        </w:tc>
        <w:tc>
          <w:tcPr>
            <w:tcW w:w="3005" w:type="dxa"/>
            <w:shd w:val="clear" w:color="auto" w:fill="auto"/>
          </w:tcPr>
          <w:p w14:paraId="4436BD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- 98.23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2FECE8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98,23</w:t>
            </w:r>
          </w:p>
        </w:tc>
      </w:tr>
      <w:tr w:rsidR="002C1F06" w:rsidRPr="00834EF4" w14:paraId="52DBBF5C" w14:textId="77777777" w:rsidTr="00165370">
        <w:tc>
          <w:tcPr>
            <w:tcW w:w="2169" w:type="dxa"/>
            <w:shd w:val="clear" w:color="auto" w:fill="auto"/>
          </w:tcPr>
          <w:p w14:paraId="258B2CA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30</w:t>
            </w:r>
          </w:p>
        </w:tc>
        <w:tc>
          <w:tcPr>
            <w:tcW w:w="2793" w:type="dxa"/>
            <w:shd w:val="clear" w:color="auto" w:fill="auto"/>
          </w:tcPr>
          <w:p w14:paraId="673CCA7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22F1C18" w14:textId="691DD41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455880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04F6C8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2041D0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FCB69A4" w14:textId="77777777" w:rsidTr="00165370">
        <w:tc>
          <w:tcPr>
            <w:tcW w:w="2169" w:type="dxa"/>
            <w:shd w:val="clear" w:color="auto" w:fill="auto"/>
          </w:tcPr>
          <w:p w14:paraId="5349106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30</w:t>
            </w:r>
          </w:p>
        </w:tc>
        <w:tc>
          <w:tcPr>
            <w:tcW w:w="2793" w:type="dxa"/>
            <w:shd w:val="clear" w:color="auto" w:fill="auto"/>
          </w:tcPr>
          <w:p w14:paraId="3506188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PROFARM PS SP. Z O.O.</w:t>
            </w:r>
          </w:p>
          <w:p w14:paraId="45E8C5B8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96</w:t>
            </w:r>
          </w:p>
          <w:p w14:paraId="0DF5FE4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Stara Iwiczna</w:t>
            </w:r>
          </w:p>
        </w:tc>
        <w:tc>
          <w:tcPr>
            <w:tcW w:w="3005" w:type="dxa"/>
            <w:shd w:val="clear" w:color="auto" w:fill="auto"/>
          </w:tcPr>
          <w:p w14:paraId="3128F33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- 85.81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B073D6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85,81</w:t>
            </w:r>
          </w:p>
        </w:tc>
      </w:tr>
      <w:tr w:rsidR="002C1F06" w:rsidRPr="00834EF4" w14:paraId="08D83CAB" w14:textId="77777777" w:rsidTr="00165370">
        <w:tc>
          <w:tcPr>
            <w:tcW w:w="2169" w:type="dxa"/>
            <w:shd w:val="clear" w:color="auto" w:fill="auto"/>
          </w:tcPr>
          <w:p w14:paraId="29A08E8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30</w:t>
            </w:r>
          </w:p>
        </w:tc>
        <w:tc>
          <w:tcPr>
            <w:tcW w:w="2793" w:type="dxa"/>
            <w:shd w:val="clear" w:color="auto" w:fill="auto"/>
          </w:tcPr>
          <w:p w14:paraId="0F886B4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7F87FF91" w14:textId="385F2511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1F64652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98925D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- 71.94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D7E7EE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71,94</w:t>
            </w:r>
          </w:p>
        </w:tc>
      </w:tr>
      <w:tr w:rsidR="002C1F06" w:rsidRPr="00834EF4" w14:paraId="359935EC" w14:textId="77777777" w:rsidTr="00165370">
        <w:tc>
          <w:tcPr>
            <w:tcW w:w="2169" w:type="dxa"/>
            <w:shd w:val="clear" w:color="auto" w:fill="auto"/>
          </w:tcPr>
          <w:p w14:paraId="6A9C152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30</w:t>
            </w:r>
          </w:p>
        </w:tc>
        <w:tc>
          <w:tcPr>
            <w:tcW w:w="2793" w:type="dxa"/>
            <w:shd w:val="clear" w:color="auto" w:fill="auto"/>
          </w:tcPr>
          <w:p w14:paraId="00E5743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DA8D232" w14:textId="351DD06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5094D56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8CBC4E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- 70.60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C4EC99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70,60</w:t>
            </w:r>
          </w:p>
        </w:tc>
      </w:tr>
      <w:tr w:rsidR="002C1F06" w:rsidRPr="00834EF4" w14:paraId="2D0BC3E3" w14:textId="77777777" w:rsidTr="00165370">
        <w:tc>
          <w:tcPr>
            <w:tcW w:w="2169" w:type="dxa"/>
            <w:shd w:val="clear" w:color="auto" w:fill="auto"/>
          </w:tcPr>
          <w:p w14:paraId="51B666D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30</w:t>
            </w:r>
          </w:p>
        </w:tc>
        <w:tc>
          <w:tcPr>
            <w:tcW w:w="2793" w:type="dxa"/>
            <w:shd w:val="clear" w:color="auto" w:fill="auto"/>
          </w:tcPr>
          <w:p w14:paraId="5D932FB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9AB734" w14:textId="53D19181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34732E6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1C8815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- 70.55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416782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70,55</w:t>
            </w:r>
          </w:p>
        </w:tc>
      </w:tr>
      <w:tr w:rsidR="0014141F" w:rsidRPr="00834EF4" w14:paraId="58CC215C" w14:textId="77777777" w:rsidTr="009728A3">
        <w:tc>
          <w:tcPr>
            <w:tcW w:w="2169" w:type="dxa"/>
            <w:shd w:val="clear" w:color="auto" w:fill="auto"/>
          </w:tcPr>
          <w:p w14:paraId="3766A7E4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30</w:t>
            </w:r>
          </w:p>
        </w:tc>
        <w:tc>
          <w:tcPr>
            <w:tcW w:w="2793" w:type="dxa"/>
            <w:shd w:val="clear" w:color="auto" w:fill="auto"/>
          </w:tcPr>
          <w:p w14:paraId="7FA4BDB9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71C1A1FA" w14:textId="6E0F719E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1BBE08C1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AA721E4" w14:textId="4F557032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59E3201B" w14:textId="77777777" w:rsidTr="00165370">
        <w:tc>
          <w:tcPr>
            <w:tcW w:w="2169" w:type="dxa"/>
            <w:shd w:val="clear" w:color="auto" w:fill="auto"/>
          </w:tcPr>
          <w:p w14:paraId="2A28B81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31</w:t>
            </w:r>
          </w:p>
        </w:tc>
        <w:tc>
          <w:tcPr>
            <w:tcW w:w="2793" w:type="dxa"/>
            <w:shd w:val="clear" w:color="auto" w:fill="auto"/>
          </w:tcPr>
          <w:p w14:paraId="772B12E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4A8061B6" w14:textId="29C7ECA3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3A31557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1A8819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8810D2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7C9E474" w14:textId="77777777" w:rsidTr="00165370">
        <w:tc>
          <w:tcPr>
            <w:tcW w:w="2169" w:type="dxa"/>
            <w:shd w:val="clear" w:color="auto" w:fill="auto"/>
          </w:tcPr>
          <w:p w14:paraId="7953A4D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31</w:t>
            </w:r>
          </w:p>
        </w:tc>
        <w:tc>
          <w:tcPr>
            <w:tcW w:w="2793" w:type="dxa"/>
            <w:shd w:val="clear" w:color="auto" w:fill="auto"/>
          </w:tcPr>
          <w:p w14:paraId="18E6CD2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95A1CE0" w14:textId="75CDFCD5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41129BE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01F5028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- 99.02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F6DF12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99,02</w:t>
            </w:r>
          </w:p>
        </w:tc>
      </w:tr>
      <w:tr w:rsidR="002C1F06" w:rsidRPr="00834EF4" w14:paraId="0BF9DC34" w14:textId="77777777" w:rsidTr="00165370">
        <w:tc>
          <w:tcPr>
            <w:tcW w:w="2169" w:type="dxa"/>
            <w:shd w:val="clear" w:color="auto" w:fill="auto"/>
          </w:tcPr>
          <w:p w14:paraId="074DFAD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31</w:t>
            </w:r>
          </w:p>
        </w:tc>
        <w:tc>
          <w:tcPr>
            <w:tcW w:w="2793" w:type="dxa"/>
            <w:shd w:val="clear" w:color="auto" w:fill="auto"/>
          </w:tcPr>
          <w:p w14:paraId="559D465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D9FC2C9" w14:textId="7A696C7D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45004A5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730198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- 98.38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B5160C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98,38</w:t>
            </w:r>
          </w:p>
        </w:tc>
      </w:tr>
      <w:tr w:rsidR="002C1F06" w:rsidRPr="00834EF4" w14:paraId="552EA100" w14:textId="77777777" w:rsidTr="00165370">
        <w:tc>
          <w:tcPr>
            <w:tcW w:w="2169" w:type="dxa"/>
            <w:shd w:val="clear" w:color="auto" w:fill="auto"/>
          </w:tcPr>
          <w:p w14:paraId="0B8175A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31</w:t>
            </w:r>
          </w:p>
        </w:tc>
        <w:tc>
          <w:tcPr>
            <w:tcW w:w="2793" w:type="dxa"/>
            <w:shd w:val="clear" w:color="auto" w:fill="auto"/>
          </w:tcPr>
          <w:p w14:paraId="008C764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7A2EC2C" w14:textId="3973F404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04B0E0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A670BA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- 97.74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E37290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97,74</w:t>
            </w:r>
          </w:p>
        </w:tc>
      </w:tr>
      <w:tr w:rsidR="002C1F06" w:rsidRPr="00834EF4" w14:paraId="4E731542" w14:textId="77777777" w:rsidTr="00165370">
        <w:tc>
          <w:tcPr>
            <w:tcW w:w="2169" w:type="dxa"/>
            <w:shd w:val="clear" w:color="auto" w:fill="auto"/>
          </w:tcPr>
          <w:p w14:paraId="78E36FB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31</w:t>
            </w:r>
          </w:p>
        </w:tc>
        <w:tc>
          <w:tcPr>
            <w:tcW w:w="2793" w:type="dxa"/>
            <w:shd w:val="clear" w:color="auto" w:fill="auto"/>
          </w:tcPr>
          <w:p w14:paraId="48419CD7" w14:textId="646EA6CE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182ACA89" w14:textId="40525C2D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ana</w:t>
            </w:r>
            <w:r w:rsidR="002C1F06" w:rsidRPr="002C1F06">
              <w:rPr>
                <w:sz w:val="20"/>
                <w:szCs w:val="20"/>
              </w:rPr>
              <w:t xml:space="preserve"> K</w:t>
            </w:r>
            <w:r>
              <w:rPr>
                <w:sz w:val="20"/>
                <w:szCs w:val="20"/>
              </w:rPr>
              <w:t>azimierza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3CA8A8D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2D62D78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- 83.24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3F2A36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83,24</w:t>
            </w:r>
          </w:p>
        </w:tc>
      </w:tr>
      <w:tr w:rsidR="002C1F06" w:rsidRPr="00834EF4" w14:paraId="6D8D7AA0" w14:textId="77777777" w:rsidTr="00165370">
        <w:tc>
          <w:tcPr>
            <w:tcW w:w="2169" w:type="dxa"/>
            <w:shd w:val="clear" w:color="auto" w:fill="auto"/>
          </w:tcPr>
          <w:p w14:paraId="30036E5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32</w:t>
            </w:r>
          </w:p>
        </w:tc>
        <w:tc>
          <w:tcPr>
            <w:tcW w:w="2793" w:type="dxa"/>
            <w:shd w:val="clear" w:color="auto" w:fill="auto"/>
          </w:tcPr>
          <w:p w14:paraId="0EAC4ED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358EB58" w14:textId="32A6F3C8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54937A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4E8F3B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7DA522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58E9406" w14:textId="77777777" w:rsidTr="00165370">
        <w:tc>
          <w:tcPr>
            <w:tcW w:w="2169" w:type="dxa"/>
            <w:shd w:val="clear" w:color="auto" w:fill="auto"/>
          </w:tcPr>
          <w:p w14:paraId="67A646A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32</w:t>
            </w:r>
          </w:p>
        </w:tc>
        <w:tc>
          <w:tcPr>
            <w:tcW w:w="2793" w:type="dxa"/>
            <w:shd w:val="clear" w:color="auto" w:fill="auto"/>
          </w:tcPr>
          <w:p w14:paraId="70F08E1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87EF02" w14:textId="49E2FEE5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14E8F3E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7E08B2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- 98.07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C481D0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98,07</w:t>
            </w:r>
          </w:p>
        </w:tc>
      </w:tr>
      <w:tr w:rsidR="002C1F06" w:rsidRPr="00834EF4" w14:paraId="46EFDDD8" w14:textId="77777777" w:rsidTr="00165370">
        <w:tc>
          <w:tcPr>
            <w:tcW w:w="2169" w:type="dxa"/>
            <w:shd w:val="clear" w:color="auto" w:fill="auto"/>
          </w:tcPr>
          <w:p w14:paraId="09D175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32</w:t>
            </w:r>
          </w:p>
        </w:tc>
        <w:tc>
          <w:tcPr>
            <w:tcW w:w="2793" w:type="dxa"/>
            <w:shd w:val="clear" w:color="auto" w:fill="auto"/>
          </w:tcPr>
          <w:p w14:paraId="43839F5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2B852BAB" w14:textId="24597CB9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2EE90F2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DF6D7F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- 94.63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1C8945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94,63</w:t>
            </w:r>
          </w:p>
        </w:tc>
      </w:tr>
      <w:tr w:rsidR="002C1F06" w:rsidRPr="00834EF4" w14:paraId="005A554E" w14:textId="77777777" w:rsidTr="00165370">
        <w:tc>
          <w:tcPr>
            <w:tcW w:w="2169" w:type="dxa"/>
            <w:shd w:val="clear" w:color="auto" w:fill="auto"/>
          </w:tcPr>
          <w:p w14:paraId="7B1E743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33</w:t>
            </w:r>
          </w:p>
        </w:tc>
        <w:tc>
          <w:tcPr>
            <w:tcW w:w="2793" w:type="dxa"/>
            <w:shd w:val="clear" w:color="auto" w:fill="auto"/>
          </w:tcPr>
          <w:p w14:paraId="5A5C7C0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Inpharm Sp. z o.o.</w:t>
            </w:r>
          </w:p>
          <w:p w14:paraId="290E041D" w14:textId="18127D68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Strumykowa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28/11</w:t>
            </w:r>
          </w:p>
          <w:p w14:paraId="19C0868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09F5D98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7A642B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7F76B74" w14:textId="77777777" w:rsidTr="00165370">
        <w:tc>
          <w:tcPr>
            <w:tcW w:w="2169" w:type="dxa"/>
            <w:shd w:val="clear" w:color="auto" w:fill="auto"/>
          </w:tcPr>
          <w:p w14:paraId="2487374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33</w:t>
            </w:r>
          </w:p>
        </w:tc>
        <w:tc>
          <w:tcPr>
            <w:tcW w:w="2793" w:type="dxa"/>
            <w:shd w:val="clear" w:color="auto" w:fill="auto"/>
          </w:tcPr>
          <w:p w14:paraId="725F68A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Delfarma Sp. z o.o.</w:t>
            </w:r>
          </w:p>
          <w:p w14:paraId="513E545D" w14:textId="1861BB1A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Św. Teresy od Dzieciątka Jezus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111</w:t>
            </w:r>
          </w:p>
          <w:p w14:paraId="5F37462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Łódź</w:t>
            </w:r>
          </w:p>
        </w:tc>
        <w:tc>
          <w:tcPr>
            <w:tcW w:w="3005" w:type="dxa"/>
            <w:shd w:val="clear" w:color="auto" w:fill="auto"/>
          </w:tcPr>
          <w:p w14:paraId="668A51BA" w14:textId="5B0F969E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1 - Cena </w:t>
            </w:r>
            <w:r w:rsidR="00460776">
              <w:rPr>
                <w:sz w:val="20"/>
                <w:szCs w:val="20"/>
              </w:rPr>
              <w:t>–</w:t>
            </w:r>
            <w:r w:rsidRPr="002C1F06">
              <w:rPr>
                <w:sz w:val="20"/>
                <w:szCs w:val="20"/>
              </w:rPr>
              <w:t xml:space="preserve"> </w:t>
            </w:r>
            <w:r w:rsidR="004360BA">
              <w:rPr>
                <w:sz w:val="20"/>
                <w:szCs w:val="20"/>
              </w:rPr>
              <w:t>88,88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36E426E" w14:textId="2760BE89" w:rsidR="002C1F06" w:rsidRPr="00211A34" w:rsidRDefault="004360BA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88,88</w:t>
            </w:r>
          </w:p>
        </w:tc>
      </w:tr>
      <w:tr w:rsidR="002C1F06" w:rsidRPr="00834EF4" w14:paraId="0FF23CDA" w14:textId="77777777" w:rsidTr="00165370">
        <w:tc>
          <w:tcPr>
            <w:tcW w:w="2169" w:type="dxa"/>
            <w:shd w:val="clear" w:color="auto" w:fill="auto"/>
          </w:tcPr>
          <w:p w14:paraId="09E1ED6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33</w:t>
            </w:r>
          </w:p>
        </w:tc>
        <w:tc>
          <w:tcPr>
            <w:tcW w:w="2793" w:type="dxa"/>
            <w:shd w:val="clear" w:color="auto" w:fill="auto"/>
          </w:tcPr>
          <w:p w14:paraId="3B5E2F7C" w14:textId="58B0A404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Aesculap Chifa S</w:t>
            </w:r>
            <w:r w:rsidR="00B44F02">
              <w:rPr>
                <w:b/>
                <w:bCs/>
                <w:sz w:val="20"/>
                <w:szCs w:val="20"/>
              </w:rPr>
              <w:t xml:space="preserve">p. z o.o. </w:t>
            </w:r>
          </w:p>
          <w:p w14:paraId="27508D6D" w14:textId="78539063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Tysiąclecia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14</w:t>
            </w:r>
          </w:p>
          <w:p w14:paraId="584E5F3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Nowy Tomyśl</w:t>
            </w:r>
          </w:p>
        </w:tc>
        <w:tc>
          <w:tcPr>
            <w:tcW w:w="3005" w:type="dxa"/>
            <w:shd w:val="clear" w:color="auto" w:fill="auto"/>
          </w:tcPr>
          <w:p w14:paraId="51A7D244" w14:textId="17044A3C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1 - Cena - </w:t>
            </w:r>
            <w:r w:rsidR="004360BA">
              <w:rPr>
                <w:sz w:val="20"/>
                <w:szCs w:val="20"/>
              </w:rPr>
              <w:t>88</w:t>
            </w:r>
            <w:r w:rsidRPr="002C1F06">
              <w:rPr>
                <w:sz w:val="20"/>
                <w:szCs w:val="20"/>
              </w:rPr>
              <w:t>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E3A5C43" w14:textId="427C1776" w:rsidR="002C1F06" w:rsidRPr="00211A34" w:rsidRDefault="004360BA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  <w:r w:rsidR="00460776">
              <w:rPr>
                <w:sz w:val="20"/>
                <w:szCs w:val="20"/>
              </w:rPr>
              <w:t>,00</w:t>
            </w:r>
          </w:p>
        </w:tc>
      </w:tr>
      <w:tr w:rsidR="002C1F06" w:rsidRPr="00834EF4" w14:paraId="3EC2AD05" w14:textId="77777777" w:rsidTr="00165370">
        <w:tc>
          <w:tcPr>
            <w:tcW w:w="2169" w:type="dxa"/>
            <w:shd w:val="clear" w:color="auto" w:fill="auto"/>
          </w:tcPr>
          <w:p w14:paraId="5B1527B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34</w:t>
            </w:r>
          </w:p>
        </w:tc>
        <w:tc>
          <w:tcPr>
            <w:tcW w:w="2793" w:type="dxa"/>
            <w:shd w:val="clear" w:color="auto" w:fill="auto"/>
          </w:tcPr>
          <w:p w14:paraId="55A2BF3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F8DE82F" w14:textId="38D70BCB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6211390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9C689B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09E94E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2BF27CF" w14:textId="77777777" w:rsidTr="00165370">
        <w:tc>
          <w:tcPr>
            <w:tcW w:w="2169" w:type="dxa"/>
            <w:shd w:val="clear" w:color="auto" w:fill="auto"/>
          </w:tcPr>
          <w:p w14:paraId="4D74698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34</w:t>
            </w:r>
          </w:p>
        </w:tc>
        <w:tc>
          <w:tcPr>
            <w:tcW w:w="2793" w:type="dxa"/>
            <w:shd w:val="clear" w:color="auto" w:fill="auto"/>
          </w:tcPr>
          <w:p w14:paraId="0600B87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4B2241E" w14:textId="66FBB4F4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2120802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6E0DED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- 79.15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BD197F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79,15</w:t>
            </w:r>
          </w:p>
        </w:tc>
      </w:tr>
      <w:tr w:rsidR="0014141F" w:rsidRPr="00834EF4" w14:paraId="0E525806" w14:textId="77777777" w:rsidTr="00910F69">
        <w:tc>
          <w:tcPr>
            <w:tcW w:w="2169" w:type="dxa"/>
            <w:shd w:val="clear" w:color="auto" w:fill="auto"/>
          </w:tcPr>
          <w:p w14:paraId="1A670492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34</w:t>
            </w:r>
          </w:p>
        </w:tc>
        <w:tc>
          <w:tcPr>
            <w:tcW w:w="2793" w:type="dxa"/>
            <w:shd w:val="clear" w:color="auto" w:fill="auto"/>
          </w:tcPr>
          <w:p w14:paraId="7D271CBE" w14:textId="77777777" w:rsidR="0014141F" w:rsidRPr="00211A34" w:rsidRDefault="0014141F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60869EB5" w14:textId="6159F331" w:rsidR="0014141F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4141F" w:rsidRPr="002C1F06">
              <w:rPr>
                <w:sz w:val="20"/>
                <w:szCs w:val="20"/>
              </w:rPr>
              <w:t>Krzemieniecka</w:t>
            </w:r>
            <w:r w:rsidR="0014141F" w:rsidRPr="00211A34">
              <w:rPr>
                <w:sz w:val="20"/>
                <w:szCs w:val="20"/>
              </w:rPr>
              <w:t xml:space="preserve"> </w:t>
            </w:r>
            <w:r w:rsidR="0014141F" w:rsidRPr="002C1F06">
              <w:rPr>
                <w:sz w:val="20"/>
                <w:szCs w:val="20"/>
              </w:rPr>
              <w:t>120</w:t>
            </w:r>
          </w:p>
          <w:p w14:paraId="27835EFF" w14:textId="77777777" w:rsidR="0014141F" w:rsidRPr="00211A34" w:rsidRDefault="0014141F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367C657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1C28418" w14:textId="29F4E7A7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  <w:r w:rsidRPr="00211A34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2C1F06" w:rsidRPr="00834EF4" w14:paraId="40F7AD0E" w14:textId="77777777" w:rsidTr="00165370">
        <w:tc>
          <w:tcPr>
            <w:tcW w:w="2169" w:type="dxa"/>
            <w:shd w:val="clear" w:color="auto" w:fill="auto"/>
          </w:tcPr>
          <w:p w14:paraId="0807A6B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35</w:t>
            </w:r>
          </w:p>
        </w:tc>
        <w:tc>
          <w:tcPr>
            <w:tcW w:w="2793" w:type="dxa"/>
            <w:shd w:val="clear" w:color="auto" w:fill="auto"/>
          </w:tcPr>
          <w:p w14:paraId="2893675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39F12D0F" w14:textId="52D396F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45A5CD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9A9378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BC49E3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A390859" w14:textId="77777777" w:rsidTr="00165370">
        <w:tc>
          <w:tcPr>
            <w:tcW w:w="2169" w:type="dxa"/>
            <w:shd w:val="clear" w:color="auto" w:fill="auto"/>
          </w:tcPr>
          <w:p w14:paraId="78B6C7B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35</w:t>
            </w:r>
          </w:p>
        </w:tc>
        <w:tc>
          <w:tcPr>
            <w:tcW w:w="2793" w:type="dxa"/>
            <w:shd w:val="clear" w:color="auto" w:fill="auto"/>
          </w:tcPr>
          <w:p w14:paraId="17191C0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54793B" w14:textId="1A5428E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78BB939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F1ADD4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- 94.16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4A8C92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94,16</w:t>
            </w:r>
          </w:p>
        </w:tc>
      </w:tr>
      <w:tr w:rsidR="0038519B" w:rsidRPr="00834EF4" w14:paraId="3B6A42D1" w14:textId="77777777" w:rsidTr="00D27A86">
        <w:tc>
          <w:tcPr>
            <w:tcW w:w="2169" w:type="dxa"/>
            <w:shd w:val="clear" w:color="auto" w:fill="auto"/>
          </w:tcPr>
          <w:p w14:paraId="290226DC" w14:textId="77777777" w:rsidR="0038519B" w:rsidRPr="00211A34" w:rsidRDefault="0038519B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35</w:t>
            </w:r>
          </w:p>
        </w:tc>
        <w:tc>
          <w:tcPr>
            <w:tcW w:w="2793" w:type="dxa"/>
            <w:shd w:val="clear" w:color="auto" w:fill="auto"/>
          </w:tcPr>
          <w:p w14:paraId="5AA5720C" w14:textId="77777777" w:rsidR="0038519B" w:rsidRPr="00211A34" w:rsidRDefault="0038519B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48CB7C34" w14:textId="18151E83" w:rsidR="0038519B" w:rsidRPr="00211A34" w:rsidRDefault="0038519B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C581096" w14:textId="77777777" w:rsidR="0038519B" w:rsidRDefault="0038519B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63FDF66" w14:textId="1DE38452" w:rsidR="0038519B" w:rsidRPr="00211A34" w:rsidRDefault="0038519B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4F1D67BF" w14:textId="77777777" w:rsidTr="00165370">
        <w:tc>
          <w:tcPr>
            <w:tcW w:w="2169" w:type="dxa"/>
            <w:shd w:val="clear" w:color="auto" w:fill="auto"/>
          </w:tcPr>
          <w:p w14:paraId="769221F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36</w:t>
            </w:r>
          </w:p>
        </w:tc>
        <w:tc>
          <w:tcPr>
            <w:tcW w:w="2793" w:type="dxa"/>
            <w:shd w:val="clear" w:color="auto" w:fill="auto"/>
          </w:tcPr>
          <w:p w14:paraId="5F2D087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5DAACF6A" w14:textId="29B0DF5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7CE3FDF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19281C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C89D78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5ADA3603" w14:textId="77777777" w:rsidTr="00165370">
        <w:tc>
          <w:tcPr>
            <w:tcW w:w="2169" w:type="dxa"/>
            <w:shd w:val="clear" w:color="auto" w:fill="auto"/>
          </w:tcPr>
          <w:p w14:paraId="100B5DA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38</w:t>
            </w:r>
          </w:p>
        </w:tc>
        <w:tc>
          <w:tcPr>
            <w:tcW w:w="2793" w:type="dxa"/>
            <w:shd w:val="clear" w:color="auto" w:fill="auto"/>
          </w:tcPr>
          <w:p w14:paraId="1F13855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AF00A24" w14:textId="017598EE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5C1DA3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28DE948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DF5D43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14141F" w:rsidRPr="00834EF4" w14:paraId="2AEEB768" w14:textId="77777777" w:rsidTr="00B80CE0">
        <w:tc>
          <w:tcPr>
            <w:tcW w:w="2169" w:type="dxa"/>
            <w:shd w:val="clear" w:color="auto" w:fill="auto"/>
          </w:tcPr>
          <w:p w14:paraId="0057059C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38</w:t>
            </w:r>
          </w:p>
        </w:tc>
        <w:tc>
          <w:tcPr>
            <w:tcW w:w="2793" w:type="dxa"/>
            <w:shd w:val="clear" w:color="auto" w:fill="auto"/>
          </w:tcPr>
          <w:p w14:paraId="26E9ED09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1FB358D2" w14:textId="77373B52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79BFFA9C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122B10C" w14:textId="151C4CEE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74F491ED" w14:textId="77777777" w:rsidTr="00165370">
        <w:tc>
          <w:tcPr>
            <w:tcW w:w="2169" w:type="dxa"/>
            <w:shd w:val="clear" w:color="auto" w:fill="auto"/>
          </w:tcPr>
          <w:p w14:paraId="22FEE46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39</w:t>
            </w:r>
          </w:p>
        </w:tc>
        <w:tc>
          <w:tcPr>
            <w:tcW w:w="2793" w:type="dxa"/>
            <w:shd w:val="clear" w:color="auto" w:fill="auto"/>
          </w:tcPr>
          <w:p w14:paraId="278D1DA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6BB80DEF" w14:textId="17788109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EFB861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254171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F07AFE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513687" w:rsidRPr="00834EF4" w14:paraId="25D06E4E" w14:textId="77777777" w:rsidTr="00C3144B">
        <w:tc>
          <w:tcPr>
            <w:tcW w:w="2169" w:type="dxa"/>
            <w:shd w:val="clear" w:color="auto" w:fill="auto"/>
          </w:tcPr>
          <w:p w14:paraId="658F1CD8" w14:textId="77777777" w:rsidR="00513687" w:rsidRPr="00211A34" w:rsidRDefault="00513687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40</w:t>
            </w:r>
          </w:p>
        </w:tc>
        <w:tc>
          <w:tcPr>
            <w:tcW w:w="2793" w:type="dxa"/>
            <w:shd w:val="clear" w:color="auto" w:fill="auto"/>
          </w:tcPr>
          <w:p w14:paraId="3E526C1A" w14:textId="77777777" w:rsidR="00513687" w:rsidRPr="00513687" w:rsidRDefault="00513687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1368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B09EEEB" w14:textId="04FAEDF2" w:rsidR="00513687" w:rsidRPr="00513687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13687" w:rsidRPr="00513687">
              <w:rPr>
                <w:sz w:val="20"/>
                <w:szCs w:val="20"/>
              </w:rPr>
              <w:t>Szopienicka 77</w:t>
            </w:r>
          </w:p>
          <w:p w14:paraId="471FA688" w14:textId="77777777" w:rsidR="00513687" w:rsidRPr="00907CD8" w:rsidRDefault="00513687" w:rsidP="00891FE6">
            <w:pPr>
              <w:spacing w:after="40"/>
              <w:rPr>
                <w:color w:val="FF0000"/>
                <w:sz w:val="20"/>
                <w:szCs w:val="20"/>
              </w:rPr>
            </w:pPr>
            <w:r w:rsidRPr="00513687">
              <w:rPr>
                <w:sz w:val="20"/>
                <w:szCs w:val="20"/>
              </w:rPr>
              <w:t>40-431 Katowice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67547935" w14:textId="77777777" w:rsidR="00513687" w:rsidRDefault="00513687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2AE5A70" w14:textId="2C4ED52A" w:rsidR="00513687" w:rsidRPr="00907CD8" w:rsidRDefault="00513687" w:rsidP="00891FE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78C1E32E" w14:textId="77777777" w:rsidTr="00165370">
        <w:tc>
          <w:tcPr>
            <w:tcW w:w="2169" w:type="dxa"/>
            <w:shd w:val="clear" w:color="auto" w:fill="auto"/>
          </w:tcPr>
          <w:p w14:paraId="4824644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40</w:t>
            </w:r>
          </w:p>
        </w:tc>
        <w:tc>
          <w:tcPr>
            <w:tcW w:w="2793" w:type="dxa"/>
            <w:shd w:val="clear" w:color="auto" w:fill="auto"/>
          </w:tcPr>
          <w:p w14:paraId="3728C02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315F89E1" w14:textId="29871A52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939590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81A192B" w14:textId="0F6EAF02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1 - Cena </w:t>
            </w:r>
            <w:r w:rsidR="00513687">
              <w:rPr>
                <w:sz w:val="20"/>
                <w:szCs w:val="20"/>
              </w:rPr>
              <w:t>–</w:t>
            </w:r>
            <w:r w:rsidRPr="002C1F06">
              <w:rPr>
                <w:sz w:val="20"/>
                <w:szCs w:val="20"/>
              </w:rPr>
              <w:t xml:space="preserve"> </w:t>
            </w:r>
            <w:r w:rsidR="00513687">
              <w:rPr>
                <w:sz w:val="20"/>
                <w:szCs w:val="20"/>
              </w:rPr>
              <w:t>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C447178" w14:textId="29D1D7AA" w:rsidR="00513687" w:rsidRPr="00513687" w:rsidRDefault="00513687" w:rsidP="00513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2C1F06" w:rsidRPr="00834EF4" w14:paraId="03D4C2D2" w14:textId="77777777" w:rsidTr="00165370">
        <w:tc>
          <w:tcPr>
            <w:tcW w:w="2169" w:type="dxa"/>
            <w:shd w:val="clear" w:color="auto" w:fill="auto"/>
          </w:tcPr>
          <w:p w14:paraId="41354CB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41</w:t>
            </w:r>
          </w:p>
        </w:tc>
        <w:tc>
          <w:tcPr>
            <w:tcW w:w="2793" w:type="dxa"/>
            <w:shd w:val="clear" w:color="auto" w:fill="auto"/>
          </w:tcPr>
          <w:p w14:paraId="34CC6BE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5581CC" w14:textId="3F097CDD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68613E0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594B6D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536D6A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9D7C987" w14:textId="77777777" w:rsidTr="00165370">
        <w:tc>
          <w:tcPr>
            <w:tcW w:w="2169" w:type="dxa"/>
            <w:shd w:val="clear" w:color="auto" w:fill="auto"/>
          </w:tcPr>
          <w:p w14:paraId="1442AE1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41</w:t>
            </w:r>
          </w:p>
        </w:tc>
        <w:tc>
          <w:tcPr>
            <w:tcW w:w="2793" w:type="dxa"/>
            <w:shd w:val="clear" w:color="auto" w:fill="auto"/>
          </w:tcPr>
          <w:p w14:paraId="5D1D338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44E51A1" w14:textId="6A080DE6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B9E5EF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5ACE1A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- 98.50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45A5E1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98,50</w:t>
            </w:r>
          </w:p>
        </w:tc>
      </w:tr>
      <w:tr w:rsidR="002C1F06" w:rsidRPr="00834EF4" w14:paraId="047FBA83" w14:textId="77777777" w:rsidTr="00165370">
        <w:tc>
          <w:tcPr>
            <w:tcW w:w="2169" w:type="dxa"/>
            <w:shd w:val="clear" w:color="auto" w:fill="auto"/>
          </w:tcPr>
          <w:p w14:paraId="665B3CF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41</w:t>
            </w:r>
          </w:p>
        </w:tc>
        <w:tc>
          <w:tcPr>
            <w:tcW w:w="2793" w:type="dxa"/>
            <w:shd w:val="clear" w:color="auto" w:fill="auto"/>
          </w:tcPr>
          <w:p w14:paraId="553E085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D22E05" w14:textId="520A3062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653C55C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6B4671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- 95.24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1E40AD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95,24</w:t>
            </w:r>
          </w:p>
        </w:tc>
      </w:tr>
      <w:tr w:rsidR="0014141F" w:rsidRPr="00834EF4" w14:paraId="142EF140" w14:textId="77777777" w:rsidTr="00560CED">
        <w:tc>
          <w:tcPr>
            <w:tcW w:w="2169" w:type="dxa"/>
            <w:shd w:val="clear" w:color="auto" w:fill="auto"/>
          </w:tcPr>
          <w:p w14:paraId="3322EB1D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41</w:t>
            </w:r>
          </w:p>
        </w:tc>
        <w:tc>
          <w:tcPr>
            <w:tcW w:w="2793" w:type="dxa"/>
            <w:shd w:val="clear" w:color="auto" w:fill="auto"/>
          </w:tcPr>
          <w:p w14:paraId="789BD55A" w14:textId="77777777" w:rsidR="00BA743F" w:rsidRPr="00211A34" w:rsidRDefault="00BA743F" w:rsidP="00BA743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0B7CF1E3" w14:textId="0D54DE33" w:rsidR="0014141F" w:rsidRPr="00211A34" w:rsidRDefault="00BA743F" w:rsidP="00BA743F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F1635CE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A7C78B0" w14:textId="20678997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57D03F96" w14:textId="77777777" w:rsidTr="00165370">
        <w:tc>
          <w:tcPr>
            <w:tcW w:w="2169" w:type="dxa"/>
            <w:shd w:val="clear" w:color="auto" w:fill="auto"/>
          </w:tcPr>
          <w:p w14:paraId="67E9DAB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42</w:t>
            </w:r>
          </w:p>
        </w:tc>
        <w:tc>
          <w:tcPr>
            <w:tcW w:w="2793" w:type="dxa"/>
            <w:shd w:val="clear" w:color="auto" w:fill="auto"/>
          </w:tcPr>
          <w:p w14:paraId="1178C71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6179CB8A" w14:textId="6BEEF4CB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18824A5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96AEA4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5ABB87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5642766" w14:textId="77777777" w:rsidTr="00165370">
        <w:tc>
          <w:tcPr>
            <w:tcW w:w="2169" w:type="dxa"/>
            <w:shd w:val="clear" w:color="auto" w:fill="auto"/>
          </w:tcPr>
          <w:p w14:paraId="6B244AA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42</w:t>
            </w:r>
          </w:p>
        </w:tc>
        <w:tc>
          <w:tcPr>
            <w:tcW w:w="2793" w:type="dxa"/>
            <w:shd w:val="clear" w:color="auto" w:fill="auto"/>
          </w:tcPr>
          <w:p w14:paraId="6A51282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67F7767" w14:textId="4931FDBE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23148C9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661BB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- 98.04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E5B088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98,04</w:t>
            </w:r>
          </w:p>
        </w:tc>
      </w:tr>
      <w:tr w:rsidR="002C1F06" w:rsidRPr="00834EF4" w14:paraId="5C52317A" w14:textId="77777777" w:rsidTr="00165370">
        <w:tc>
          <w:tcPr>
            <w:tcW w:w="2169" w:type="dxa"/>
            <w:shd w:val="clear" w:color="auto" w:fill="auto"/>
          </w:tcPr>
          <w:p w14:paraId="3E48388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42</w:t>
            </w:r>
          </w:p>
        </w:tc>
        <w:tc>
          <w:tcPr>
            <w:tcW w:w="2793" w:type="dxa"/>
            <w:shd w:val="clear" w:color="auto" w:fill="auto"/>
          </w:tcPr>
          <w:p w14:paraId="73ADE0B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092E3D5" w14:textId="1DE02E61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4E3B5F4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6C3459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- 97.56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C50A18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97,56</w:t>
            </w:r>
          </w:p>
        </w:tc>
      </w:tr>
      <w:tr w:rsidR="002C1F06" w:rsidRPr="00834EF4" w14:paraId="4412A928" w14:textId="77777777" w:rsidTr="00165370">
        <w:tc>
          <w:tcPr>
            <w:tcW w:w="2169" w:type="dxa"/>
            <w:shd w:val="clear" w:color="auto" w:fill="auto"/>
          </w:tcPr>
          <w:p w14:paraId="5841094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42</w:t>
            </w:r>
          </w:p>
        </w:tc>
        <w:tc>
          <w:tcPr>
            <w:tcW w:w="2793" w:type="dxa"/>
            <w:shd w:val="clear" w:color="auto" w:fill="auto"/>
          </w:tcPr>
          <w:p w14:paraId="520EFC6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3F6F4E9" w14:textId="3C5FF63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541E462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876A9F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- 97.24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B62B04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97,24</w:t>
            </w:r>
          </w:p>
        </w:tc>
      </w:tr>
      <w:tr w:rsidR="002C1F06" w:rsidRPr="00834EF4" w14:paraId="3C38FD10" w14:textId="77777777" w:rsidTr="00165370">
        <w:tc>
          <w:tcPr>
            <w:tcW w:w="2169" w:type="dxa"/>
            <w:shd w:val="clear" w:color="auto" w:fill="auto"/>
          </w:tcPr>
          <w:p w14:paraId="1AF0311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42</w:t>
            </w:r>
          </w:p>
        </w:tc>
        <w:tc>
          <w:tcPr>
            <w:tcW w:w="2793" w:type="dxa"/>
            <w:shd w:val="clear" w:color="auto" w:fill="auto"/>
          </w:tcPr>
          <w:p w14:paraId="0B97CC6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59890965" w14:textId="1738A185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BA743F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793A453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4B7DA9B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- 92.87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EE5AD6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92,87</w:t>
            </w:r>
          </w:p>
        </w:tc>
      </w:tr>
      <w:tr w:rsidR="0014141F" w:rsidRPr="00834EF4" w14:paraId="1BB01297" w14:textId="77777777" w:rsidTr="00751291">
        <w:tc>
          <w:tcPr>
            <w:tcW w:w="2169" w:type="dxa"/>
            <w:shd w:val="clear" w:color="auto" w:fill="auto"/>
          </w:tcPr>
          <w:p w14:paraId="715129B3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42</w:t>
            </w:r>
          </w:p>
        </w:tc>
        <w:tc>
          <w:tcPr>
            <w:tcW w:w="2793" w:type="dxa"/>
            <w:shd w:val="clear" w:color="auto" w:fill="auto"/>
          </w:tcPr>
          <w:p w14:paraId="49A0490E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7856E1B3" w14:textId="251F7275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9E337DF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D72E460" w14:textId="0E011083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7391E87E" w14:textId="77777777" w:rsidTr="00165370">
        <w:tc>
          <w:tcPr>
            <w:tcW w:w="2169" w:type="dxa"/>
            <w:shd w:val="clear" w:color="auto" w:fill="auto"/>
          </w:tcPr>
          <w:p w14:paraId="4CC5EAE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43</w:t>
            </w:r>
          </w:p>
        </w:tc>
        <w:tc>
          <w:tcPr>
            <w:tcW w:w="2793" w:type="dxa"/>
            <w:shd w:val="clear" w:color="auto" w:fill="auto"/>
          </w:tcPr>
          <w:p w14:paraId="5FD21ED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AF55C3F" w14:textId="0E3AEBC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1E09D5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1005B1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5B31DF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E2CF11C" w14:textId="77777777" w:rsidTr="00165370">
        <w:tc>
          <w:tcPr>
            <w:tcW w:w="2169" w:type="dxa"/>
            <w:shd w:val="clear" w:color="auto" w:fill="auto"/>
          </w:tcPr>
          <w:p w14:paraId="3F91208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43</w:t>
            </w:r>
          </w:p>
        </w:tc>
        <w:tc>
          <w:tcPr>
            <w:tcW w:w="2793" w:type="dxa"/>
            <w:shd w:val="clear" w:color="auto" w:fill="auto"/>
          </w:tcPr>
          <w:p w14:paraId="3D99FDD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7ACD5CF" w14:textId="0574AF27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1C934DD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A1D798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- 97.12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7CB529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97,12</w:t>
            </w:r>
          </w:p>
        </w:tc>
      </w:tr>
      <w:tr w:rsidR="002C1F06" w:rsidRPr="00834EF4" w14:paraId="40EBB4CE" w14:textId="77777777" w:rsidTr="00165370">
        <w:tc>
          <w:tcPr>
            <w:tcW w:w="2169" w:type="dxa"/>
            <w:shd w:val="clear" w:color="auto" w:fill="auto"/>
          </w:tcPr>
          <w:p w14:paraId="6D2A68C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43</w:t>
            </w:r>
          </w:p>
        </w:tc>
        <w:tc>
          <w:tcPr>
            <w:tcW w:w="2793" w:type="dxa"/>
            <w:shd w:val="clear" w:color="auto" w:fill="auto"/>
          </w:tcPr>
          <w:p w14:paraId="0F01AD0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4E5885CB" w14:textId="68702DED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35118DD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D7A79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- 93.43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E8C217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93,43</w:t>
            </w:r>
          </w:p>
        </w:tc>
      </w:tr>
      <w:tr w:rsidR="00084351" w:rsidRPr="00834EF4" w14:paraId="0B62C2A5" w14:textId="77777777" w:rsidTr="0033793D">
        <w:tc>
          <w:tcPr>
            <w:tcW w:w="2169" w:type="dxa"/>
            <w:shd w:val="clear" w:color="auto" w:fill="auto"/>
          </w:tcPr>
          <w:p w14:paraId="2D842AFD" w14:textId="77777777" w:rsidR="00084351" w:rsidRPr="00211A34" w:rsidRDefault="00084351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43</w:t>
            </w:r>
          </w:p>
        </w:tc>
        <w:tc>
          <w:tcPr>
            <w:tcW w:w="2793" w:type="dxa"/>
            <w:shd w:val="clear" w:color="auto" w:fill="auto"/>
          </w:tcPr>
          <w:p w14:paraId="5FD27CF0" w14:textId="77777777" w:rsidR="00084351" w:rsidRPr="00211A34" w:rsidRDefault="00084351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24AFC9B6" w14:textId="290FDC6E" w:rsidR="00084351" w:rsidRPr="00211A34" w:rsidRDefault="00084351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BD527EC" w14:textId="77777777" w:rsidR="00084351" w:rsidRDefault="00084351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49B784B" w14:textId="223FFCE2" w:rsidR="00084351" w:rsidRPr="00211A34" w:rsidRDefault="00084351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0FC0EBA8" w14:textId="77777777" w:rsidTr="00165370">
        <w:tc>
          <w:tcPr>
            <w:tcW w:w="2169" w:type="dxa"/>
            <w:shd w:val="clear" w:color="auto" w:fill="auto"/>
          </w:tcPr>
          <w:p w14:paraId="029E2B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46</w:t>
            </w:r>
          </w:p>
        </w:tc>
        <w:tc>
          <w:tcPr>
            <w:tcW w:w="2793" w:type="dxa"/>
            <w:shd w:val="clear" w:color="auto" w:fill="auto"/>
          </w:tcPr>
          <w:p w14:paraId="08E5B68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6F987D6F" w14:textId="171DA631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Bonifraterska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17</w:t>
            </w:r>
          </w:p>
          <w:p w14:paraId="4811101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51A307F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6755EC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7AB8FA0" w14:textId="77777777" w:rsidTr="00165370">
        <w:tc>
          <w:tcPr>
            <w:tcW w:w="2169" w:type="dxa"/>
            <w:shd w:val="clear" w:color="auto" w:fill="auto"/>
          </w:tcPr>
          <w:p w14:paraId="771D41E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48</w:t>
            </w:r>
          </w:p>
        </w:tc>
        <w:tc>
          <w:tcPr>
            <w:tcW w:w="2793" w:type="dxa"/>
            <w:shd w:val="clear" w:color="auto" w:fill="auto"/>
          </w:tcPr>
          <w:p w14:paraId="38762BC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Inpharm Sp. z o.o.</w:t>
            </w:r>
          </w:p>
          <w:p w14:paraId="2879A099" w14:textId="677D55AE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Strumykowa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28/11</w:t>
            </w:r>
          </w:p>
          <w:p w14:paraId="5D12CF5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35AA356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- 98.16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DD035C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98,16</w:t>
            </w:r>
          </w:p>
        </w:tc>
      </w:tr>
      <w:tr w:rsidR="002C1F06" w:rsidRPr="00834EF4" w14:paraId="6FCD1F29" w14:textId="77777777" w:rsidTr="00165370">
        <w:tc>
          <w:tcPr>
            <w:tcW w:w="2169" w:type="dxa"/>
            <w:shd w:val="clear" w:color="auto" w:fill="auto"/>
          </w:tcPr>
          <w:p w14:paraId="2BB1A46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48</w:t>
            </w:r>
          </w:p>
        </w:tc>
        <w:tc>
          <w:tcPr>
            <w:tcW w:w="2793" w:type="dxa"/>
            <w:shd w:val="clear" w:color="auto" w:fill="auto"/>
          </w:tcPr>
          <w:p w14:paraId="58FD9F0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Delfarma Sp. z o.o.</w:t>
            </w:r>
          </w:p>
          <w:p w14:paraId="14CA7037" w14:textId="4E4CD0A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Św. Teresy od Dzieciątka Jezus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111</w:t>
            </w:r>
          </w:p>
          <w:p w14:paraId="353FA8F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Łódź</w:t>
            </w:r>
          </w:p>
        </w:tc>
        <w:tc>
          <w:tcPr>
            <w:tcW w:w="3005" w:type="dxa"/>
            <w:shd w:val="clear" w:color="auto" w:fill="auto"/>
          </w:tcPr>
          <w:p w14:paraId="66414A3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1CA0FC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2EB9A6C" w14:textId="77777777" w:rsidTr="00165370">
        <w:tc>
          <w:tcPr>
            <w:tcW w:w="2169" w:type="dxa"/>
            <w:shd w:val="clear" w:color="auto" w:fill="auto"/>
          </w:tcPr>
          <w:p w14:paraId="2B31531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48</w:t>
            </w:r>
          </w:p>
        </w:tc>
        <w:tc>
          <w:tcPr>
            <w:tcW w:w="2793" w:type="dxa"/>
            <w:shd w:val="clear" w:color="auto" w:fill="auto"/>
          </w:tcPr>
          <w:p w14:paraId="1E4E7D0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41FCBFD" w14:textId="73EE35DE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12E17D3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F8D1AF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- 67.78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35159B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67,78</w:t>
            </w:r>
          </w:p>
        </w:tc>
      </w:tr>
      <w:tr w:rsidR="002C1F06" w:rsidRPr="00834EF4" w14:paraId="027BDDCD" w14:textId="77777777" w:rsidTr="00165370">
        <w:tc>
          <w:tcPr>
            <w:tcW w:w="2169" w:type="dxa"/>
            <w:shd w:val="clear" w:color="auto" w:fill="auto"/>
          </w:tcPr>
          <w:p w14:paraId="138FEC0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48</w:t>
            </w:r>
          </w:p>
        </w:tc>
        <w:tc>
          <w:tcPr>
            <w:tcW w:w="2793" w:type="dxa"/>
            <w:shd w:val="clear" w:color="auto" w:fill="auto"/>
          </w:tcPr>
          <w:p w14:paraId="135E139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B2191C5" w14:textId="14956842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71E2023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067BD50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- 67.32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7A8D18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67,32</w:t>
            </w:r>
          </w:p>
        </w:tc>
      </w:tr>
      <w:tr w:rsidR="002C1F06" w:rsidRPr="00834EF4" w14:paraId="187C6382" w14:textId="77777777" w:rsidTr="00165370">
        <w:tc>
          <w:tcPr>
            <w:tcW w:w="2169" w:type="dxa"/>
            <w:shd w:val="clear" w:color="auto" w:fill="auto"/>
          </w:tcPr>
          <w:p w14:paraId="64F8B13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48</w:t>
            </w:r>
          </w:p>
        </w:tc>
        <w:tc>
          <w:tcPr>
            <w:tcW w:w="2793" w:type="dxa"/>
            <w:shd w:val="clear" w:color="auto" w:fill="auto"/>
          </w:tcPr>
          <w:p w14:paraId="33B2E66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713E6F22" w14:textId="42CD60F3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033A6A8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314BA2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- 64.81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D35EAC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64,81</w:t>
            </w:r>
          </w:p>
        </w:tc>
      </w:tr>
      <w:tr w:rsidR="002C1F06" w:rsidRPr="00834EF4" w14:paraId="34CD6F75" w14:textId="77777777" w:rsidTr="00165370">
        <w:tc>
          <w:tcPr>
            <w:tcW w:w="2169" w:type="dxa"/>
            <w:shd w:val="clear" w:color="auto" w:fill="auto"/>
          </w:tcPr>
          <w:p w14:paraId="770220E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48</w:t>
            </w:r>
          </w:p>
        </w:tc>
        <w:tc>
          <w:tcPr>
            <w:tcW w:w="2793" w:type="dxa"/>
            <w:shd w:val="clear" w:color="auto" w:fill="auto"/>
          </w:tcPr>
          <w:p w14:paraId="27B5445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700B9259" w14:textId="5C0D3439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06FA4AE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4B177EF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- 64.81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F6EB2C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64,81</w:t>
            </w:r>
          </w:p>
        </w:tc>
      </w:tr>
      <w:tr w:rsidR="002C1F06" w:rsidRPr="00834EF4" w14:paraId="4EA489A2" w14:textId="77777777" w:rsidTr="00165370">
        <w:tc>
          <w:tcPr>
            <w:tcW w:w="2169" w:type="dxa"/>
            <w:shd w:val="clear" w:color="auto" w:fill="auto"/>
          </w:tcPr>
          <w:p w14:paraId="4568CBB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52</w:t>
            </w:r>
          </w:p>
        </w:tc>
        <w:tc>
          <w:tcPr>
            <w:tcW w:w="2793" w:type="dxa"/>
            <w:shd w:val="clear" w:color="auto" w:fill="auto"/>
          </w:tcPr>
          <w:p w14:paraId="605D0D4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6CD3DBD9" w14:textId="019968C5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16A5F95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85C1D0E" w14:textId="3C65F22F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1 - Cena </w:t>
            </w:r>
            <w:r w:rsidR="00CA1B74">
              <w:rPr>
                <w:sz w:val="20"/>
                <w:szCs w:val="20"/>
              </w:rPr>
              <w:t>–</w:t>
            </w:r>
            <w:r w:rsidRPr="002C1F06">
              <w:rPr>
                <w:sz w:val="20"/>
                <w:szCs w:val="20"/>
              </w:rPr>
              <w:t xml:space="preserve"> </w:t>
            </w:r>
            <w:r w:rsidR="00CA1B74">
              <w:rPr>
                <w:sz w:val="20"/>
                <w:szCs w:val="20"/>
              </w:rPr>
              <w:t>98.43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0D38BBD" w14:textId="6F93A70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</w:t>
            </w:r>
            <w:r w:rsidR="00CA1B74">
              <w:rPr>
                <w:sz w:val="20"/>
                <w:szCs w:val="20"/>
              </w:rPr>
              <w:t>98,43</w:t>
            </w:r>
          </w:p>
        </w:tc>
      </w:tr>
      <w:tr w:rsidR="00165370" w:rsidRPr="00834EF4" w14:paraId="1BD24A39" w14:textId="77777777" w:rsidTr="00E30F6E">
        <w:tc>
          <w:tcPr>
            <w:tcW w:w="2169" w:type="dxa"/>
            <w:shd w:val="clear" w:color="auto" w:fill="auto"/>
          </w:tcPr>
          <w:p w14:paraId="1940D9A2" w14:textId="77777777" w:rsidR="00165370" w:rsidRPr="00211A34" w:rsidRDefault="00165370" w:rsidP="001653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52</w:t>
            </w:r>
          </w:p>
        </w:tc>
        <w:tc>
          <w:tcPr>
            <w:tcW w:w="2793" w:type="dxa"/>
            <w:shd w:val="clear" w:color="auto" w:fill="auto"/>
          </w:tcPr>
          <w:p w14:paraId="67E9C942" w14:textId="77777777" w:rsidR="00165370" w:rsidRPr="00211A34" w:rsidRDefault="00165370" w:rsidP="0016537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0EDAC5AB" w14:textId="7554FCEB" w:rsidR="00165370" w:rsidRPr="00211A34" w:rsidRDefault="00165370" w:rsidP="00165370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C1F06">
              <w:rPr>
                <w:sz w:val="20"/>
                <w:szCs w:val="20"/>
              </w:rPr>
              <w:t>Prosta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68</w:t>
            </w:r>
          </w:p>
          <w:p w14:paraId="79DDD8AE" w14:textId="77777777" w:rsidR="00165370" w:rsidRPr="00211A34" w:rsidRDefault="00165370" w:rsidP="00165370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17108E77" w14:textId="1603207B" w:rsidR="00165370" w:rsidRDefault="00165370" w:rsidP="00165370">
            <w:pPr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43D3976" w14:textId="0B9F2F47" w:rsidR="00165370" w:rsidRPr="00211A34" w:rsidRDefault="00165370" w:rsidP="00165370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51F3E669" w14:textId="77777777" w:rsidTr="00165370">
        <w:tc>
          <w:tcPr>
            <w:tcW w:w="2169" w:type="dxa"/>
            <w:shd w:val="clear" w:color="auto" w:fill="auto"/>
          </w:tcPr>
          <w:p w14:paraId="6D7624D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53</w:t>
            </w:r>
          </w:p>
        </w:tc>
        <w:tc>
          <w:tcPr>
            <w:tcW w:w="2793" w:type="dxa"/>
            <w:shd w:val="clear" w:color="auto" w:fill="auto"/>
          </w:tcPr>
          <w:p w14:paraId="686FB4B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0752A00" w14:textId="5877BBC8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49D9011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250BA6F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B1078B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87015B8" w14:textId="77777777" w:rsidTr="00165370">
        <w:tc>
          <w:tcPr>
            <w:tcW w:w="2169" w:type="dxa"/>
            <w:shd w:val="clear" w:color="auto" w:fill="auto"/>
          </w:tcPr>
          <w:p w14:paraId="14DB337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54</w:t>
            </w:r>
          </w:p>
        </w:tc>
        <w:tc>
          <w:tcPr>
            <w:tcW w:w="2793" w:type="dxa"/>
            <w:shd w:val="clear" w:color="auto" w:fill="auto"/>
          </w:tcPr>
          <w:p w14:paraId="38535173" w14:textId="7840DACB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6F687919" w14:textId="004435D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Jana Kazimierza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15FAA97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4C4538E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6A44EC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AEA435F" w14:textId="77777777" w:rsidTr="00165370">
        <w:tc>
          <w:tcPr>
            <w:tcW w:w="2169" w:type="dxa"/>
            <w:shd w:val="clear" w:color="auto" w:fill="auto"/>
          </w:tcPr>
          <w:p w14:paraId="3EFE085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54</w:t>
            </w:r>
          </w:p>
        </w:tc>
        <w:tc>
          <w:tcPr>
            <w:tcW w:w="2793" w:type="dxa"/>
            <w:shd w:val="clear" w:color="auto" w:fill="auto"/>
          </w:tcPr>
          <w:p w14:paraId="3293AD6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712009" w14:textId="53D12DAD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1CE6F9A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403285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- 96.26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83095A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96,26</w:t>
            </w:r>
          </w:p>
        </w:tc>
      </w:tr>
      <w:tr w:rsidR="002C1F06" w:rsidRPr="00834EF4" w14:paraId="636C2A7A" w14:textId="77777777" w:rsidTr="00165370">
        <w:tc>
          <w:tcPr>
            <w:tcW w:w="2169" w:type="dxa"/>
            <w:shd w:val="clear" w:color="auto" w:fill="auto"/>
          </w:tcPr>
          <w:p w14:paraId="7827583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55</w:t>
            </w:r>
          </w:p>
        </w:tc>
        <w:tc>
          <w:tcPr>
            <w:tcW w:w="2793" w:type="dxa"/>
            <w:shd w:val="clear" w:color="auto" w:fill="auto"/>
          </w:tcPr>
          <w:p w14:paraId="18704BD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71A355F" w14:textId="1AD219C5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37E552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0968D1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AB095B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61337E1" w14:textId="77777777" w:rsidTr="00165370">
        <w:tc>
          <w:tcPr>
            <w:tcW w:w="2169" w:type="dxa"/>
            <w:shd w:val="clear" w:color="auto" w:fill="auto"/>
          </w:tcPr>
          <w:p w14:paraId="47A66F8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55</w:t>
            </w:r>
          </w:p>
        </w:tc>
        <w:tc>
          <w:tcPr>
            <w:tcW w:w="2793" w:type="dxa"/>
            <w:shd w:val="clear" w:color="auto" w:fill="auto"/>
          </w:tcPr>
          <w:p w14:paraId="571236E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0D15572" w14:textId="09336D37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29C7D73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298734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- 99.04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D8A84B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99,04</w:t>
            </w:r>
          </w:p>
        </w:tc>
      </w:tr>
      <w:tr w:rsidR="002C1F06" w:rsidRPr="00834EF4" w14:paraId="1BA417FE" w14:textId="77777777" w:rsidTr="00165370">
        <w:tc>
          <w:tcPr>
            <w:tcW w:w="2169" w:type="dxa"/>
            <w:shd w:val="clear" w:color="auto" w:fill="auto"/>
          </w:tcPr>
          <w:p w14:paraId="4A5377D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55</w:t>
            </w:r>
          </w:p>
        </w:tc>
        <w:tc>
          <w:tcPr>
            <w:tcW w:w="2793" w:type="dxa"/>
            <w:shd w:val="clear" w:color="auto" w:fill="auto"/>
          </w:tcPr>
          <w:p w14:paraId="7F289F4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729D5D" w14:textId="14F197DF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4C0BD25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C90965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- 98.97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1E364E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98,97</w:t>
            </w:r>
          </w:p>
        </w:tc>
      </w:tr>
      <w:tr w:rsidR="0014141F" w:rsidRPr="00834EF4" w14:paraId="5512236E" w14:textId="77777777" w:rsidTr="003D5AFC">
        <w:tc>
          <w:tcPr>
            <w:tcW w:w="2169" w:type="dxa"/>
            <w:shd w:val="clear" w:color="auto" w:fill="auto"/>
          </w:tcPr>
          <w:p w14:paraId="013925B9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55</w:t>
            </w:r>
          </w:p>
        </w:tc>
        <w:tc>
          <w:tcPr>
            <w:tcW w:w="2793" w:type="dxa"/>
            <w:shd w:val="clear" w:color="auto" w:fill="auto"/>
          </w:tcPr>
          <w:p w14:paraId="627CF33E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074A03B6" w14:textId="6E8C831D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9EAC409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4B2A936" w14:textId="1969C657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47EC5F5F" w14:textId="77777777" w:rsidTr="00165370">
        <w:tc>
          <w:tcPr>
            <w:tcW w:w="2169" w:type="dxa"/>
            <w:shd w:val="clear" w:color="auto" w:fill="auto"/>
          </w:tcPr>
          <w:p w14:paraId="33E6103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56</w:t>
            </w:r>
          </w:p>
        </w:tc>
        <w:tc>
          <w:tcPr>
            <w:tcW w:w="2793" w:type="dxa"/>
            <w:shd w:val="clear" w:color="auto" w:fill="auto"/>
          </w:tcPr>
          <w:p w14:paraId="1C0A203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4B81F9CD" w14:textId="135C0508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54590CE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751F00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D72607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AA34E2E" w14:textId="77777777" w:rsidTr="00165370">
        <w:tc>
          <w:tcPr>
            <w:tcW w:w="2169" w:type="dxa"/>
            <w:shd w:val="clear" w:color="auto" w:fill="auto"/>
          </w:tcPr>
          <w:p w14:paraId="52138FA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57</w:t>
            </w:r>
          </w:p>
        </w:tc>
        <w:tc>
          <w:tcPr>
            <w:tcW w:w="2793" w:type="dxa"/>
            <w:shd w:val="clear" w:color="auto" w:fill="auto"/>
          </w:tcPr>
          <w:p w14:paraId="537C140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A1A0AA4" w14:textId="4C39AE2A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3417203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63B309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7C34E6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F1FC751" w14:textId="77777777" w:rsidTr="00165370">
        <w:tc>
          <w:tcPr>
            <w:tcW w:w="2169" w:type="dxa"/>
            <w:shd w:val="clear" w:color="auto" w:fill="auto"/>
          </w:tcPr>
          <w:p w14:paraId="65FB449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57</w:t>
            </w:r>
          </w:p>
        </w:tc>
        <w:tc>
          <w:tcPr>
            <w:tcW w:w="2793" w:type="dxa"/>
            <w:shd w:val="clear" w:color="auto" w:fill="auto"/>
          </w:tcPr>
          <w:p w14:paraId="7382C3F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7AA5EC7E" w14:textId="5BDB6C2E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4A6E9C7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075D42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- 87.98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358C23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87,98</w:t>
            </w:r>
          </w:p>
        </w:tc>
      </w:tr>
      <w:tr w:rsidR="002C1F06" w:rsidRPr="00834EF4" w14:paraId="7A3F3CBA" w14:textId="77777777" w:rsidTr="00165370">
        <w:tc>
          <w:tcPr>
            <w:tcW w:w="2169" w:type="dxa"/>
            <w:shd w:val="clear" w:color="auto" w:fill="auto"/>
          </w:tcPr>
          <w:p w14:paraId="112E5AA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57</w:t>
            </w:r>
          </w:p>
        </w:tc>
        <w:tc>
          <w:tcPr>
            <w:tcW w:w="2793" w:type="dxa"/>
            <w:shd w:val="clear" w:color="auto" w:fill="auto"/>
          </w:tcPr>
          <w:p w14:paraId="3A576AB1" w14:textId="240B8C22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Farmaecutyczna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46A4D57A" w14:textId="2BC5A03F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Jana Kazimierza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3C9E869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289EC79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- 76.38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E5CD40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76,38</w:t>
            </w:r>
          </w:p>
        </w:tc>
      </w:tr>
      <w:tr w:rsidR="002C1F06" w:rsidRPr="00834EF4" w14:paraId="2FE1638F" w14:textId="77777777" w:rsidTr="00165370">
        <w:tc>
          <w:tcPr>
            <w:tcW w:w="2169" w:type="dxa"/>
            <w:shd w:val="clear" w:color="auto" w:fill="auto"/>
          </w:tcPr>
          <w:p w14:paraId="670995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57</w:t>
            </w:r>
          </w:p>
        </w:tc>
        <w:tc>
          <w:tcPr>
            <w:tcW w:w="2793" w:type="dxa"/>
            <w:shd w:val="clear" w:color="auto" w:fill="auto"/>
          </w:tcPr>
          <w:p w14:paraId="75B1437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C766202" w14:textId="57A15B7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49AB3A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DEBE29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- 62.50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D60A68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62,50</w:t>
            </w:r>
          </w:p>
        </w:tc>
      </w:tr>
      <w:tr w:rsidR="0014141F" w:rsidRPr="00834EF4" w14:paraId="28BFCAFE" w14:textId="77777777" w:rsidTr="003B1EF9">
        <w:tc>
          <w:tcPr>
            <w:tcW w:w="2169" w:type="dxa"/>
            <w:shd w:val="clear" w:color="auto" w:fill="auto"/>
          </w:tcPr>
          <w:p w14:paraId="74B5289B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57</w:t>
            </w:r>
          </w:p>
        </w:tc>
        <w:tc>
          <w:tcPr>
            <w:tcW w:w="2793" w:type="dxa"/>
            <w:shd w:val="clear" w:color="auto" w:fill="auto"/>
          </w:tcPr>
          <w:p w14:paraId="1456CFA6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1F0C4945" w14:textId="3CE6B41D" w:rsidR="0014141F" w:rsidRPr="00211A34" w:rsidRDefault="00287997" w:rsidP="002879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688FFCA7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AEAB21C" w14:textId="72DECDF4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707A2B1E" w14:textId="77777777" w:rsidTr="00165370">
        <w:tc>
          <w:tcPr>
            <w:tcW w:w="2169" w:type="dxa"/>
            <w:shd w:val="clear" w:color="auto" w:fill="auto"/>
          </w:tcPr>
          <w:p w14:paraId="60DB3E8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58</w:t>
            </w:r>
          </w:p>
        </w:tc>
        <w:tc>
          <w:tcPr>
            <w:tcW w:w="2793" w:type="dxa"/>
            <w:shd w:val="clear" w:color="auto" w:fill="auto"/>
          </w:tcPr>
          <w:p w14:paraId="55FB7D9D" w14:textId="79023428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2C0EDA6F" w14:textId="67A9F529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  Jana Kazimierza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50DEAB7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0964D79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CAF69C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B6856C0" w14:textId="77777777" w:rsidTr="00165370">
        <w:tc>
          <w:tcPr>
            <w:tcW w:w="2169" w:type="dxa"/>
            <w:shd w:val="clear" w:color="auto" w:fill="auto"/>
          </w:tcPr>
          <w:p w14:paraId="19D51BB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58</w:t>
            </w:r>
          </w:p>
        </w:tc>
        <w:tc>
          <w:tcPr>
            <w:tcW w:w="2793" w:type="dxa"/>
            <w:shd w:val="clear" w:color="auto" w:fill="auto"/>
          </w:tcPr>
          <w:p w14:paraId="1F94A15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3FE04A9" w14:textId="7E2F07D3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6305858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5DFBC5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- 99.83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348657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99,83</w:t>
            </w:r>
          </w:p>
        </w:tc>
      </w:tr>
      <w:tr w:rsidR="002C1F06" w:rsidRPr="00834EF4" w14:paraId="496A9C0B" w14:textId="77777777" w:rsidTr="00165370">
        <w:tc>
          <w:tcPr>
            <w:tcW w:w="2169" w:type="dxa"/>
            <w:shd w:val="clear" w:color="auto" w:fill="auto"/>
          </w:tcPr>
          <w:p w14:paraId="0CD4CE2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60</w:t>
            </w:r>
          </w:p>
        </w:tc>
        <w:tc>
          <w:tcPr>
            <w:tcW w:w="2793" w:type="dxa"/>
            <w:shd w:val="clear" w:color="auto" w:fill="auto"/>
          </w:tcPr>
          <w:p w14:paraId="5AF5962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NOBIPHARM Sp. z o.o.</w:t>
            </w:r>
          </w:p>
          <w:p w14:paraId="1A8ECDF5" w14:textId="010EAFFE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L. Rydygiera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8</w:t>
            </w:r>
          </w:p>
          <w:p w14:paraId="737FFDC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1037A9F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280272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6D4281B" w14:textId="77777777" w:rsidTr="00165370">
        <w:tc>
          <w:tcPr>
            <w:tcW w:w="2169" w:type="dxa"/>
            <w:shd w:val="clear" w:color="auto" w:fill="auto"/>
          </w:tcPr>
          <w:p w14:paraId="19F1378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61</w:t>
            </w:r>
          </w:p>
        </w:tc>
        <w:tc>
          <w:tcPr>
            <w:tcW w:w="2793" w:type="dxa"/>
            <w:shd w:val="clear" w:color="auto" w:fill="auto"/>
          </w:tcPr>
          <w:p w14:paraId="55EBEE3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571F7CD7" w14:textId="2B824AB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6E05266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69F6FF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D97779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C46BB7E" w14:textId="77777777" w:rsidTr="00165370">
        <w:tc>
          <w:tcPr>
            <w:tcW w:w="2169" w:type="dxa"/>
            <w:shd w:val="clear" w:color="auto" w:fill="auto"/>
          </w:tcPr>
          <w:p w14:paraId="441399D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62</w:t>
            </w:r>
          </w:p>
        </w:tc>
        <w:tc>
          <w:tcPr>
            <w:tcW w:w="2793" w:type="dxa"/>
            <w:shd w:val="clear" w:color="auto" w:fill="auto"/>
          </w:tcPr>
          <w:p w14:paraId="3F023EC0" w14:textId="1A52CEE4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542E1D92" w14:textId="33BBC4CC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 Jana Kazmierza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0831515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670B492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70169D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0FC2A19" w14:textId="77777777" w:rsidTr="00165370">
        <w:tc>
          <w:tcPr>
            <w:tcW w:w="2169" w:type="dxa"/>
            <w:shd w:val="clear" w:color="auto" w:fill="auto"/>
          </w:tcPr>
          <w:p w14:paraId="5093AEC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62</w:t>
            </w:r>
          </w:p>
        </w:tc>
        <w:tc>
          <w:tcPr>
            <w:tcW w:w="2793" w:type="dxa"/>
            <w:shd w:val="clear" w:color="auto" w:fill="auto"/>
          </w:tcPr>
          <w:p w14:paraId="4CA6137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A459506" w14:textId="457996E2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A72C40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FD6E08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- 99.88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170D73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99,88</w:t>
            </w:r>
          </w:p>
        </w:tc>
      </w:tr>
      <w:tr w:rsidR="002C1F06" w:rsidRPr="00834EF4" w14:paraId="25118D2E" w14:textId="77777777" w:rsidTr="00165370">
        <w:tc>
          <w:tcPr>
            <w:tcW w:w="2169" w:type="dxa"/>
            <w:shd w:val="clear" w:color="auto" w:fill="auto"/>
          </w:tcPr>
          <w:p w14:paraId="54E7DCD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62</w:t>
            </w:r>
          </w:p>
        </w:tc>
        <w:tc>
          <w:tcPr>
            <w:tcW w:w="2793" w:type="dxa"/>
            <w:shd w:val="clear" w:color="auto" w:fill="auto"/>
          </w:tcPr>
          <w:p w14:paraId="5E111E0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1BA6D54" w14:textId="649E2E99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7801077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A88DCF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- 99.23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F91BD2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99,23</w:t>
            </w:r>
          </w:p>
        </w:tc>
      </w:tr>
      <w:tr w:rsidR="002C1F06" w:rsidRPr="00834EF4" w14:paraId="7052B6CD" w14:textId="77777777" w:rsidTr="00165370">
        <w:tc>
          <w:tcPr>
            <w:tcW w:w="2169" w:type="dxa"/>
            <w:shd w:val="clear" w:color="auto" w:fill="auto"/>
          </w:tcPr>
          <w:p w14:paraId="2D61F0A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62</w:t>
            </w:r>
          </w:p>
        </w:tc>
        <w:tc>
          <w:tcPr>
            <w:tcW w:w="2793" w:type="dxa"/>
            <w:shd w:val="clear" w:color="auto" w:fill="auto"/>
          </w:tcPr>
          <w:p w14:paraId="215A39C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1D67F5A4" w14:textId="236E7CE6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384766B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263BBDD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- 97.08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CEFA32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97,08</w:t>
            </w:r>
          </w:p>
        </w:tc>
      </w:tr>
      <w:tr w:rsidR="002C1F06" w:rsidRPr="00834EF4" w14:paraId="450F5286" w14:textId="77777777" w:rsidTr="00165370">
        <w:tc>
          <w:tcPr>
            <w:tcW w:w="2169" w:type="dxa"/>
            <w:shd w:val="clear" w:color="auto" w:fill="auto"/>
          </w:tcPr>
          <w:p w14:paraId="303BDA0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62</w:t>
            </w:r>
          </w:p>
        </w:tc>
        <w:tc>
          <w:tcPr>
            <w:tcW w:w="2793" w:type="dxa"/>
            <w:shd w:val="clear" w:color="auto" w:fill="auto"/>
          </w:tcPr>
          <w:p w14:paraId="0328D6B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50C170C9" w14:textId="65D4DD6F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BA743F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2810AE1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22F41F8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- 86.56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A6AFA4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86,56</w:t>
            </w:r>
          </w:p>
        </w:tc>
      </w:tr>
      <w:tr w:rsidR="0014141F" w:rsidRPr="00834EF4" w14:paraId="61A2C4D2" w14:textId="77777777" w:rsidTr="00F717E3">
        <w:tc>
          <w:tcPr>
            <w:tcW w:w="2169" w:type="dxa"/>
            <w:shd w:val="clear" w:color="auto" w:fill="auto"/>
          </w:tcPr>
          <w:p w14:paraId="77DDC062" w14:textId="77777777" w:rsidR="0014141F" w:rsidRPr="00211A34" w:rsidRDefault="0014141F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62</w:t>
            </w:r>
          </w:p>
        </w:tc>
        <w:tc>
          <w:tcPr>
            <w:tcW w:w="2793" w:type="dxa"/>
            <w:shd w:val="clear" w:color="auto" w:fill="auto"/>
          </w:tcPr>
          <w:p w14:paraId="072225FA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1198835D" w14:textId="441798D3" w:rsidR="0014141F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4B353DB" w14:textId="77777777" w:rsidR="0014141F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DC53584" w14:textId="67D6C0E7" w:rsidR="0014141F" w:rsidRPr="00211A34" w:rsidRDefault="0014141F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404B3BE4" w14:textId="77777777" w:rsidTr="00165370">
        <w:tc>
          <w:tcPr>
            <w:tcW w:w="2169" w:type="dxa"/>
            <w:shd w:val="clear" w:color="auto" w:fill="auto"/>
          </w:tcPr>
          <w:p w14:paraId="3C658B2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63</w:t>
            </w:r>
          </w:p>
        </w:tc>
        <w:tc>
          <w:tcPr>
            <w:tcW w:w="2793" w:type="dxa"/>
            <w:shd w:val="clear" w:color="auto" w:fill="auto"/>
          </w:tcPr>
          <w:p w14:paraId="1E9808F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99DF075" w14:textId="323FDD4B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4B1E9FD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0E6745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40AE04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6F21765" w14:textId="77777777" w:rsidTr="00165370">
        <w:tc>
          <w:tcPr>
            <w:tcW w:w="2169" w:type="dxa"/>
            <w:shd w:val="clear" w:color="auto" w:fill="auto"/>
          </w:tcPr>
          <w:p w14:paraId="21457ED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63</w:t>
            </w:r>
          </w:p>
        </w:tc>
        <w:tc>
          <w:tcPr>
            <w:tcW w:w="2793" w:type="dxa"/>
            <w:shd w:val="clear" w:color="auto" w:fill="auto"/>
          </w:tcPr>
          <w:p w14:paraId="021F858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E523ED9" w14:textId="57194449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441C42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A0EFB4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- 85.25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BCB07A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85,25</w:t>
            </w:r>
          </w:p>
        </w:tc>
      </w:tr>
      <w:tr w:rsidR="002C1F06" w:rsidRPr="00834EF4" w14:paraId="0C99B8F4" w14:textId="77777777" w:rsidTr="00165370">
        <w:tc>
          <w:tcPr>
            <w:tcW w:w="2169" w:type="dxa"/>
            <w:shd w:val="clear" w:color="auto" w:fill="auto"/>
          </w:tcPr>
          <w:p w14:paraId="6078433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63</w:t>
            </w:r>
          </w:p>
        </w:tc>
        <w:tc>
          <w:tcPr>
            <w:tcW w:w="2793" w:type="dxa"/>
            <w:shd w:val="clear" w:color="auto" w:fill="auto"/>
          </w:tcPr>
          <w:p w14:paraId="00B7D12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26DE964A" w14:textId="7F5D8DA4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44384A4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E878B3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- 82.97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0F5466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82,97</w:t>
            </w:r>
          </w:p>
        </w:tc>
      </w:tr>
      <w:tr w:rsidR="002C1F06" w:rsidRPr="00834EF4" w14:paraId="25F93619" w14:textId="77777777" w:rsidTr="00165370">
        <w:tc>
          <w:tcPr>
            <w:tcW w:w="2169" w:type="dxa"/>
            <w:shd w:val="clear" w:color="auto" w:fill="auto"/>
          </w:tcPr>
          <w:p w14:paraId="005927A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63</w:t>
            </w:r>
          </w:p>
        </w:tc>
        <w:tc>
          <w:tcPr>
            <w:tcW w:w="2793" w:type="dxa"/>
            <w:shd w:val="clear" w:color="auto" w:fill="auto"/>
          </w:tcPr>
          <w:p w14:paraId="775328A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C4B7997" w14:textId="430FC6B6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068485E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510AB0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- 82.97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B7F194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82,97</w:t>
            </w:r>
          </w:p>
        </w:tc>
      </w:tr>
      <w:tr w:rsidR="002C1F06" w:rsidRPr="00834EF4" w14:paraId="25564ADE" w14:textId="77777777" w:rsidTr="00165370">
        <w:tc>
          <w:tcPr>
            <w:tcW w:w="2169" w:type="dxa"/>
            <w:shd w:val="clear" w:color="auto" w:fill="auto"/>
          </w:tcPr>
          <w:p w14:paraId="649D223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63</w:t>
            </w:r>
          </w:p>
        </w:tc>
        <w:tc>
          <w:tcPr>
            <w:tcW w:w="2793" w:type="dxa"/>
            <w:shd w:val="clear" w:color="auto" w:fill="auto"/>
          </w:tcPr>
          <w:p w14:paraId="7B37711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Lek S.A.</w:t>
            </w:r>
          </w:p>
          <w:p w14:paraId="18FABE5A" w14:textId="4F4710F4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Podlipie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6665365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Stryków</w:t>
            </w:r>
          </w:p>
        </w:tc>
        <w:tc>
          <w:tcPr>
            <w:tcW w:w="3005" w:type="dxa"/>
            <w:shd w:val="clear" w:color="auto" w:fill="auto"/>
          </w:tcPr>
          <w:p w14:paraId="53E1C76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- 82.83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7AB653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82,83</w:t>
            </w:r>
          </w:p>
        </w:tc>
      </w:tr>
      <w:tr w:rsidR="002C1F06" w:rsidRPr="00834EF4" w14:paraId="5B18F8E5" w14:textId="77777777" w:rsidTr="00165370">
        <w:tc>
          <w:tcPr>
            <w:tcW w:w="2169" w:type="dxa"/>
            <w:shd w:val="clear" w:color="auto" w:fill="auto"/>
          </w:tcPr>
          <w:p w14:paraId="7A82EB5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63</w:t>
            </w:r>
          </w:p>
        </w:tc>
        <w:tc>
          <w:tcPr>
            <w:tcW w:w="2793" w:type="dxa"/>
            <w:shd w:val="clear" w:color="auto" w:fill="auto"/>
          </w:tcPr>
          <w:p w14:paraId="0B8BF18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12BE92DB" w14:textId="2A38CD6D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BA743F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34148CD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136CC1B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- 82.83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E4F811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82,83</w:t>
            </w:r>
          </w:p>
        </w:tc>
      </w:tr>
      <w:tr w:rsidR="001A62B0" w:rsidRPr="00834EF4" w14:paraId="2A865285" w14:textId="77777777" w:rsidTr="00562236">
        <w:tc>
          <w:tcPr>
            <w:tcW w:w="2169" w:type="dxa"/>
            <w:shd w:val="clear" w:color="auto" w:fill="auto"/>
          </w:tcPr>
          <w:p w14:paraId="68114E58" w14:textId="77777777" w:rsidR="001A62B0" w:rsidRPr="00211A34" w:rsidRDefault="001A62B0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63</w:t>
            </w:r>
          </w:p>
        </w:tc>
        <w:tc>
          <w:tcPr>
            <w:tcW w:w="2793" w:type="dxa"/>
            <w:shd w:val="clear" w:color="auto" w:fill="auto"/>
          </w:tcPr>
          <w:p w14:paraId="5CA4F127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6C7D195F" w14:textId="3EC44D65" w:rsidR="001A62B0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42A6564A" w14:textId="77777777" w:rsidR="001A62B0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E5268AC" w14:textId="0548530A" w:rsidR="001A62B0" w:rsidRPr="00211A34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00187755" w14:textId="77777777" w:rsidTr="00165370">
        <w:tc>
          <w:tcPr>
            <w:tcW w:w="2169" w:type="dxa"/>
            <w:shd w:val="clear" w:color="auto" w:fill="auto"/>
          </w:tcPr>
          <w:p w14:paraId="7E188F7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64</w:t>
            </w:r>
          </w:p>
        </w:tc>
        <w:tc>
          <w:tcPr>
            <w:tcW w:w="2793" w:type="dxa"/>
            <w:shd w:val="clear" w:color="auto" w:fill="auto"/>
          </w:tcPr>
          <w:p w14:paraId="0F445ED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4CF7F25E" w14:textId="4E343571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BA743F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5F19CED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7C2043D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CD7DBC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1EEC9E0" w14:textId="77777777" w:rsidTr="00165370">
        <w:tc>
          <w:tcPr>
            <w:tcW w:w="2169" w:type="dxa"/>
            <w:shd w:val="clear" w:color="auto" w:fill="auto"/>
          </w:tcPr>
          <w:p w14:paraId="45A6B75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65</w:t>
            </w:r>
          </w:p>
        </w:tc>
        <w:tc>
          <w:tcPr>
            <w:tcW w:w="2793" w:type="dxa"/>
            <w:shd w:val="clear" w:color="auto" w:fill="auto"/>
          </w:tcPr>
          <w:p w14:paraId="27D47F0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E1A8278" w14:textId="43F31A00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7A0BF54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7CDB42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984424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8808B2C" w14:textId="77777777" w:rsidTr="00165370">
        <w:tc>
          <w:tcPr>
            <w:tcW w:w="2169" w:type="dxa"/>
            <w:shd w:val="clear" w:color="auto" w:fill="auto"/>
          </w:tcPr>
          <w:p w14:paraId="10C35F6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65</w:t>
            </w:r>
          </w:p>
        </w:tc>
        <w:tc>
          <w:tcPr>
            <w:tcW w:w="2793" w:type="dxa"/>
            <w:shd w:val="clear" w:color="auto" w:fill="auto"/>
          </w:tcPr>
          <w:p w14:paraId="3230DC9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78C9B8D" w14:textId="603945B1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838374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FAC99F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- 87.11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B9AB0E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87,11</w:t>
            </w:r>
          </w:p>
        </w:tc>
      </w:tr>
      <w:tr w:rsidR="002C1F06" w:rsidRPr="00834EF4" w14:paraId="3A53B085" w14:textId="77777777" w:rsidTr="00165370">
        <w:tc>
          <w:tcPr>
            <w:tcW w:w="2169" w:type="dxa"/>
            <w:shd w:val="clear" w:color="auto" w:fill="auto"/>
          </w:tcPr>
          <w:p w14:paraId="4667CBE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65</w:t>
            </w:r>
          </w:p>
        </w:tc>
        <w:tc>
          <w:tcPr>
            <w:tcW w:w="2793" w:type="dxa"/>
            <w:shd w:val="clear" w:color="auto" w:fill="auto"/>
          </w:tcPr>
          <w:p w14:paraId="1705801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490F7D72" w14:textId="10339363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724C53C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5360F0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- 87.03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5EC039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87,03</w:t>
            </w:r>
          </w:p>
        </w:tc>
      </w:tr>
      <w:tr w:rsidR="002C1F06" w:rsidRPr="00834EF4" w14:paraId="5F11CCA5" w14:textId="77777777" w:rsidTr="00165370">
        <w:tc>
          <w:tcPr>
            <w:tcW w:w="2169" w:type="dxa"/>
            <w:shd w:val="clear" w:color="auto" w:fill="auto"/>
          </w:tcPr>
          <w:p w14:paraId="37A7BC4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65</w:t>
            </w:r>
          </w:p>
        </w:tc>
        <w:tc>
          <w:tcPr>
            <w:tcW w:w="2793" w:type="dxa"/>
            <w:shd w:val="clear" w:color="auto" w:fill="auto"/>
          </w:tcPr>
          <w:p w14:paraId="38EEC11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A726C44" w14:textId="25A9E8A6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52B04F8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0E804A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- 84.82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00731E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84,82</w:t>
            </w:r>
          </w:p>
        </w:tc>
      </w:tr>
      <w:tr w:rsidR="002C1F06" w:rsidRPr="00834EF4" w14:paraId="397FE3BC" w14:textId="77777777" w:rsidTr="00165370">
        <w:tc>
          <w:tcPr>
            <w:tcW w:w="2169" w:type="dxa"/>
            <w:shd w:val="clear" w:color="auto" w:fill="auto"/>
          </w:tcPr>
          <w:p w14:paraId="48E4C77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65</w:t>
            </w:r>
          </w:p>
        </w:tc>
        <w:tc>
          <w:tcPr>
            <w:tcW w:w="2793" w:type="dxa"/>
            <w:shd w:val="clear" w:color="auto" w:fill="auto"/>
          </w:tcPr>
          <w:p w14:paraId="0BC4B47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144BEE5C" w14:textId="2B79BDF8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BA743F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4003EA9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714B219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- 56.41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A54279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56,41</w:t>
            </w:r>
          </w:p>
        </w:tc>
      </w:tr>
      <w:tr w:rsidR="001A62B0" w:rsidRPr="00834EF4" w14:paraId="212B26E9" w14:textId="77777777" w:rsidTr="003E4644">
        <w:tc>
          <w:tcPr>
            <w:tcW w:w="2169" w:type="dxa"/>
            <w:shd w:val="clear" w:color="auto" w:fill="auto"/>
          </w:tcPr>
          <w:p w14:paraId="7A508440" w14:textId="77777777" w:rsidR="001A62B0" w:rsidRPr="00211A34" w:rsidRDefault="001A62B0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65</w:t>
            </w:r>
          </w:p>
        </w:tc>
        <w:tc>
          <w:tcPr>
            <w:tcW w:w="2793" w:type="dxa"/>
            <w:shd w:val="clear" w:color="auto" w:fill="auto"/>
          </w:tcPr>
          <w:p w14:paraId="41BBEA74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1CB0A87F" w14:textId="611E2D92" w:rsidR="001A62B0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27220E9" w14:textId="77777777" w:rsidR="001A62B0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615109C" w14:textId="37DDC8EE" w:rsidR="001A62B0" w:rsidRPr="00211A34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2D94F952" w14:textId="77777777" w:rsidTr="00165370">
        <w:tc>
          <w:tcPr>
            <w:tcW w:w="2169" w:type="dxa"/>
            <w:shd w:val="clear" w:color="auto" w:fill="auto"/>
          </w:tcPr>
          <w:p w14:paraId="0F80846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66</w:t>
            </w:r>
          </w:p>
        </w:tc>
        <w:tc>
          <w:tcPr>
            <w:tcW w:w="2793" w:type="dxa"/>
            <w:shd w:val="clear" w:color="auto" w:fill="auto"/>
          </w:tcPr>
          <w:p w14:paraId="5064090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28BB58CA" w14:textId="7879A0B8" w:rsidR="002C1F06" w:rsidRPr="00211A34" w:rsidRDefault="00BA743F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364A11E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29DA08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4257F6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EAC3CC8" w14:textId="77777777" w:rsidTr="00165370">
        <w:tc>
          <w:tcPr>
            <w:tcW w:w="2169" w:type="dxa"/>
            <w:shd w:val="clear" w:color="auto" w:fill="auto"/>
          </w:tcPr>
          <w:p w14:paraId="472D78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66</w:t>
            </w:r>
          </w:p>
        </w:tc>
        <w:tc>
          <w:tcPr>
            <w:tcW w:w="2793" w:type="dxa"/>
            <w:shd w:val="clear" w:color="auto" w:fill="auto"/>
          </w:tcPr>
          <w:p w14:paraId="3662C26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5C951D9" w14:textId="6D1DD025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1755B68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E48BBA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- 88.08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752CDC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88,08</w:t>
            </w:r>
          </w:p>
        </w:tc>
      </w:tr>
      <w:tr w:rsidR="002C1F06" w:rsidRPr="00834EF4" w14:paraId="6F47C04D" w14:textId="77777777" w:rsidTr="00165370">
        <w:tc>
          <w:tcPr>
            <w:tcW w:w="2169" w:type="dxa"/>
            <w:shd w:val="clear" w:color="auto" w:fill="auto"/>
          </w:tcPr>
          <w:p w14:paraId="50A48C1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66</w:t>
            </w:r>
          </w:p>
        </w:tc>
        <w:tc>
          <w:tcPr>
            <w:tcW w:w="2793" w:type="dxa"/>
            <w:shd w:val="clear" w:color="auto" w:fill="auto"/>
          </w:tcPr>
          <w:p w14:paraId="539E1F9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430007C" w14:textId="2BC7004C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708F7A3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B4FD8C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- 85.56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13B696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85,56</w:t>
            </w:r>
          </w:p>
        </w:tc>
      </w:tr>
      <w:tr w:rsidR="002C1F06" w:rsidRPr="00834EF4" w14:paraId="11458087" w14:textId="77777777" w:rsidTr="00165370">
        <w:tc>
          <w:tcPr>
            <w:tcW w:w="2169" w:type="dxa"/>
            <w:shd w:val="clear" w:color="auto" w:fill="auto"/>
          </w:tcPr>
          <w:p w14:paraId="2EA93E0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66</w:t>
            </w:r>
          </w:p>
        </w:tc>
        <w:tc>
          <w:tcPr>
            <w:tcW w:w="2793" w:type="dxa"/>
            <w:shd w:val="clear" w:color="auto" w:fill="auto"/>
          </w:tcPr>
          <w:p w14:paraId="2DBDC70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6489E0CA" w14:textId="2E7F373A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18817F8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B05FED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- 69.85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00F2D3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69,85</w:t>
            </w:r>
          </w:p>
        </w:tc>
      </w:tr>
      <w:tr w:rsidR="002C1F06" w:rsidRPr="00834EF4" w14:paraId="3B28F83E" w14:textId="77777777" w:rsidTr="00165370">
        <w:tc>
          <w:tcPr>
            <w:tcW w:w="2169" w:type="dxa"/>
            <w:shd w:val="clear" w:color="auto" w:fill="auto"/>
          </w:tcPr>
          <w:p w14:paraId="326078B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67</w:t>
            </w:r>
          </w:p>
        </w:tc>
        <w:tc>
          <w:tcPr>
            <w:tcW w:w="2793" w:type="dxa"/>
            <w:shd w:val="clear" w:color="auto" w:fill="auto"/>
          </w:tcPr>
          <w:p w14:paraId="3A03A46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38C6C56E" w14:textId="6176664A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C90E7C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E18767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B857D6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5812B167" w14:textId="77777777" w:rsidTr="00165370">
        <w:tc>
          <w:tcPr>
            <w:tcW w:w="2169" w:type="dxa"/>
            <w:shd w:val="clear" w:color="auto" w:fill="auto"/>
          </w:tcPr>
          <w:p w14:paraId="2DC826D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68</w:t>
            </w:r>
          </w:p>
        </w:tc>
        <w:tc>
          <w:tcPr>
            <w:tcW w:w="2793" w:type="dxa"/>
            <w:shd w:val="clear" w:color="auto" w:fill="auto"/>
          </w:tcPr>
          <w:p w14:paraId="7287929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60EE446" w14:textId="75A5030B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1458276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4EB4E7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22DF4B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36974D1" w14:textId="77777777" w:rsidTr="00165370">
        <w:tc>
          <w:tcPr>
            <w:tcW w:w="2169" w:type="dxa"/>
            <w:shd w:val="clear" w:color="auto" w:fill="auto"/>
          </w:tcPr>
          <w:p w14:paraId="602CA5D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68</w:t>
            </w:r>
          </w:p>
        </w:tc>
        <w:tc>
          <w:tcPr>
            <w:tcW w:w="2793" w:type="dxa"/>
            <w:shd w:val="clear" w:color="auto" w:fill="auto"/>
          </w:tcPr>
          <w:p w14:paraId="2BE318C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23949F4" w14:textId="5672A525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2AD6E51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11E855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- 99.48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AEDE4A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99,48</w:t>
            </w:r>
          </w:p>
        </w:tc>
      </w:tr>
      <w:tr w:rsidR="002C1F06" w:rsidRPr="00834EF4" w14:paraId="4943F16F" w14:textId="77777777" w:rsidTr="00165370">
        <w:tc>
          <w:tcPr>
            <w:tcW w:w="2169" w:type="dxa"/>
            <w:shd w:val="clear" w:color="auto" w:fill="auto"/>
          </w:tcPr>
          <w:p w14:paraId="2FB35ED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68</w:t>
            </w:r>
          </w:p>
        </w:tc>
        <w:tc>
          <w:tcPr>
            <w:tcW w:w="2793" w:type="dxa"/>
            <w:shd w:val="clear" w:color="auto" w:fill="auto"/>
          </w:tcPr>
          <w:p w14:paraId="0F49A9E2" w14:textId="0C683E76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180705CA" w14:textId="2CC6043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 Jana Kamzierza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6075E32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259962E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- 95.50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87345A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95,50</w:t>
            </w:r>
          </w:p>
        </w:tc>
      </w:tr>
      <w:tr w:rsidR="002C1F06" w:rsidRPr="00834EF4" w14:paraId="78874213" w14:textId="77777777" w:rsidTr="00165370">
        <w:tc>
          <w:tcPr>
            <w:tcW w:w="2169" w:type="dxa"/>
            <w:shd w:val="clear" w:color="auto" w:fill="auto"/>
          </w:tcPr>
          <w:p w14:paraId="4E91FA0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68</w:t>
            </w:r>
          </w:p>
        </w:tc>
        <w:tc>
          <w:tcPr>
            <w:tcW w:w="2793" w:type="dxa"/>
            <w:shd w:val="clear" w:color="auto" w:fill="auto"/>
          </w:tcPr>
          <w:p w14:paraId="5131BC0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C0832EF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6196F07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693BF9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- 86.43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D2A3D8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86,43</w:t>
            </w:r>
          </w:p>
        </w:tc>
      </w:tr>
      <w:tr w:rsidR="002C1F06" w:rsidRPr="00834EF4" w14:paraId="1EFC2FD3" w14:textId="77777777" w:rsidTr="00165370">
        <w:tc>
          <w:tcPr>
            <w:tcW w:w="2169" w:type="dxa"/>
            <w:shd w:val="clear" w:color="auto" w:fill="auto"/>
          </w:tcPr>
          <w:p w14:paraId="77FED18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68</w:t>
            </w:r>
          </w:p>
        </w:tc>
        <w:tc>
          <w:tcPr>
            <w:tcW w:w="2793" w:type="dxa"/>
            <w:shd w:val="clear" w:color="auto" w:fill="auto"/>
          </w:tcPr>
          <w:p w14:paraId="05B9275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2B274C30" w14:textId="439CD998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1DA2928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0DBE4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- 75.47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ED1BAE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75,47</w:t>
            </w:r>
          </w:p>
        </w:tc>
      </w:tr>
      <w:tr w:rsidR="002C1F06" w:rsidRPr="00834EF4" w14:paraId="61FCA0A6" w14:textId="77777777" w:rsidTr="00165370">
        <w:tc>
          <w:tcPr>
            <w:tcW w:w="2169" w:type="dxa"/>
            <w:shd w:val="clear" w:color="auto" w:fill="auto"/>
          </w:tcPr>
          <w:p w14:paraId="4BC372F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68</w:t>
            </w:r>
          </w:p>
        </w:tc>
        <w:tc>
          <w:tcPr>
            <w:tcW w:w="2793" w:type="dxa"/>
            <w:shd w:val="clear" w:color="auto" w:fill="auto"/>
          </w:tcPr>
          <w:p w14:paraId="241DCCC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2646A1A7" w14:textId="42D01408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161D5B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7EB43A9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6338922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- 74.83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C4C30E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74,83</w:t>
            </w:r>
          </w:p>
        </w:tc>
      </w:tr>
      <w:tr w:rsidR="002C1F06" w:rsidRPr="00834EF4" w14:paraId="2118064C" w14:textId="77777777" w:rsidTr="00165370">
        <w:tc>
          <w:tcPr>
            <w:tcW w:w="2169" w:type="dxa"/>
            <w:shd w:val="clear" w:color="auto" w:fill="auto"/>
          </w:tcPr>
          <w:p w14:paraId="33ABE9E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68</w:t>
            </w:r>
          </w:p>
        </w:tc>
        <w:tc>
          <w:tcPr>
            <w:tcW w:w="2793" w:type="dxa"/>
            <w:shd w:val="clear" w:color="auto" w:fill="auto"/>
          </w:tcPr>
          <w:p w14:paraId="653833F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382E01F7" w14:textId="439D5158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580E30E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3376F56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- 74.76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5B0F79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74,76</w:t>
            </w:r>
          </w:p>
        </w:tc>
      </w:tr>
      <w:tr w:rsidR="002C1F06" w:rsidRPr="00834EF4" w14:paraId="5AF6CD15" w14:textId="77777777" w:rsidTr="00165370">
        <w:tc>
          <w:tcPr>
            <w:tcW w:w="2169" w:type="dxa"/>
            <w:shd w:val="clear" w:color="auto" w:fill="auto"/>
          </w:tcPr>
          <w:p w14:paraId="31B6575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69</w:t>
            </w:r>
          </w:p>
        </w:tc>
        <w:tc>
          <w:tcPr>
            <w:tcW w:w="2793" w:type="dxa"/>
            <w:shd w:val="clear" w:color="auto" w:fill="auto"/>
          </w:tcPr>
          <w:p w14:paraId="3B428F1C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0378F679" w14:textId="05468007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5294368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AFBD5B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A41D78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260019E" w14:textId="77777777" w:rsidTr="00165370">
        <w:tc>
          <w:tcPr>
            <w:tcW w:w="2169" w:type="dxa"/>
            <w:shd w:val="clear" w:color="auto" w:fill="auto"/>
          </w:tcPr>
          <w:p w14:paraId="4926737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69</w:t>
            </w:r>
          </w:p>
        </w:tc>
        <w:tc>
          <w:tcPr>
            <w:tcW w:w="2793" w:type="dxa"/>
            <w:shd w:val="clear" w:color="auto" w:fill="auto"/>
          </w:tcPr>
          <w:p w14:paraId="6327CDE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914046C" w14:textId="7CAA44F6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5FFA585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21C92F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- 97.72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D3E195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97,72</w:t>
            </w:r>
          </w:p>
        </w:tc>
      </w:tr>
      <w:tr w:rsidR="002C1F06" w:rsidRPr="00834EF4" w14:paraId="526B5390" w14:textId="77777777" w:rsidTr="00165370">
        <w:tc>
          <w:tcPr>
            <w:tcW w:w="2169" w:type="dxa"/>
            <w:shd w:val="clear" w:color="auto" w:fill="auto"/>
          </w:tcPr>
          <w:p w14:paraId="082AD56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69</w:t>
            </w:r>
          </w:p>
        </w:tc>
        <w:tc>
          <w:tcPr>
            <w:tcW w:w="2793" w:type="dxa"/>
            <w:shd w:val="clear" w:color="auto" w:fill="auto"/>
          </w:tcPr>
          <w:p w14:paraId="6E49A37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1A0FE36B" w14:textId="33A6CE96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161D5B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6E9450B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4AE97C4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- 96.47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A52B80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96,47</w:t>
            </w:r>
          </w:p>
        </w:tc>
      </w:tr>
      <w:tr w:rsidR="002C1F06" w:rsidRPr="00834EF4" w14:paraId="3E136A98" w14:textId="77777777" w:rsidTr="00165370">
        <w:tc>
          <w:tcPr>
            <w:tcW w:w="2169" w:type="dxa"/>
            <w:shd w:val="clear" w:color="auto" w:fill="auto"/>
          </w:tcPr>
          <w:p w14:paraId="7A71A5E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69</w:t>
            </w:r>
          </w:p>
        </w:tc>
        <w:tc>
          <w:tcPr>
            <w:tcW w:w="2793" w:type="dxa"/>
            <w:shd w:val="clear" w:color="auto" w:fill="auto"/>
          </w:tcPr>
          <w:p w14:paraId="74F7ADD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CD61B27" w14:textId="21501115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1CDC8A9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3BDEAD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- 96.24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7E7437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96,24</w:t>
            </w:r>
          </w:p>
        </w:tc>
      </w:tr>
      <w:tr w:rsidR="002C1F06" w:rsidRPr="00834EF4" w14:paraId="22659B72" w14:textId="77777777" w:rsidTr="00165370">
        <w:tc>
          <w:tcPr>
            <w:tcW w:w="2169" w:type="dxa"/>
            <w:shd w:val="clear" w:color="auto" w:fill="auto"/>
          </w:tcPr>
          <w:p w14:paraId="09ED1E9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69</w:t>
            </w:r>
          </w:p>
        </w:tc>
        <w:tc>
          <w:tcPr>
            <w:tcW w:w="2793" w:type="dxa"/>
            <w:shd w:val="clear" w:color="auto" w:fill="auto"/>
          </w:tcPr>
          <w:p w14:paraId="68BA4FE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E975536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1EACD6B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67B67CC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- 90.85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EDEBF8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90,85</w:t>
            </w:r>
          </w:p>
        </w:tc>
      </w:tr>
      <w:tr w:rsidR="002C1F06" w:rsidRPr="00834EF4" w14:paraId="50317D2D" w14:textId="77777777" w:rsidTr="00165370">
        <w:tc>
          <w:tcPr>
            <w:tcW w:w="2169" w:type="dxa"/>
            <w:shd w:val="clear" w:color="auto" w:fill="auto"/>
          </w:tcPr>
          <w:p w14:paraId="2F09274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69</w:t>
            </w:r>
          </w:p>
        </w:tc>
        <w:tc>
          <w:tcPr>
            <w:tcW w:w="2793" w:type="dxa"/>
            <w:shd w:val="clear" w:color="auto" w:fill="auto"/>
          </w:tcPr>
          <w:p w14:paraId="0D339CF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01A6E7B" w14:textId="17AC1C23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610D0C9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CAA027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- 54.49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12E16E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54,49</w:t>
            </w:r>
          </w:p>
        </w:tc>
      </w:tr>
      <w:tr w:rsidR="002C1F06" w:rsidRPr="00834EF4" w14:paraId="07F2677E" w14:textId="77777777" w:rsidTr="00165370">
        <w:tc>
          <w:tcPr>
            <w:tcW w:w="2169" w:type="dxa"/>
            <w:shd w:val="clear" w:color="auto" w:fill="auto"/>
          </w:tcPr>
          <w:p w14:paraId="159BF85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70</w:t>
            </w:r>
          </w:p>
        </w:tc>
        <w:tc>
          <w:tcPr>
            <w:tcW w:w="2793" w:type="dxa"/>
            <w:shd w:val="clear" w:color="auto" w:fill="auto"/>
          </w:tcPr>
          <w:p w14:paraId="1B932F5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788D1C76" w14:textId="40C02575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889C99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908517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F2B373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96CA91C" w14:textId="77777777" w:rsidTr="00165370">
        <w:tc>
          <w:tcPr>
            <w:tcW w:w="2169" w:type="dxa"/>
            <w:shd w:val="clear" w:color="auto" w:fill="auto"/>
          </w:tcPr>
          <w:p w14:paraId="797901D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70</w:t>
            </w:r>
          </w:p>
        </w:tc>
        <w:tc>
          <w:tcPr>
            <w:tcW w:w="2793" w:type="dxa"/>
            <w:shd w:val="clear" w:color="auto" w:fill="auto"/>
          </w:tcPr>
          <w:p w14:paraId="3247C63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68BAEE8" w14:textId="2669E2EE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37C1B0F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CAF579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- 90.93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DBFFD7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90,93</w:t>
            </w:r>
          </w:p>
        </w:tc>
      </w:tr>
      <w:tr w:rsidR="002C1F06" w:rsidRPr="00834EF4" w14:paraId="0873800B" w14:textId="77777777" w:rsidTr="00165370">
        <w:tc>
          <w:tcPr>
            <w:tcW w:w="2169" w:type="dxa"/>
            <w:shd w:val="clear" w:color="auto" w:fill="auto"/>
          </w:tcPr>
          <w:p w14:paraId="78A064F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71</w:t>
            </w:r>
          </w:p>
        </w:tc>
        <w:tc>
          <w:tcPr>
            <w:tcW w:w="2793" w:type="dxa"/>
            <w:shd w:val="clear" w:color="auto" w:fill="auto"/>
          </w:tcPr>
          <w:p w14:paraId="3C4D869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0530E6E9" w14:textId="47338DBE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Al. Jerozolimskie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134</w:t>
            </w:r>
          </w:p>
          <w:p w14:paraId="401737E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55C7BEA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AE9050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94C76E0" w14:textId="77777777" w:rsidTr="00165370">
        <w:tc>
          <w:tcPr>
            <w:tcW w:w="2169" w:type="dxa"/>
            <w:shd w:val="clear" w:color="auto" w:fill="auto"/>
          </w:tcPr>
          <w:p w14:paraId="5203E20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71</w:t>
            </w:r>
          </w:p>
        </w:tc>
        <w:tc>
          <w:tcPr>
            <w:tcW w:w="2793" w:type="dxa"/>
            <w:shd w:val="clear" w:color="auto" w:fill="auto"/>
          </w:tcPr>
          <w:p w14:paraId="7A0279E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C0AC96A" w14:textId="1FD17E3A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54DDBA2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93B516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- 93.98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3AF5B4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93,98</w:t>
            </w:r>
          </w:p>
        </w:tc>
      </w:tr>
      <w:tr w:rsidR="002C1F06" w:rsidRPr="00834EF4" w14:paraId="62B5B2C0" w14:textId="77777777" w:rsidTr="00165370">
        <w:tc>
          <w:tcPr>
            <w:tcW w:w="2169" w:type="dxa"/>
            <w:shd w:val="clear" w:color="auto" w:fill="auto"/>
          </w:tcPr>
          <w:p w14:paraId="557933E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71</w:t>
            </w:r>
          </w:p>
        </w:tc>
        <w:tc>
          <w:tcPr>
            <w:tcW w:w="2793" w:type="dxa"/>
            <w:shd w:val="clear" w:color="auto" w:fill="auto"/>
          </w:tcPr>
          <w:p w14:paraId="25CA396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A082B1C" w14:textId="42E4467F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066AA81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4BF48C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- 92.60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958E77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92,60</w:t>
            </w:r>
          </w:p>
        </w:tc>
      </w:tr>
      <w:tr w:rsidR="002C1F06" w:rsidRPr="00834EF4" w14:paraId="6FC178FB" w14:textId="77777777" w:rsidTr="00165370">
        <w:tc>
          <w:tcPr>
            <w:tcW w:w="2169" w:type="dxa"/>
            <w:shd w:val="clear" w:color="auto" w:fill="auto"/>
          </w:tcPr>
          <w:p w14:paraId="6F9751D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71</w:t>
            </w:r>
          </w:p>
        </w:tc>
        <w:tc>
          <w:tcPr>
            <w:tcW w:w="2793" w:type="dxa"/>
            <w:shd w:val="clear" w:color="auto" w:fill="auto"/>
          </w:tcPr>
          <w:p w14:paraId="1B2B294E" w14:textId="20E203DC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61DC4F67" w14:textId="711F107A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 Jana Kazmierza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5BDF19D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18EFAE9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- 89.20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E08B98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89,20</w:t>
            </w:r>
          </w:p>
        </w:tc>
      </w:tr>
      <w:tr w:rsidR="002C1F06" w:rsidRPr="00834EF4" w14:paraId="3D631A84" w14:textId="77777777" w:rsidTr="00165370">
        <w:tc>
          <w:tcPr>
            <w:tcW w:w="2169" w:type="dxa"/>
            <w:shd w:val="clear" w:color="auto" w:fill="auto"/>
          </w:tcPr>
          <w:p w14:paraId="6C4B1D5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71</w:t>
            </w:r>
          </w:p>
        </w:tc>
        <w:tc>
          <w:tcPr>
            <w:tcW w:w="2793" w:type="dxa"/>
            <w:shd w:val="clear" w:color="auto" w:fill="auto"/>
          </w:tcPr>
          <w:p w14:paraId="18B1324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60E38784" w14:textId="4FC8045E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13D2C11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746B66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- 83.09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ECF2FA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83,09</w:t>
            </w:r>
          </w:p>
        </w:tc>
      </w:tr>
      <w:tr w:rsidR="002C1F06" w:rsidRPr="00834EF4" w14:paraId="2CF413C4" w14:textId="77777777" w:rsidTr="00165370">
        <w:tc>
          <w:tcPr>
            <w:tcW w:w="2169" w:type="dxa"/>
            <w:shd w:val="clear" w:color="auto" w:fill="auto"/>
          </w:tcPr>
          <w:p w14:paraId="1DFD0A6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71</w:t>
            </w:r>
          </w:p>
        </w:tc>
        <w:tc>
          <w:tcPr>
            <w:tcW w:w="2793" w:type="dxa"/>
            <w:shd w:val="clear" w:color="auto" w:fill="auto"/>
          </w:tcPr>
          <w:p w14:paraId="0F85D49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1C3941EE" w14:textId="37E4903E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161D5B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5BA30D3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193EFB4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- 80.80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03BB0A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80,80</w:t>
            </w:r>
          </w:p>
        </w:tc>
      </w:tr>
      <w:tr w:rsidR="002C1F06" w:rsidRPr="00834EF4" w14:paraId="121EDCC7" w14:textId="77777777" w:rsidTr="00165370">
        <w:tc>
          <w:tcPr>
            <w:tcW w:w="2169" w:type="dxa"/>
            <w:shd w:val="clear" w:color="auto" w:fill="auto"/>
          </w:tcPr>
          <w:p w14:paraId="2AA702A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72</w:t>
            </w:r>
          </w:p>
        </w:tc>
        <w:tc>
          <w:tcPr>
            <w:tcW w:w="2793" w:type="dxa"/>
            <w:shd w:val="clear" w:color="auto" w:fill="auto"/>
          </w:tcPr>
          <w:p w14:paraId="641E4A5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917AF5E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1CAFA45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19401C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B803FD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60883C0" w14:textId="77777777" w:rsidTr="00165370">
        <w:tc>
          <w:tcPr>
            <w:tcW w:w="2169" w:type="dxa"/>
            <w:shd w:val="clear" w:color="auto" w:fill="auto"/>
          </w:tcPr>
          <w:p w14:paraId="4508697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73</w:t>
            </w:r>
          </w:p>
        </w:tc>
        <w:tc>
          <w:tcPr>
            <w:tcW w:w="2793" w:type="dxa"/>
            <w:shd w:val="clear" w:color="auto" w:fill="auto"/>
          </w:tcPr>
          <w:p w14:paraId="6EC25297" w14:textId="28D77D8C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Aesculap Chifa S</w:t>
            </w:r>
            <w:r w:rsidR="00B44F02">
              <w:rPr>
                <w:b/>
                <w:bCs/>
                <w:sz w:val="20"/>
                <w:szCs w:val="20"/>
              </w:rPr>
              <w:t xml:space="preserve">p. z o.o. </w:t>
            </w:r>
          </w:p>
          <w:p w14:paraId="2FE767B0" w14:textId="567E71F7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Tysiąclecia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14</w:t>
            </w:r>
          </w:p>
          <w:p w14:paraId="5B81961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Nowy Tomyśl</w:t>
            </w:r>
          </w:p>
        </w:tc>
        <w:tc>
          <w:tcPr>
            <w:tcW w:w="3005" w:type="dxa"/>
            <w:shd w:val="clear" w:color="auto" w:fill="auto"/>
          </w:tcPr>
          <w:p w14:paraId="1567D15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AD5C58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810A042" w14:textId="77777777" w:rsidTr="00165370">
        <w:tc>
          <w:tcPr>
            <w:tcW w:w="2169" w:type="dxa"/>
            <w:shd w:val="clear" w:color="auto" w:fill="auto"/>
          </w:tcPr>
          <w:p w14:paraId="0FB301D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74</w:t>
            </w:r>
          </w:p>
        </w:tc>
        <w:tc>
          <w:tcPr>
            <w:tcW w:w="2793" w:type="dxa"/>
            <w:shd w:val="clear" w:color="auto" w:fill="auto"/>
          </w:tcPr>
          <w:p w14:paraId="615A6B92" w14:textId="7BF878E7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64DDB167" w14:textId="7A473506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 Jana Kazmierza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27EBB5C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18AA5D3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AC664A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124C063" w14:textId="77777777" w:rsidTr="00165370">
        <w:tc>
          <w:tcPr>
            <w:tcW w:w="2169" w:type="dxa"/>
            <w:shd w:val="clear" w:color="auto" w:fill="auto"/>
          </w:tcPr>
          <w:p w14:paraId="00E0B6E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74</w:t>
            </w:r>
          </w:p>
        </w:tc>
        <w:tc>
          <w:tcPr>
            <w:tcW w:w="2793" w:type="dxa"/>
            <w:shd w:val="clear" w:color="auto" w:fill="auto"/>
          </w:tcPr>
          <w:p w14:paraId="47D68FB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D5455B9" w14:textId="18CA25A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7694AE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D6BA9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- 99.90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640706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99,90</w:t>
            </w:r>
          </w:p>
        </w:tc>
      </w:tr>
      <w:tr w:rsidR="002C1F06" w:rsidRPr="00834EF4" w14:paraId="726D2D0D" w14:textId="77777777" w:rsidTr="00165370">
        <w:tc>
          <w:tcPr>
            <w:tcW w:w="2169" w:type="dxa"/>
            <w:shd w:val="clear" w:color="auto" w:fill="auto"/>
          </w:tcPr>
          <w:p w14:paraId="69F56CC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74</w:t>
            </w:r>
          </w:p>
        </w:tc>
        <w:tc>
          <w:tcPr>
            <w:tcW w:w="2793" w:type="dxa"/>
            <w:shd w:val="clear" w:color="auto" w:fill="auto"/>
          </w:tcPr>
          <w:p w14:paraId="075C08A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70C5DFFD" w14:textId="1E138F40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722ED28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94ED11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- 95.24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FB94A8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95,24</w:t>
            </w:r>
          </w:p>
        </w:tc>
      </w:tr>
      <w:tr w:rsidR="002C1F06" w:rsidRPr="00834EF4" w14:paraId="45BBCE54" w14:textId="77777777" w:rsidTr="00165370">
        <w:tc>
          <w:tcPr>
            <w:tcW w:w="2169" w:type="dxa"/>
            <w:shd w:val="clear" w:color="auto" w:fill="auto"/>
          </w:tcPr>
          <w:p w14:paraId="6166504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75</w:t>
            </w:r>
          </w:p>
        </w:tc>
        <w:tc>
          <w:tcPr>
            <w:tcW w:w="2793" w:type="dxa"/>
            <w:shd w:val="clear" w:color="auto" w:fill="auto"/>
          </w:tcPr>
          <w:p w14:paraId="2D224D5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17FE007D" w14:textId="2D46D75D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Plac Farmacji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</w:t>
            </w:r>
          </w:p>
          <w:p w14:paraId="066574E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02-699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D41C1C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EB44B5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B62BC6E" w14:textId="77777777" w:rsidTr="00165370">
        <w:tc>
          <w:tcPr>
            <w:tcW w:w="2169" w:type="dxa"/>
            <w:shd w:val="clear" w:color="auto" w:fill="auto"/>
          </w:tcPr>
          <w:p w14:paraId="50E7586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75</w:t>
            </w:r>
          </w:p>
        </w:tc>
        <w:tc>
          <w:tcPr>
            <w:tcW w:w="2793" w:type="dxa"/>
            <w:shd w:val="clear" w:color="auto" w:fill="auto"/>
          </w:tcPr>
          <w:p w14:paraId="5637A39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F8AA8F9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120</w:t>
            </w:r>
          </w:p>
          <w:p w14:paraId="7581343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8BE1BE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- 94.47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041E7B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94,47</w:t>
            </w:r>
          </w:p>
        </w:tc>
      </w:tr>
      <w:tr w:rsidR="002C1F06" w:rsidRPr="00834EF4" w14:paraId="39924CE8" w14:textId="77777777" w:rsidTr="00165370">
        <w:tc>
          <w:tcPr>
            <w:tcW w:w="2169" w:type="dxa"/>
            <w:shd w:val="clear" w:color="auto" w:fill="auto"/>
          </w:tcPr>
          <w:p w14:paraId="45E3B23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75</w:t>
            </w:r>
          </w:p>
        </w:tc>
        <w:tc>
          <w:tcPr>
            <w:tcW w:w="2793" w:type="dxa"/>
            <w:shd w:val="clear" w:color="auto" w:fill="auto"/>
          </w:tcPr>
          <w:p w14:paraId="4B388AF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533845A0" w14:textId="02CF5BDB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30D3FCC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4F95C04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- 90.33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EFE370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90,33</w:t>
            </w:r>
          </w:p>
        </w:tc>
      </w:tr>
      <w:tr w:rsidR="002C1F06" w:rsidRPr="00834EF4" w14:paraId="3E9F894D" w14:textId="77777777" w:rsidTr="00165370">
        <w:tc>
          <w:tcPr>
            <w:tcW w:w="2169" w:type="dxa"/>
            <w:shd w:val="clear" w:color="auto" w:fill="auto"/>
          </w:tcPr>
          <w:p w14:paraId="3C9D24B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75</w:t>
            </w:r>
          </w:p>
        </w:tc>
        <w:tc>
          <w:tcPr>
            <w:tcW w:w="2793" w:type="dxa"/>
            <w:shd w:val="clear" w:color="auto" w:fill="auto"/>
          </w:tcPr>
          <w:p w14:paraId="73956DE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Delfarma Sp. z o.o.</w:t>
            </w:r>
          </w:p>
          <w:p w14:paraId="46A6C57C" w14:textId="68038A4B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Św. Teresy od Dzieciątka Jezus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111</w:t>
            </w:r>
          </w:p>
          <w:p w14:paraId="06F2FC4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Łódź</w:t>
            </w:r>
          </w:p>
        </w:tc>
        <w:tc>
          <w:tcPr>
            <w:tcW w:w="3005" w:type="dxa"/>
            <w:shd w:val="clear" w:color="auto" w:fill="auto"/>
          </w:tcPr>
          <w:p w14:paraId="32C57F5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- 85.51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DB3325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85,51</w:t>
            </w:r>
          </w:p>
        </w:tc>
      </w:tr>
      <w:tr w:rsidR="002C1F06" w:rsidRPr="00834EF4" w14:paraId="395A07A6" w14:textId="77777777" w:rsidTr="00165370">
        <w:tc>
          <w:tcPr>
            <w:tcW w:w="2169" w:type="dxa"/>
            <w:shd w:val="clear" w:color="auto" w:fill="auto"/>
          </w:tcPr>
          <w:p w14:paraId="09632A5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76</w:t>
            </w:r>
          </w:p>
        </w:tc>
        <w:tc>
          <w:tcPr>
            <w:tcW w:w="2793" w:type="dxa"/>
            <w:shd w:val="clear" w:color="auto" w:fill="auto"/>
          </w:tcPr>
          <w:p w14:paraId="3C5B02A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0A816E01" w14:textId="6ADD3FC1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2265CBB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64523E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57EB7B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94E7FAF" w14:textId="77777777" w:rsidTr="00165370">
        <w:tc>
          <w:tcPr>
            <w:tcW w:w="2169" w:type="dxa"/>
            <w:shd w:val="clear" w:color="auto" w:fill="auto"/>
          </w:tcPr>
          <w:p w14:paraId="4DE438E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76</w:t>
            </w:r>
          </w:p>
        </w:tc>
        <w:tc>
          <w:tcPr>
            <w:tcW w:w="2793" w:type="dxa"/>
            <w:shd w:val="clear" w:color="auto" w:fill="auto"/>
          </w:tcPr>
          <w:p w14:paraId="4768E331" w14:textId="1656A2C9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1DE0BBC0" w14:textId="2125C5F6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Jana Kazimierza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518F6C4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063983C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- 83.00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7808A8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83,00</w:t>
            </w:r>
          </w:p>
        </w:tc>
      </w:tr>
      <w:tr w:rsidR="002C1F06" w:rsidRPr="00834EF4" w14:paraId="6A35B2BC" w14:textId="77777777" w:rsidTr="00165370">
        <w:tc>
          <w:tcPr>
            <w:tcW w:w="2169" w:type="dxa"/>
            <w:shd w:val="clear" w:color="auto" w:fill="auto"/>
          </w:tcPr>
          <w:p w14:paraId="638529F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76</w:t>
            </w:r>
          </w:p>
        </w:tc>
        <w:tc>
          <w:tcPr>
            <w:tcW w:w="2793" w:type="dxa"/>
            <w:shd w:val="clear" w:color="auto" w:fill="auto"/>
          </w:tcPr>
          <w:p w14:paraId="06A827A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7C05DE3F" w14:textId="41283A1F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082C1A0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EEEBA2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- 82.92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7678A6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82,92</w:t>
            </w:r>
          </w:p>
        </w:tc>
      </w:tr>
      <w:tr w:rsidR="002C1F06" w:rsidRPr="00834EF4" w14:paraId="6CB4CAC1" w14:textId="77777777" w:rsidTr="00165370">
        <w:tc>
          <w:tcPr>
            <w:tcW w:w="2169" w:type="dxa"/>
            <w:shd w:val="clear" w:color="auto" w:fill="auto"/>
          </w:tcPr>
          <w:p w14:paraId="2916D94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76</w:t>
            </w:r>
          </w:p>
        </w:tc>
        <w:tc>
          <w:tcPr>
            <w:tcW w:w="2793" w:type="dxa"/>
            <w:shd w:val="clear" w:color="auto" w:fill="auto"/>
          </w:tcPr>
          <w:p w14:paraId="6C9A196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ECCC553" w14:textId="3F4A833D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40BB03C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18BCDA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- 82.23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B5DE8B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82,23</w:t>
            </w:r>
          </w:p>
        </w:tc>
      </w:tr>
      <w:tr w:rsidR="002C1F06" w:rsidRPr="00834EF4" w14:paraId="5792DE12" w14:textId="77777777" w:rsidTr="00165370">
        <w:tc>
          <w:tcPr>
            <w:tcW w:w="2169" w:type="dxa"/>
            <w:shd w:val="clear" w:color="auto" w:fill="auto"/>
          </w:tcPr>
          <w:p w14:paraId="6ED3430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77</w:t>
            </w:r>
          </w:p>
        </w:tc>
        <w:tc>
          <w:tcPr>
            <w:tcW w:w="2793" w:type="dxa"/>
            <w:shd w:val="clear" w:color="auto" w:fill="auto"/>
          </w:tcPr>
          <w:p w14:paraId="39BE3EA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5275620E" w14:textId="28999C0B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C3F9C6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2F61370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F87CB6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812ED1E" w14:textId="77777777" w:rsidTr="00165370">
        <w:tc>
          <w:tcPr>
            <w:tcW w:w="2169" w:type="dxa"/>
            <w:shd w:val="clear" w:color="auto" w:fill="auto"/>
          </w:tcPr>
          <w:p w14:paraId="385E467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77</w:t>
            </w:r>
          </w:p>
        </w:tc>
        <w:tc>
          <w:tcPr>
            <w:tcW w:w="2793" w:type="dxa"/>
            <w:shd w:val="clear" w:color="auto" w:fill="auto"/>
          </w:tcPr>
          <w:p w14:paraId="13C1E24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101192BC" w14:textId="28042684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0D36F5D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081EDC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- 99.21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38BDFB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99,21</w:t>
            </w:r>
          </w:p>
        </w:tc>
      </w:tr>
      <w:tr w:rsidR="002C1F06" w:rsidRPr="00834EF4" w14:paraId="66EB1909" w14:textId="77777777" w:rsidTr="00165370">
        <w:tc>
          <w:tcPr>
            <w:tcW w:w="2169" w:type="dxa"/>
            <w:shd w:val="clear" w:color="auto" w:fill="auto"/>
          </w:tcPr>
          <w:p w14:paraId="591F45C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77</w:t>
            </w:r>
          </w:p>
        </w:tc>
        <w:tc>
          <w:tcPr>
            <w:tcW w:w="2793" w:type="dxa"/>
            <w:shd w:val="clear" w:color="auto" w:fill="auto"/>
          </w:tcPr>
          <w:p w14:paraId="1FC3DD4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80B9573" w14:textId="42466B9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2F71354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5155F6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- 99.19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FF9A2E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99,19</w:t>
            </w:r>
          </w:p>
        </w:tc>
      </w:tr>
      <w:tr w:rsidR="002C1F06" w:rsidRPr="00834EF4" w14:paraId="43AB3D50" w14:textId="77777777" w:rsidTr="00165370">
        <w:tc>
          <w:tcPr>
            <w:tcW w:w="2169" w:type="dxa"/>
            <w:shd w:val="clear" w:color="auto" w:fill="auto"/>
          </w:tcPr>
          <w:p w14:paraId="642C530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77</w:t>
            </w:r>
          </w:p>
        </w:tc>
        <w:tc>
          <w:tcPr>
            <w:tcW w:w="2793" w:type="dxa"/>
            <w:shd w:val="clear" w:color="auto" w:fill="auto"/>
          </w:tcPr>
          <w:p w14:paraId="137AD8F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AE23AE5" w14:textId="229A97AA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03FA41C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2B9459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- 98.43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8AF2F0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98,43</w:t>
            </w:r>
          </w:p>
        </w:tc>
      </w:tr>
      <w:tr w:rsidR="002C1F06" w:rsidRPr="00834EF4" w14:paraId="684F6B74" w14:textId="77777777" w:rsidTr="00165370">
        <w:tc>
          <w:tcPr>
            <w:tcW w:w="2169" w:type="dxa"/>
            <w:shd w:val="clear" w:color="auto" w:fill="auto"/>
          </w:tcPr>
          <w:p w14:paraId="1B5BFAE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77</w:t>
            </w:r>
          </w:p>
        </w:tc>
        <w:tc>
          <w:tcPr>
            <w:tcW w:w="2793" w:type="dxa"/>
            <w:shd w:val="clear" w:color="auto" w:fill="auto"/>
          </w:tcPr>
          <w:p w14:paraId="32B47B41" w14:textId="0DEC2FFC" w:rsidR="002C1F06" w:rsidRPr="00211A34" w:rsidRDefault="00B44F02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="002C1F06" w:rsidRPr="002C1F06">
              <w:rPr>
                <w:b/>
                <w:bCs/>
                <w:sz w:val="20"/>
                <w:szCs w:val="20"/>
              </w:rPr>
              <w:t xml:space="preserve"> CEFARM SA</w:t>
            </w:r>
          </w:p>
          <w:p w14:paraId="50E94D92" w14:textId="3F1965A7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>ul. Jana Kazmierza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2151B58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56ADCD9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- 97.54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4B3FF2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97,54</w:t>
            </w:r>
          </w:p>
        </w:tc>
      </w:tr>
      <w:tr w:rsidR="001A62B0" w:rsidRPr="00834EF4" w14:paraId="17E64B42" w14:textId="77777777" w:rsidTr="004E2E15">
        <w:tc>
          <w:tcPr>
            <w:tcW w:w="2169" w:type="dxa"/>
            <w:shd w:val="clear" w:color="auto" w:fill="auto"/>
          </w:tcPr>
          <w:p w14:paraId="49DA3282" w14:textId="77777777" w:rsidR="001A62B0" w:rsidRPr="00211A34" w:rsidRDefault="001A62B0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77</w:t>
            </w:r>
          </w:p>
        </w:tc>
        <w:tc>
          <w:tcPr>
            <w:tcW w:w="2793" w:type="dxa"/>
            <w:shd w:val="clear" w:color="auto" w:fill="auto"/>
          </w:tcPr>
          <w:p w14:paraId="395DEFE5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38FF3A2C" w14:textId="63C8ED18" w:rsidR="001A62B0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B127D75" w14:textId="77777777" w:rsidR="001A62B0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71F53FF" w14:textId="404CBD99" w:rsidR="001A62B0" w:rsidRPr="00211A34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127457B3" w14:textId="77777777" w:rsidTr="00165370">
        <w:tc>
          <w:tcPr>
            <w:tcW w:w="2169" w:type="dxa"/>
            <w:shd w:val="clear" w:color="auto" w:fill="auto"/>
          </w:tcPr>
          <w:p w14:paraId="78E1F2D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78</w:t>
            </w:r>
          </w:p>
        </w:tc>
        <w:tc>
          <w:tcPr>
            <w:tcW w:w="2793" w:type="dxa"/>
            <w:shd w:val="clear" w:color="auto" w:fill="auto"/>
          </w:tcPr>
          <w:p w14:paraId="0F2E60C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1445698" w14:textId="4C5D9447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5BAA89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4E2522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976179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EA27877" w14:textId="77777777" w:rsidTr="00165370">
        <w:tc>
          <w:tcPr>
            <w:tcW w:w="2169" w:type="dxa"/>
            <w:shd w:val="clear" w:color="auto" w:fill="auto"/>
          </w:tcPr>
          <w:p w14:paraId="14551EF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78</w:t>
            </w:r>
          </w:p>
        </w:tc>
        <w:tc>
          <w:tcPr>
            <w:tcW w:w="2793" w:type="dxa"/>
            <w:shd w:val="clear" w:color="auto" w:fill="auto"/>
          </w:tcPr>
          <w:p w14:paraId="209167E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54D07E1" w14:textId="69C8393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77340439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192F57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- 97.64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DDFD2B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97,64</w:t>
            </w:r>
          </w:p>
        </w:tc>
      </w:tr>
      <w:tr w:rsidR="002C1F06" w:rsidRPr="00834EF4" w14:paraId="50306657" w14:textId="77777777" w:rsidTr="00165370">
        <w:tc>
          <w:tcPr>
            <w:tcW w:w="2169" w:type="dxa"/>
            <w:shd w:val="clear" w:color="auto" w:fill="auto"/>
          </w:tcPr>
          <w:p w14:paraId="29F42E7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78</w:t>
            </w:r>
          </w:p>
        </w:tc>
        <w:tc>
          <w:tcPr>
            <w:tcW w:w="2793" w:type="dxa"/>
            <w:shd w:val="clear" w:color="auto" w:fill="auto"/>
          </w:tcPr>
          <w:p w14:paraId="17A879A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354EF7DF" w14:textId="41482DB4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3187EC7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686A15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- 96.86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5E93F5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96,86</w:t>
            </w:r>
          </w:p>
        </w:tc>
      </w:tr>
      <w:tr w:rsidR="002C1F06" w:rsidRPr="00834EF4" w14:paraId="6264F407" w14:textId="77777777" w:rsidTr="00165370">
        <w:tc>
          <w:tcPr>
            <w:tcW w:w="2169" w:type="dxa"/>
            <w:shd w:val="clear" w:color="auto" w:fill="auto"/>
          </w:tcPr>
          <w:p w14:paraId="6BD3011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78</w:t>
            </w:r>
          </w:p>
        </w:tc>
        <w:tc>
          <w:tcPr>
            <w:tcW w:w="2793" w:type="dxa"/>
            <w:shd w:val="clear" w:color="auto" w:fill="auto"/>
          </w:tcPr>
          <w:p w14:paraId="18DE390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03FBC9C" w14:textId="090E1EBF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48335D1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58688C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- 95.44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53A233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95,44</w:t>
            </w:r>
          </w:p>
        </w:tc>
      </w:tr>
      <w:tr w:rsidR="002C1F06" w:rsidRPr="00834EF4" w14:paraId="2596F510" w14:textId="77777777" w:rsidTr="00165370">
        <w:tc>
          <w:tcPr>
            <w:tcW w:w="2169" w:type="dxa"/>
            <w:shd w:val="clear" w:color="auto" w:fill="auto"/>
          </w:tcPr>
          <w:p w14:paraId="55F2999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79</w:t>
            </w:r>
          </w:p>
        </w:tc>
        <w:tc>
          <w:tcPr>
            <w:tcW w:w="2793" w:type="dxa"/>
            <w:shd w:val="clear" w:color="auto" w:fill="auto"/>
          </w:tcPr>
          <w:p w14:paraId="56FB290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C61859F" w14:textId="7DBE3C61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445018A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FCF7EB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63BF79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416BB0E" w14:textId="77777777" w:rsidTr="00165370">
        <w:tc>
          <w:tcPr>
            <w:tcW w:w="2169" w:type="dxa"/>
            <w:shd w:val="clear" w:color="auto" w:fill="auto"/>
          </w:tcPr>
          <w:p w14:paraId="2B44350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79</w:t>
            </w:r>
          </w:p>
        </w:tc>
        <w:tc>
          <w:tcPr>
            <w:tcW w:w="2793" w:type="dxa"/>
            <w:shd w:val="clear" w:color="auto" w:fill="auto"/>
          </w:tcPr>
          <w:p w14:paraId="72B38C6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D1D7DF1" w14:textId="061F61E2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1F75679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613A1A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- 99.04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A2DA4C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99,04</w:t>
            </w:r>
          </w:p>
        </w:tc>
      </w:tr>
      <w:tr w:rsidR="002C1F06" w:rsidRPr="00834EF4" w14:paraId="63AFCC93" w14:textId="77777777" w:rsidTr="00165370">
        <w:tc>
          <w:tcPr>
            <w:tcW w:w="2169" w:type="dxa"/>
            <w:shd w:val="clear" w:color="auto" w:fill="auto"/>
          </w:tcPr>
          <w:p w14:paraId="27130FB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79</w:t>
            </w:r>
          </w:p>
        </w:tc>
        <w:tc>
          <w:tcPr>
            <w:tcW w:w="2793" w:type="dxa"/>
            <w:shd w:val="clear" w:color="auto" w:fill="auto"/>
          </w:tcPr>
          <w:p w14:paraId="214E63E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575B63E4" w14:textId="7CFACC53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68140CE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43FC30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- 84.49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D2A87F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84,49</w:t>
            </w:r>
          </w:p>
        </w:tc>
      </w:tr>
      <w:tr w:rsidR="002C1F06" w:rsidRPr="00834EF4" w14:paraId="5D8C4CB1" w14:textId="77777777" w:rsidTr="00165370">
        <w:tc>
          <w:tcPr>
            <w:tcW w:w="2169" w:type="dxa"/>
            <w:shd w:val="clear" w:color="auto" w:fill="auto"/>
          </w:tcPr>
          <w:p w14:paraId="6A48115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79</w:t>
            </w:r>
          </w:p>
        </w:tc>
        <w:tc>
          <w:tcPr>
            <w:tcW w:w="2793" w:type="dxa"/>
            <w:shd w:val="clear" w:color="auto" w:fill="auto"/>
          </w:tcPr>
          <w:p w14:paraId="69CD628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074A0341" w14:textId="3C7D9951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3D6B9427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31F773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- 44.26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92CFA5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44,26</w:t>
            </w:r>
          </w:p>
        </w:tc>
      </w:tr>
      <w:tr w:rsidR="001A62B0" w:rsidRPr="00834EF4" w14:paraId="74256C26" w14:textId="77777777" w:rsidTr="005060AC">
        <w:tc>
          <w:tcPr>
            <w:tcW w:w="2169" w:type="dxa"/>
            <w:shd w:val="clear" w:color="auto" w:fill="auto"/>
          </w:tcPr>
          <w:p w14:paraId="6A671CE2" w14:textId="77777777" w:rsidR="001A62B0" w:rsidRPr="00211A34" w:rsidRDefault="001A62B0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79</w:t>
            </w:r>
          </w:p>
        </w:tc>
        <w:tc>
          <w:tcPr>
            <w:tcW w:w="2793" w:type="dxa"/>
            <w:shd w:val="clear" w:color="auto" w:fill="auto"/>
          </w:tcPr>
          <w:p w14:paraId="67FE6DDD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021D30EB" w14:textId="26C9A3EF" w:rsidR="001A62B0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lastRenderedPageBreak/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3D213AF" w14:textId="77777777" w:rsidR="001A62B0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AE8E853" w14:textId="4C0AC270" w:rsidR="001A62B0" w:rsidRPr="00211A34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5C926DB9" w14:textId="77777777" w:rsidTr="00165370">
        <w:tc>
          <w:tcPr>
            <w:tcW w:w="2169" w:type="dxa"/>
            <w:shd w:val="clear" w:color="auto" w:fill="auto"/>
          </w:tcPr>
          <w:p w14:paraId="5AB2F04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81</w:t>
            </w:r>
          </w:p>
        </w:tc>
        <w:tc>
          <w:tcPr>
            <w:tcW w:w="2793" w:type="dxa"/>
            <w:shd w:val="clear" w:color="auto" w:fill="auto"/>
          </w:tcPr>
          <w:p w14:paraId="1DB7D09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2FCA2F09" w14:textId="396F9A5C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7A7B419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590F99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5C4739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2136F7E" w14:textId="77777777" w:rsidTr="00165370">
        <w:tc>
          <w:tcPr>
            <w:tcW w:w="2169" w:type="dxa"/>
            <w:shd w:val="clear" w:color="auto" w:fill="auto"/>
          </w:tcPr>
          <w:p w14:paraId="7888293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81</w:t>
            </w:r>
          </w:p>
        </w:tc>
        <w:tc>
          <w:tcPr>
            <w:tcW w:w="2793" w:type="dxa"/>
            <w:shd w:val="clear" w:color="auto" w:fill="auto"/>
          </w:tcPr>
          <w:p w14:paraId="1AA15EF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3BC44673" w14:textId="09817E6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3CF902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CD9207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- 93.42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0BF9DB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93,42</w:t>
            </w:r>
          </w:p>
        </w:tc>
      </w:tr>
      <w:tr w:rsidR="002C1F06" w:rsidRPr="00834EF4" w14:paraId="6B0BBAC1" w14:textId="77777777" w:rsidTr="00165370">
        <w:tc>
          <w:tcPr>
            <w:tcW w:w="2169" w:type="dxa"/>
            <w:shd w:val="clear" w:color="auto" w:fill="auto"/>
          </w:tcPr>
          <w:p w14:paraId="7EA91D1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81</w:t>
            </w:r>
          </w:p>
        </w:tc>
        <w:tc>
          <w:tcPr>
            <w:tcW w:w="2793" w:type="dxa"/>
            <w:shd w:val="clear" w:color="auto" w:fill="auto"/>
          </w:tcPr>
          <w:p w14:paraId="38CD35B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393C41E" w14:textId="47DB4475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46D783A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54E32FF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- 91.99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AB4898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91,99</w:t>
            </w:r>
          </w:p>
        </w:tc>
      </w:tr>
      <w:tr w:rsidR="002C1F06" w:rsidRPr="00834EF4" w14:paraId="3A62DF6D" w14:textId="77777777" w:rsidTr="00165370">
        <w:tc>
          <w:tcPr>
            <w:tcW w:w="2169" w:type="dxa"/>
            <w:shd w:val="clear" w:color="auto" w:fill="auto"/>
          </w:tcPr>
          <w:p w14:paraId="3C08745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81</w:t>
            </w:r>
          </w:p>
        </w:tc>
        <w:tc>
          <w:tcPr>
            <w:tcW w:w="2793" w:type="dxa"/>
            <w:shd w:val="clear" w:color="auto" w:fill="auto"/>
          </w:tcPr>
          <w:p w14:paraId="2B646C7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A143C1" w14:textId="41DE0CD4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33B123F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DBEC22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- 90.82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A2B4E2E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90,82</w:t>
            </w:r>
          </w:p>
        </w:tc>
      </w:tr>
      <w:tr w:rsidR="002C1F06" w:rsidRPr="00834EF4" w14:paraId="2C6E6342" w14:textId="77777777" w:rsidTr="00165370">
        <w:tc>
          <w:tcPr>
            <w:tcW w:w="2169" w:type="dxa"/>
            <w:shd w:val="clear" w:color="auto" w:fill="auto"/>
          </w:tcPr>
          <w:p w14:paraId="784F1B9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83</w:t>
            </w:r>
          </w:p>
        </w:tc>
        <w:tc>
          <w:tcPr>
            <w:tcW w:w="2793" w:type="dxa"/>
            <w:shd w:val="clear" w:color="auto" w:fill="auto"/>
          </w:tcPr>
          <w:p w14:paraId="0DE20BF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33F16DFA" w14:textId="7E9EF010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014DD9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B85FEE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E902F2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E245251" w14:textId="77777777" w:rsidTr="00165370">
        <w:tc>
          <w:tcPr>
            <w:tcW w:w="2169" w:type="dxa"/>
            <w:shd w:val="clear" w:color="auto" w:fill="auto"/>
          </w:tcPr>
          <w:p w14:paraId="21E29E5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84</w:t>
            </w:r>
          </w:p>
        </w:tc>
        <w:tc>
          <w:tcPr>
            <w:tcW w:w="2793" w:type="dxa"/>
            <w:shd w:val="clear" w:color="auto" w:fill="auto"/>
          </w:tcPr>
          <w:p w14:paraId="0DE12E6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2BDBAC7" w14:textId="326C87DB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13B30ED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574DA1A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83E6E8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C45D829" w14:textId="77777777" w:rsidTr="00165370">
        <w:tc>
          <w:tcPr>
            <w:tcW w:w="2169" w:type="dxa"/>
            <w:shd w:val="clear" w:color="auto" w:fill="auto"/>
          </w:tcPr>
          <w:p w14:paraId="0276DCA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86</w:t>
            </w:r>
          </w:p>
        </w:tc>
        <w:tc>
          <w:tcPr>
            <w:tcW w:w="2793" w:type="dxa"/>
            <w:shd w:val="clear" w:color="auto" w:fill="auto"/>
          </w:tcPr>
          <w:p w14:paraId="24FA888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Lek S.A.</w:t>
            </w:r>
          </w:p>
          <w:p w14:paraId="3A54181B" w14:textId="08A4A1B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Podlipie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472DA0B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Stryków</w:t>
            </w:r>
          </w:p>
        </w:tc>
        <w:tc>
          <w:tcPr>
            <w:tcW w:w="3005" w:type="dxa"/>
            <w:shd w:val="clear" w:color="auto" w:fill="auto"/>
          </w:tcPr>
          <w:p w14:paraId="3C7B95A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C29D7B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54DFFA0" w14:textId="77777777" w:rsidTr="00165370">
        <w:tc>
          <w:tcPr>
            <w:tcW w:w="2169" w:type="dxa"/>
            <w:shd w:val="clear" w:color="auto" w:fill="auto"/>
          </w:tcPr>
          <w:p w14:paraId="3E824B6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86</w:t>
            </w:r>
          </w:p>
        </w:tc>
        <w:tc>
          <w:tcPr>
            <w:tcW w:w="2793" w:type="dxa"/>
            <w:shd w:val="clear" w:color="auto" w:fill="auto"/>
          </w:tcPr>
          <w:p w14:paraId="279466B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3357DAF" w14:textId="2EDCDC6C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623581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4F69EE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- 73.69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43AF82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73,69</w:t>
            </w:r>
          </w:p>
        </w:tc>
      </w:tr>
      <w:tr w:rsidR="002C1F06" w:rsidRPr="00834EF4" w14:paraId="5859E444" w14:textId="77777777" w:rsidTr="00165370">
        <w:tc>
          <w:tcPr>
            <w:tcW w:w="2169" w:type="dxa"/>
            <w:shd w:val="clear" w:color="auto" w:fill="auto"/>
          </w:tcPr>
          <w:p w14:paraId="7C547DB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86</w:t>
            </w:r>
          </w:p>
        </w:tc>
        <w:tc>
          <w:tcPr>
            <w:tcW w:w="2793" w:type="dxa"/>
            <w:shd w:val="clear" w:color="auto" w:fill="auto"/>
          </w:tcPr>
          <w:p w14:paraId="506767C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2A0489F8" w14:textId="6A00E722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0B2DB8A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412868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- 70.48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5C1014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70,48</w:t>
            </w:r>
          </w:p>
        </w:tc>
      </w:tr>
      <w:tr w:rsidR="002C1F06" w:rsidRPr="00834EF4" w14:paraId="42CD896C" w14:textId="77777777" w:rsidTr="00165370">
        <w:tc>
          <w:tcPr>
            <w:tcW w:w="2169" w:type="dxa"/>
            <w:shd w:val="clear" w:color="auto" w:fill="auto"/>
          </w:tcPr>
          <w:p w14:paraId="0B96F3C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86</w:t>
            </w:r>
          </w:p>
        </w:tc>
        <w:tc>
          <w:tcPr>
            <w:tcW w:w="2793" w:type="dxa"/>
            <w:shd w:val="clear" w:color="auto" w:fill="auto"/>
          </w:tcPr>
          <w:p w14:paraId="3911C79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7A21F611" w14:textId="5E881020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161D5B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03E9D5B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3CB800A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- 66.95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9FEE61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66,95</w:t>
            </w:r>
          </w:p>
        </w:tc>
      </w:tr>
      <w:tr w:rsidR="002C1F06" w:rsidRPr="00834EF4" w14:paraId="5D3B168E" w14:textId="77777777" w:rsidTr="00165370">
        <w:tc>
          <w:tcPr>
            <w:tcW w:w="2169" w:type="dxa"/>
            <w:shd w:val="clear" w:color="auto" w:fill="auto"/>
          </w:tcPr>
          <w:p w14:paraId="621DCD5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87</w:t>
            </w:r>
          </w:p>
        </w:tc>
        <w:tc>
          <w:tcPr>
            <w:tcW w:w="2793" w:type="dxa"/>
            <w:shd w:val="clear" w:color="auto" w:fill="auto"/>
          </w:tcPr>
          <w:p w14:paraId="2C5AC1D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Lek S.A.</w:t>
            </w:r>
          </w:p>
          <w:p w14:paraId="30CC3DE3" w14:textId="24DF9742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Podlipie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16</w:t>
            </w:r>
          </w:p>
          <w:p w14:paraId="266EF7F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Stryków</w:t>
            </w:r>
          </w:p>
        </w:tc>
        <w:tc>
          <w:tcPr>
            <w:tcW w:w="3005" w:type="dxa"/>
            <w:shd w:val="clear" w:color="auto" w:fill="auto"/>
          </w:tcPr>
          <w:p w14:paraId="0A2AC78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635138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84E0D92" w14:textId="77777777" w:rsidTr="00165370">
        <w:tc>
          <w:tcPr>
            <w:tcW w:w="2169" w:type="dxa"/>
            <w:shd w:val="clear" w:color="auto" w:fill="auto"/>
          </w:tcPr>
          <w:p w14:paraId="3EDD30B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88</w:t>
            </w:r>
          </w:p>
        </w:tc>
        <w:tc>
          <w:tcPr>
            <w:tcW w:w="2793" w:type="dxa"/>
            <w:shd w:val="clear" w:color="auto" w:fill="auto"/>
          </w:tcPr>
          <w:p w14:paraId="46A36C6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Amgen Sp. z o.o.</w:t>
            </w:r>
          </w:p>
          <w:p w14:paraId="06823F34" w14:textId="30BA8D94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145</w:t>
            </w:r>
          </w:p>
          <w:p w14:paraId="4DBF5F9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41C227E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082784D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83964B8" w14:textId="77777777" w:rsidTr="00165370">
        <w:tc>
          <w:tcPr>
            <w:tcW w:w="2169" w:type="dxa"/>
            <w:shd w:val="clear" w:color="auto" w:fill="auto"/>
          </w:tcPr>
          <w:p w14:paraId="14F8C58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90</w:t>
            </w:r>
          </w:p>
        </w:tc>
        <w:tc>
          <w:tcPr>
            <w:tcW w:w="2793" w:type="dxa"/>
            <w:shd w:val="clear" w:color="auto" w:fill="auto"/>
          </w:tcPr>
          <w:p w14:paraId="26BF019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8AD027B" w14:textId="62C18157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044EF7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1FA4813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4FD65DC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EF4363D" w14:textId="77777777" w:rsidTr="00165370">
        <w:tc>
          <w:tcPr>
            <w:tcW w:w="2169" w:type="dxa"/>
            <w:shd w:val="clear" w:color="auto" w:fill="auto"/>
          </w:tcPr>
          <w:p w14:paraId="1CD9986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90</w:t>
            </w:r>
          </w:p>
        </w:tc>
        <w:tc>
          <w:tcPr>
            <w:tcW w:w="2793" w:type="dxa"/>
            <w:shd w:val="clear" w:color="auto" w:fill="auto"/>
          </w:tcPr>
          <w:p w14:paraId="62B750D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DA4801A" w14:textId="348BD6D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1AD329E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1FC6A0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- 99.21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B7D3F5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99,21</w:t>
            </w:r>
          </w:p>
        </w:tc>
      </w:tr>
      <w:tr w:rsidR="002C1F06" w:rsidRPr="00834EF4" w14:paraId="6ECEF4EB" w14:textId="77777777" w:rsidTr="00165370">
        <w:tc>
          <w:tcPr>
            <w:tcW w:w="2169" w:type="dxa"/>
            <w:shd w:val="clear" w:color="auto" w:fill="auto"/>
          </w:tcPr>
          <w:p w14:paraId="09D19423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90</w:t>
            </w:r>
          </w:p>
        </w:tc>
        <w:tc>
          <w:tcPr>
            <w:tcW w:w="2793" w:type="dxa"/>
            <w:shd w:val="clear" w:color="auto" w:fill="auto"/>
          </w:tcPr>
          <w:p w14:paraId="482CAB4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Tramco Sp z o. o.</w:t>
            </w:r>
          </w:p>
          <w:p w14:paraId="74B29A5A" w14:textId="5FEE7DB0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</w:t>
            </w:r>
            <w:r w:rsidR="00161D5B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14</w:t>
            </w:r>
          </w:p>
          <w:p w14:paraId="02D86250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Płochocin</w:t>
            </w:r>
          </w:p>
        </w:tc>
        <w:tc>
          <w:tcPr>
            <w:tcW w:w="3005" w:type="dxa"/>
            <w:shd w:val="clear" w:color="auto" w:fill="auto"/>
          </w:tcPr>
          <w:p w14:paraId="4240550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- 97.02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90ACFB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97,02</w:t>
            </w:r>
          </w:p>
        </w:tc>
      </w:tr>
      <w:tr w:rsidR="002C1F06" w:rsidRPr="00834EF4" w14:paraId="7831BF51" w14:textId="77777777" w:rsidTr="00165370">
        <w:tc>
          <w:tcPr>
            <w:tcW w:w="2169" w:type="dxa"/>
            <w:shd w:val="clear" w:color="auto" w:fill="auto"/>
          </w:tcPr>
          <w:p w14:paraId="1496D4F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90</w:t>
            </w:r>
          </w:p>
        </w:tc>
        <w:tc>
          <w:tcPr>
            <w:tcW w:w="2793" w:type="dxa"/>
            <w:shd w:val="clear" w:color="auto" w:fill="auto"/>
          </w:tcPr>
          <w:p w14:paraId="7975738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29DDF3C9" w14:textId="5B58BA74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42DE35AB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1BDBE2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- 96.93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735DB7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96,93</w:t>
            </w:r>
          </w:p>
        </w:tc>
      </w:tr>
      <w:tr w:rsidR="002C1F06" w:rsidRPr="00834EF4" w14:paraId="64284A37" w14:textId="77777777" w:rsidTr="00165370">
        <w:tc>
          <w:tcPr>
            <w:tcW w:w="2169" w:type="dxa"/>
            <w:shd w:val="clear" w:color="auto" w:fill="auto"/>
          </w:tcPr>
          <w:p w14:paraId="27858B20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90</w:t>
            </w:r>
          </w:p>
        </w:tc>
        <w:tc>
          <w:tcPr>
            <w:tcW w:w="2793" w:type="dxa"/>
            <w:shd w:val="clear" w:color="auto" w:fill="auto"/>
          </w:tcPr>
          <w:p w14:paraId="4937187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Bialmed Sp. z o.o.</w:t>
            </w:r>
          </w:p>
          <w:p w14:paraId="61B2CF98" w14:textId="75F5D518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Kazimierzowska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46/48/35</w:t>
            </w:r>
          </w:p>
          <w:p w14:paraId="23D2DAC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6B20C97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- 96.93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3DE59CF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96,93</w:t>
            </w:r>
          </w:p>
        </w:tc>
      </w:tr>
      <w:tr w:rsidR="002C1F06" w:rsidRPr="00834EF4" w14:paraId="690C50D5" w14:textId="77777777" w:rsidTr="00165370">
        <w:tc>
          <w:tcPr>
            <w:tcW w:w="2169" w:type="dxa"/>
            <w:shd w:val="clear" w:color="auto" w:fill="auto"/>
          </w:tcPr>
          <w:p w14:paraId="78B40F0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91</w:t>
            </w:r>
          </w:p>
        </w:tc>
        <w:tc>
          <w:tcPr>
            <w:tcW w:w="2793" w:type="dxa"/>
            <w:shd w:val="clear" w:color="auto" w:fill="auto"/>
          </w:tcPr>
          <w:p w14:paraId="2EB13A5D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Bayer Sp. z o.o.</w:t>
            </w:r>
          </w:p>
          <w:p w14:paraId="6018CBE3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158</w:t>
            </w:r>
          </w:p>
          <w:p w14:paraId="3252B5F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2A1B407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284BB2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038FD00" w14:textId="77777777" w:rsidTr="00165370">
        <w:tc>
          <w:tcPr>
            <w:tcW w:w="2169" w:type="dxa"/>
            <w:shd w:val="clear" w:color="auto" w:fill="auto"/>
          </w:tcPr>
          <w:p w14:paraId="1885E5D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92</w:t>
            </w:r>
          </w:p>
        </w:tc>
        <w:tc>
          <w:tcPr>
            <w:tcW w:w="2793" w:type="dxa"/>
            <w:shd w:val="clear" w:color="auto" w:fill="auto"/>
          </w:tcPr>
          <w:p w14:paraId="63CFBA4E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332B2192" w14:textId="72FCFB91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18B3B2B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0DBAD5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6957F1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A71D183" w14:textId="77777777" w:rsidTr="00165370">
        <w:tc>
          <w:tcPr>
            <w:tcW w:w="2169" w:type="dxa"/>
            <w:shd w:val="clear" w:color="auto" w:fill="auto"/>
          </w:tcPr>
          <w:p w14:paraId="554EE7E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93</w:t>
            </w:r>
          </w:p>
        </w:tc>
        <w:tc>
          <w:tcPr>
            <w:tcW w:w="2793" w:type="dxa"/>
            <w:shd w:val="clear" w:color="auto" w:fill="auto"/>
          </w:tcPr>
          <w:p w14:paraId="4F2463E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Inpharm Sp. z o.o.</w:t>
            </w:r>
          </w:p>
          <w:p w14:paraId="4219C24D" w14:textId="4AD7F29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Strumykowa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28/11</w:t>
            </w:r>
          </w:p>
          <w:p w14:paraId="713FE9F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3BFEF14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- 86.49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E7B477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86,49</w:t>
            </w:r>
          </w:p>
        </w:tc>
      </w:tr>
      <w:tr w:rsidR="002C1F06" w:rsidRPr="00834EF4" w14:paraId="77BBBB4E" w14:textId="77777777" w:rsidTr="00165370">
        <w:tc>
          <w:tcPr>
            <w:tcW w:w="2169" w:type="dxa"/>
            <w:shd w:val="clear" w:color="auto" w:fill="auto"/>
          </w:tcPr>
          <w:p w14:paraId="1B7F5F4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93</w:t>
            </w:r>
          </w:p>
        </w:tc>
        <w:tc>
          <w:tcPr>
            <w:tcW w:w="2793" w:type="dxa"/>
            <w:shd w:val="clear" w:color="auto" w:fill="auto"/>
          </w:tcPr>
          <w:p w14:paraId="0077656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7F7A4A94" w14:textId="5982A8F4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118BFD0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42763B0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CC3345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0992196" w14:textId="77777777" w:rsidTr="00165370">
        <w:tc>
          <w:tcPr>
            <w:tcW w:w="2169" w:type="dxa"/>
            <w:shd w:val="clear" w:color="auto" w:fill="auto"/>
          </w:tcPr>
          <w:p w14:paraId="780D870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94</w:t>
            </w:r>
          </w:p>
        </w:tc>
        <w:tc>
          <w:tcPr>
            <w:tcW w:w="2793" w:type="dxa"/>
            <w:shd w:val="clear" w:color="auto" w:fill="auto"/>
          </w:tcPr>
          <w:p w14:paraId="3A024D1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554700F" w14:textId="04987C86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135B96D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BB7649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59AD990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4952DADF" w14:textId="77777777" w:rsidTr="00165370">
        <w:tc>
          <w:tcPr>
            <w:tcW w:w="2169" w:type="dxa"/>
            <w:shd w:val="clear" w:color="auto" w:fill="auto"/>
          </w:tcPr>
          <w:p w14:paraId="2DAA3AC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95</w:t>
            </w:r>
          </w:p>
        </w:tc>
        <w:tc>
          <w:tcPr>
            <w:tcW w:w="2793" w:type="dxa"/>
            <w:shd w:val="clear" w:color="auto" w:fill="auto"/>
          </w:tcPr>
          <w:p w14:paraId="769DC27A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Inpharm Sp. z o.o.</w:t>
            </w:r>
          </w:p>
          <w:p w14:paraId="1D3AA886" w14:textId="68EDD906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Strumykowa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28/11</w:t>
            </w:r>
          </w:p>
          <w:p w14:paraId="6E5FED3A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711CAE0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- 92.55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44D020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92,55</w:t>
            </w:r>
          </w:p>
        </w:tc>
      </w:tr>
      <w:tr w:rsidR="002C1F06" w:rsidRPr="00834EF4" w14:paraId="24F6C24D" w14:textId="77777777" w:rsidTr="00165370">
        <w:tc>
          <w:tcPr>
            <w:tcW w:w="2169" w:type="dxa"/>
            <w:shd w:val="clear" w:color="auto" w:fill="auto"/>
          </w:tcPr>
          <w:p w14:paraId="0AA3764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95</w:t>
            </w:r>
          </w:p>
        </w:tc>
        <w:tc>
          <w:tcPr>
            <w:tcW w:w="2793" w:type="dxa"/>
            <w:shd w:val="clear" w:color="auto" w:fill="auto"/>
          </w:tcPr>
          <w:p w14:paraId="3BFC5BE7" w14:textId="52388075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GENESIS PHARM M. M</w:t>
            </w:r>
            <w:r w:rsidR="00B44F02">
              <w:rPr>
                <w:b/>
                <w:bCs/>
                <w:sz w:val="20"/>
                <w:szCs w:val="20"/>
              </w:rPr>
              <w:t>atejczyk</w:t>
            </w:r>
            <w:r w:rsidRPr="002C1F06">
              <w:rPr>
                <w:b/>
                <w:bCs/>
                <w:sz w:val="20"/>
                <w:szCs w:val="20"/>
              </w:rPr>
              <w:t>, C. S</w:t>
            </w:r>
            <w:r w:rsidR="00B44F02">
              <w:rPr>
                <w:b/>
                <w:bCs/>
                <w:sz w:val="20"/>
                <w:szCs w:val="20"/>
              </w:rPr>
              <w:t>tańczak</w:t>
            </w:r>
            <w:r w:rsidRPr="002C1F06">
              <w:rPr>
                <w:b/>
                <w:bCs/>
                <w:sz w:val="20"/>
                <w:szCs w:val="20"/>
              </w:rPr>
              <w:t>, J. Z</w:t>
            </w:r>
            <w:r w:rsidR="00B44F02">
              <w:rPr>
                <w:b/>
                <w:bCs/>
                <w:sz w:val="20"/>
                <w:szCs w:val="20"/>
              </w:rPr>
              <w:t>woliński</w:t>
            </w:r>
            <w:r w:rsidRPr="002C1F06">
              <w:rPr>
                <w:b/>
                <w:bCs/>
                <w:sz w:val="20"/>
                <w:szCs w:val="20"/>
              </w:rPr>
              <w:t xml:space="preserve"> </w:t>
            </w:r>
            <w:r w:rsidR="00B44F02">
              <w:rPr>
                <w:b/>
                <w:bCs/>
                <w:sz w:val="20"/>
                <w:szCs w:val="20"/>
              </w:rPr>
              <w:t xml:space="preserve">Sp.j. </w:t>
            </w:r>
          </w:p>
          <w:p w14:paraId="5B5E80E9" w14:textId="07ABABCD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Obywatelska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128-152</w:t>
            </w:r>
          </w:p>
          <w:p w14:paraId="53845C3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Łódź</w:t>
            </w:r>
          </w:p>
        </w:tc>
        <w:tc>
          <w:tcPr>
            <w:tcW w:w="3005" w:type="dxa"/>
            <w:shd w:val="clear" w:color="auto" w:fill="auto"/>
          </w:tcPr>
          <w:p w14:paraId="17D351B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0F2FD93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7CD99D77" w14:textId="77777777" w:rsidTr="00165370">
        <w:tc>
          <w:tcPr>
            <w:tcW w:w="2169" w:type="dxa"/>
            <w:shd w:val="clear" w:color="auto" w:fill="auto"/>
          </w:tcPr>
          <w:p w14:paraId="2988CBE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95</w:t>
            </w:r>
          </w:p>
        </w:tc>
        <w:tc>
          <w:tcPr>
            <w:tcW w:w="2793" w:type="dxa"/>
            <w:shd w:val="clear" w:color="auto" w:fill="auto"/>
          </w:tcPr>
          <w:p w14:paraId="00034526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Delfarma Sp. z o.o.</w:t>
            </w:r>
          </w:p>
          <w:p w14:paraId="18806952" w14:textId="5FEA8B2C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Św. Teresy od Dzieciątka Jezus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111</w:t>
            </w:r>
          </w:p>
          <w:p w14:paraId="1155303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Łódź</w:t>
            </w:r>
          </w:p>
        </w:tc>
        <w:tc>
          <w:tcPr>
            <w:tcW w:w="3005" w:type="dxa"/>
            <w:shd w:val="clear" w:color="auto" w:fill="auto"/>
          </w:tcPr>
          <w:p w14:paraId="0C27122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- 98.48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1EFF01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98,48</w:t>
            </w:r>
          </w:p>
        </w:tc>
      </w:tr>
      <w:tr w:rsidR="002C1F06" w:rsidRPr="00834EF4" w14:paraId="0D36CDAA" w14:textId="77777777" w:rsidTr="00165370">
        <w:tc>
          <w:tcPr>
            <w:tcW w:w="2169" w:type="dxa"/>
            <w:shd w:val="clear" w:color="auto" w:fill="auto"/>
          </w:tcPr>
          <w:p w14:paraId="437AEC4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95</w:t>
            </w:r>
          </w:p>
        </w:tc>
        <w:tc>
          <w:tcPr>
            <w:tcW w:w="2793" w:type="dxa"/>
            <w:shd w:val="clear" w:color="auto" w:fill="auto"/>
          </w:tcPr>
          <w:p w14:paraId="5DC7E21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PROFARM PS SP. Z O.O.</w:t>
            </w:r>
          </w:p>
          <w:p w14:paraId="5838AACC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96</w:t>
            </w:r>
          </w:p>
          <w:p w14:paraId="10FD414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Stara Iwiczna</w:t>
            </w:r>
          </w:p>
        </w:tc>
        <w:tc>
          <w:tcPr>
            <w:tcW w:w="3005" w:type="dxa"/>
            <w:shd w:val="clear" w:color="auto" w:fill="auto"/>
          </w:tcPr>
          <w:p w14:paraId="5EBE339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- 88.49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1CDBF7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88,49</w:t>
            </w:r>
          </w:p>
        </w:tc>
      </w:tr>
      <w:tr w:rsidR="002C1F06" w:rsidRPr="00834EF4" w14:paraId="26208017" w14:textId="77777777" w:rsidTr="00165370">
        <w:tc>
          <w:tcPr>
            <w:tcW w:w="2169" w:type="dxa"/>
            <w:shd w:val="clear" w:color="auto" w:fill="auto"/>
          </w:tcPr>
          <w:p w14:paraId="0A7CA44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96</w:t>
            </w:r>
          </w:p>
        </w:tc>
        <w:tc>
          <w:tcPr>
            <w:tcW w:w="2793" w:type="dxa"/>
            <w:shd w:val="clear" w:color="auto" w:fill="auto"/>
          </w:tcPr>
          <w:p w14:paraId="6AB760D4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80A9CD4" w14:textId="43E9FD90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6A2F357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0244A1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B3B1EFB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4098911" w14:textId="77777777" w:rsidTr="00165370">
        <w:tc>
          <w:tcPr>
            <w:tcW w:w="2169" w:type="dxa"/>
            <w:shd w:val="clear" w:color="auto" w:fill="auto"/>
          </w:tcPr>
          <w:p w14:paraId="47DEC46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97</w:t>
            </w:r>
          </w:p>
        </w:tc>
        <w:tc>
          <w:tcPr>
            <w:tcW w:w="2793" w:type="dxa"/>
            <w:shd w:val="clear" w:color="auto" w:fill="auto"/>
          </w:tcPr>
          <w:p w14:paraId="4821794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736C581" w14:textId="02B14A58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1B43B37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0F49A32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704890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63931BA9" w14:textId="77777777" w:rsidTr="00165370">
        <w:tc>
          <w:tcPr>
            <w:tcW w:w="2169" w:type="dxa"/>
            <w:shd w:val="clear" w:color="auto" w:fill="auto"/>
          </w:tcPr>
          <w:p w14:paraId="1CDC1B8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98</w:t>
            </w:r>
          </w:p>
        </w:tc>
        <w:tc>
          <w:tcPr>
            <w:tcW w:w="2793" w:type="dxa"/>
            <w:shd w:val="clear" w:color="auto" w:fill="auto"/>
          </w:tcPr>
          <w:p w14:paraId="431804E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B80A7A7" w14:textId="667DBAF4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61AC58B4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2BD3E39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ACE9E1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1C30AF4E" w14:textId="77777777" w:rsidTr="00165370">
        <w:tc>
          <w:tcPr>
            <w:tcW w:w="2169" w:type="dxa"/>
            <w:shd w:val="clear" w:color="auto" w:fill="auto"/>
          </w:tcPr>
          <w:p w14:paraId="1D991DC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98</w:t>
            </w:r>
          </w:p>
        </w:tc>
        <w:tc>
          <w:tcPr>
            <w:tcW w:w="2793" w:type="dxa"/>
            <w:shd w:val="clear" w:color="auto" w:fill="auto"/>
          </w:tcPr>
          <w:p w14:paraId="16192189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D283300" w14:textId="007A0A33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6A39639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36AF44F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- 99.44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CF69EA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99,44</w:t>
            </w:r>
          </w:p>
        </w:tc>
      </w:tr>
      <w:tr w:rsidR="002C1F06" w:rsidRPr="00834EF4" w14:paraId="3B439546" w14:textId="77777777" w:rsidTr="00165370">
        <w:tc>
          <w:tcPr>
            <w:tcW w:w="2169" w:type="dxa"/>
            <w:shd w:val="clear" w:color="auto" w:fill="auto"/>
          </w:tcPr>
          <w:p w14:paraId="12C1FFF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98</w:t>
            </w:r>
          </w:p>
        </w:tc>
        <w:tc>
          <w:tcPr>
            <w:tcW w:w="2793" w:type="dxa"/>
            <w:shd w:val="clear" w:color="auto" w:fill="auto"/>
          </w:tcPr>
          <w:p w14:paraId="37850B75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6155CDA" w14:textId="64E5EBB1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C97C66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5A3218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- 99.36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E4A163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99,36</w:t>
            </w:r>
          </w:p>
        </w:tc>
      </w:tr>
      <w:tr w:rsidR="002C1F06" w:rsidRPr="00834EF4" w14:paraId="69242ED6" w14:textId="77777777" w:rsidTr="00165370">
        <w:tc>
          <w:tcPr>
            <w:tcW w:w="2169" w:type="dxa"/>
            <w:shd w:val="clear" w:color="auto" w:fill="auto"/>
          </w:tcPr>
          <w:p w14:paraId="2AC26EF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99</w:t>
            </w:r>
          </w:p>
        </w:tc>
        <w:tc>
          <w:tcPr>
            <w:tcW w:w="2793" w:type="dxa"/>
            <w:shd w:val="clear" w:color="auto" w:fill="auto"/>
          </w:tcPr>
          <w:p w14:paraId="002850C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25AFA19C" w14:textId="638FC2BC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5DD7A3CE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4B3FEA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83D77A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52449362" w14:textId="77777777" w:rsidTr="00165370">
        <w:tc>
          <w:tcPr>
            <w:tcW w:w="2169" w:type="dxa"/>
            <w:shd w:val="clear" w:color="auto" w:fill="auto"/>
          </w:tcPr>
          <w:p w14:paraId="2C25BA9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99</w:t>
            </w:r>
          </w:p>
        </w:tc>
        <w:tc>
          <w:tcPr>
            <w:tcW w:w="2793" w:type="dxa"/>
            <w:shd w:val="clear" w:color="auto" w:fill="auto"/>
          </w:tcPr>
          <w:p w14:paraId="3E74B79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EB49359" w14:textId="1D2E9F02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10856F3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A092996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1 - Cena - 99.45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C8D42B2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99,45</w:t>
            </w:r>
          </w:p>
        </w:tc>
      </w:tr>
      <w:tr w:rsidR="00582E40" w:rsidRPr="00834EF4" w14:paraId="0885CFF9" w14:textId="77777777" w:rsidTr="007547AB">
        <w:tc>
          <w:tcPr>
            <w:tcW w:w="2169" w:type="dxa"/>
            <w:shd w:val="clear" w:color="auto" w:fill="auto"/>
          </w:tcPr>
          <w:p w14:paraId="2BD70606" w14:textId="77777777" w:rsidR="00582E40" w:rsidRPr="00211A34" w:rsidRDefault="00582E40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100</w:t>
            </w:r>
          </w:p>
        </w:tc>
        <w:tc>
          <w:tcPr>
            <w:tcW w:w="2793" w:type="dxa"/>
            <w:shd w:val="clear" w:color="auto" w:fill="auto"/>
          </w:tcPr>
          <w:p w14:paraId="730ECB79" w14:textId="77777777" w:rsidR="00582E40" w:rsidRPr="00211A34" w:rsidRDefault="00582E40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9A0E31C" w14:textId="2096DB1B" w:rsidR="00582E40" w:rsidRPr="00211A34" w:rsidRDefault="00582E40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C1F06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9</w:t>
            </w:r>
          </w:p>
          <w:p w14:paraId="4C357047" w14:textId="77777777" w:rsidR="00582E40" w:rsidRPr="00211A34" w:rsidRDefault="00582E40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FEA1747" w14:textId="77777777" w:rsidR="00582E40" w:rsidRDefault="00582E40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B0B3890" w14:textId="4BA18EA4" w:rsidR="00582E40" w:rsidRPr="00211A34" w:rsidRDefault="00582E40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82E40" w:rsidRPr="00834EF4" w14:paraId="1094F489" w14:textId="77777777" w:rsidTr="00165370">
        <w:tc>
          <w:tcPr>
            <w:tcW w:w="2169" w:type="dxa"/>
            <w:shd w:val="clear" w:color="auto" w:fill="auto"/>
          </w:tcPr>
          <w:p w14:paraId="108826E7" w14:textId="77777777" w:rsidR="00582E40" w:rsidRPr="00211A34" w:rsidRDefault="00582E40" w:rsidP="00582E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100</w:t>
            </w:r>
          </w:p>
        </w:tc>
        <w:tc>
          <w:tcPr>
            <w:tcW w:w="2793" w:type="dxa"/>
            <w:shd w:val="clear" w:color="auto" w:fill="auto"/>
          </w:tcPr>
          <w:p w14:paraId="52491C2C" w14:textId="77777777" w:rsidR="00582E40" w:rsidRPr="00211A34" w:rsidRDefault="00582E40" w:rsidP="00582E4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59CA9CEC" w14:textId="56606A4E" w:rsidR="00582E40" w:rsidRPr="00211A34" w:rsidRDefault="00582E40" w:rsidP="00582E40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C1F06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120</w:t>
            </w:r>
          </w:p>
          <w:p w14:paraId="4CF2FAE0" w14:textId="77777777" w:rsidR="00582E40" w:rsidRPr="00211A34" w:rsidRDefault="00582E40" w:rsidP="00582E40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208F47DB" w14:textId="37620982" w:rsidR="00582E40" w:rsidRPr="00211A34" w:rsidRDefault="00582E40" w:rsidP="00582E4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3C4664A" w14:textId="54C85E55" w:rsidR="00582E40" w:rsidRPr="00211A34" w:rsidRDefault="00582E40" w:rsidP="00582E40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3C36B5EE" w14:textId="77777777" w:rsidTr="00165370">
        <w:tc>
          <w:tcPr>
            <w:tcW w:w="2169" w:type="dxa"/>
            <w:shd w:val="clear" w:color="auto" w:fill="auto"/>
          </w:tcPr>
          <w:p w14:paraId="3D75E27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100</w:t>
            </w:r>
          </w:p>
        </w:tc>
        <w:tc>
          <w:tcPr>
            <w:tcW w:w="2793" w:type="dxa"/>
            <w:shd w:val="clear" w:color="auto" w:fill="auto"/>
          </w:tcPr>
          <w:p w14:paraId="6E7DDFF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E0721A2" w14:textId="4BDB27D3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22A2488D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46C61713" w14:textId="7B6FE260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1 - Cena </w:t>
            </w:r>
            <w:r w:rsidR="00184F85">
              <w:rPr>
                <w:sz w:val="20"/>
                <w:szCs w:val="20"/>
              </w:rPr>
              <w:t>–</w:t>
            </w:r>
            <w:r w:rsidRPr="002C1F06">
              <w:rPr>
                <w:sz w:val="20"/>
                <w:szCs w:val="20"/>
              </w:rPr>
              <w:t xml:space="preserve"> </w:t>
            </w:r>
            <w:r w:rsidR="00184F85">
              <w:rPr>
                <w:sz w:val="20"/>
                <w:szCs w:val="20"/>
              </w:rPr>
              <w:t>99.52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870032D" w14:textId="4DCA7629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</w:t>
            </w:r>
            <w:r w:rsidR="00184F85">
              <w:rPr>
                <w:sz w:val="20"/>
                <w:szCs w:val="20"/>
              </w:rPr>
              <w:t>99,52</w:t>
            </w:r>
          </w:p>
        </w:tc>
      </w:tr>
      <w:tr w:rsidR="00C931AD" w:rsidRPr="00834EF4" w14:paraId="55FF277F" w14:textId="77777777" w:rsidTr="004A4524">
        <w:tc>
          <w:tcPr>
            <w:tcW w:w="2169" w:type="dxa"/>
            <w:shd w:val="clear" w:color="auto" w:fill="auto"/>
          </w:tcPr>
          <w:p w14:paraId="19EE4A79" w14:textId="77777777" w:rsidR="00C931AD" w:rsidRPr="00211A34" w:rsidRDefault="00C931AD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100</w:t>
            </w:r>
          </w:p>
        </w:tc>
        <w:tc>
          <w:tcPr>
            <w:tcW w:w="2793" w:type="dxa"/>
            <w:shd w:val="clear" w:color="auto" w:fill="auto"/>
          </w:tcPr>
          <w:p w14:paraId="2025F18F" w14:textId="77777777" w:rsidR="00C931AD" w:rsidRPr="00211A34" w:rsidRDefault="00C931AD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1C015C19" w14:textId="6AB0B41E" w:rsidR="00C931AD" w:rsidRPr="00211A34" w:rsidRDefault="00C931AD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6FD8A554" w14:textId="77777777" w:rsidR="00C931AD" w:rsidRDefault="00C931AD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4BCB1D7" w14:textId="0E550CCC" w:rsidR="00C931AD" w:rsidRPr="00211A34" w:rsidRDefault="00C931AD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77E589E6" w14:textId="77777777" w:rsidTr="00165370">
        <w:tc>
          <w:tcPr>
            <w:tcW w:w="2169" w:type="dxa"/>
            <w:shd w:val="clear" w:color="auto" w:fill="auto"/>
          </w:tcPr>
          <w:p w14:paraId="389B1B4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101</w:t>
            </w:r>
          </w:p>
        </w:tc>
        <w:tc>
          <w:tcPr>
            <w:tcW w:w="2793" w:type="dxa"/>
            <w:shd w:val="clear" w:color="auto" w:fill="auto"/>
          </w:tcPr>
          <w:p w14:paraId="3172ABC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7355048" w14:textId="31939C4D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355A335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37632C47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72A67BBA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51238505" w14:textId="77777777" w:rsidTr="00165370">
        <w:tc>
          <w:tcPr>
            <w:tcW w:w="2169" w:type="dxa"/>
            <w:shd w:val="clear" w:color="auto" w:fill="auto"/>
          </w:tcPr>
          <w:p w14:paraId="3BE83C2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101</w:t>
            </w:r>
          </w:p>
        </w:tc>
        <w:tc>
          <w:tcPr>
            <w:tcW w:w="2793" w:type="dxa"/>
            <w:shd w:val="clear" w:color="auto" w:fill="auto"/>
          </w:tcPr>
          <w:p w14:paraId="5758B142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Asclepios S.A.</w:t>
            </w:r>
          </w:p>
          <w:p w14:paraId="00950BF2" w14:textId="06DFF6DD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Hubska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44</w:t>
            </w:r>
          </w:p>
          <w:p w14:paraId="70F7E3A8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0E58C54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- 77.66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1457844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77,66</w:t>
            </w:r>
          </w:p>
        </w:tc>
      </w:tr>
      <w:tr w:rsidR="002C1F06" w:rsidRPr="00834EF4" w14:paraId="0365442F" w14:textId="77777777" w:rsidTr="00165370">
        <w:tc>
          <w:tcPr>
            <w:tcW w:w="2169" w:type="dxa"/>
            <w:shd w:val="clear" w:color="auto" w:fill="auto"/>
          </w:tcPr>
          <w:p w14:paraId="5AB2F31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101</w:t>
            </w:r>
          </w:p>
        </w:tc>
        <w:tc>
          <w:tcPr>
            <w:tcW w:w="2793" w:type="dxa"/>
            <w:shd w:val="clear" w:color="auto" w:fill="auto"/>
          </w:tcPr>
          <w:p w14:paraId="1E25D21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BF9906D" w14:textId="590E3B4C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202677C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7ECE8A8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- 75.46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4A61AF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75,46</w:t>
            </w:r>
          </w:p>
        </w:tc>
      </w:tr>
      <w:tr w:rsidR="002C1F06" w:rsidRPr="00834EF4" w14:paraId="7E7F1611" w14:textId="77777777" w:rsidTr="00165370">
        <w:tc>
          <w:tcPr>
            <w:tcW w:w="2169" w:type="dxa"/>
            <w:shd w:val="clear" w:color="auto" w:fill="auto"/>
          </w:tcPr>
          <w:p w14:paraId="5EF5795E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101</w:t>
            </w:r>
          </w:p>
        </w:tc>
        <w:tc>
          <w:tcPr>
            <w:tcW w:w="2793" w:type="dxa"/>
            <w:shd w:val="clear" w:color="auto" w:fill="auto"/>
          </w:tcPr>
          <w:p w14:paraId="0A3DF12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5583AA3" w14:textId="1205C999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24CE22C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131A1D6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- 74.74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BE6560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74,74</w:t>
            </w:r>
          </w:p>
        </w:tc>
      </w:tr>
      <w:tr w:rsidR="002C1F06" w:rsidRPr="00834EF4" w14:paraId="27F05D48" w14:textId="77777777" w:rsidTr="00165370">
        <w:tc>
          <w:tcPr>
            <w:tcW w:w="2169" w:type="dxa"/>
            <w:shd w:val="clear" w:color="auto" w:fill="auto"/>
          </w:tcPr>
          <w:p w14:paraId="6C7E8DF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102</w:t>
            </w:r>
          </w:p>
        </w:tc>
        <w:tc>
          <w:tcPr>
            <w:tcW w:w="2793" w:type="dxa"/>
            <w:shd w:val="clear" w:color="auto" w:fill="auto"/>
          </w:tcPr>
          <w:p w14:paraId="4E1976C7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41EE8ABB" w14:textId="0313B725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774D0AF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1AB6AB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828FFF7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1A62B0" w:rsidRPr="00834EF4" w14:paraId="6980A099" w14:textId="77777777" w:rsidTr="000C568C">
        <w:tc>
          <w:tcPr>
            <w:tcW w:w="2169" w:type="dxa"/>
            <w:shd w:val="clear" w:color="auto" w:fill="auto"/>
          </w:tcPr>
          <w:p w14:paraId="4B374F9F" w14:textId="77777777" w:rsidR="001A62B0" w:rsidRPr="00211A34" w:rsidRDefault="001A62B0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102</w:t>
            </w:r>
          </w:p>
        </w:tc>
        <w:tc>
          <w:tcPr>
            <w:tcW w:w="2793" w:type="dxa"/>
            <w:shd w:val="clear" w:color="auto" w:fill="auto"/>
          </w:tcPr>
          <w:p w14:paraId="0C8E6926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58BBC518" w14:textId="4E649B24" w:rsidR="001A62B0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47773BE" w14:textId="77777777" w:rsidR="001A62B0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B72ADC1" w14:textId="25E3EFE9" w:rsidR="001A62B0" w:rsidRPr="00211A34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3F9351C2" w14:textId="77777777" w:rsidTr="00165370">
        <w:tc>
          <w:tcPr>
            <w:tcW w:w="2169" w:type="dxa"/>
            <w:shd w:val="clear" w:color="auto" w:fill="auto"/>
          </w:tcPr>
          <w:p w14:paraId="493A51D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104</w:t>
            </w:r>
          </w:p>
        </w:tc>
        <w:tc>
          <w:tcPr>
            <w:tcW w:w="2793" w:type="dxa"/>
            <w:shd w:val="clear" w:color="auto" w:fill="auto"/>
          </w:tcPr>
          <w:p w14:paraId="5D61AC8B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072546BD" w14:textId="2665C1A3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3C1765E6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8AD0CF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1D6FC2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3BACAAE" w14:textId="77777777" w:rsidTr="00165370">
        <w:tc>
          <w:tcPr>
            <w:tcW w:w="2169" w:type="dxa"/>
            <w:shd w:val="clear" w:color="auto" w:fill="auto"/>
          </w:tcPr>
          <w:p w14:paraId="11B45C2A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104</w:t>
            </w:r>
          </w:p>
        </w:tc>
        <w:tc>
          <w:tcPr>
            <w:tcW w:w="2793" w:type="dxa"/>
            <w:shd w:val="clear" w:color="auto" w:fill="auto"/>
          </w:tcPr>
          <w:p w14:paraId="4F40852F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9423250" w14:textId="28C250BA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Szopienicka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77</w:t>
            </w:r>
          </w:p>
          <w:p w14:paraId="7B9129E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0B00C90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- 94.78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82BCF4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94,78</w:t>
            </w:r>
          </w:p>
        </w:tc>
      </w:tr>
      <w:tr w:rsidR="002C1F06" w:rsidRPr="00834EF4" w14:paraId="7BEB9BB0" w14:textId="77777777" w:rsidTr="00165370">
        <w:tc>
          <w:tcPr>
            <w:tcW w:w="2169" w:type="dxa"/>
            <w:shd w:val="clear" w:color="auto" w:fill="auto"/>
          </w:tcPr>
          <w:p w14:paraId="2FFE356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104</w:t>
            </w:r>
          </w:p>
        </w:tc>
        <w:tc>
          <w:tcPr>
            <w:tcW w:w="2793" w:type="dxa"/>
            <w:shd w:val="clear" w:color="auto" w:fill="auto"/>
          </w:tcPr>
          <w:p w14:paraId="465463A0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E7EC07A" w14:textId="419FB721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Pułaskiego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9</w:t>
            </w:r>
          </w:p>
          <w:p w14:paraId="4FAAC98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3005" w:type="dxa"/>
            <w:shd w:val="clear" w:color="auto" w:fill="auto"/>
          </w:tcPr>
          <w:p w14:paraId="66015B1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- 93.36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D114E0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93,36</w:t>
            </w:r>
          </w:p>
        </w:tc>
      </w:tr>
      <w:tr w:rsidR="001A62B0" w:rsidRPr="00834EF4" w14:paraId="058E1B73" w14:textId="77777777" w:rsidTr="00E3370D">
        <w:tc>
          <w:tcPr>
            <w:tcW w:w="2169" w:type="dxa"/>
            <w:shd w:val="clear" w:color="auto" w:fill="auto"/>
          </w:tcPr>
          <w:p w14:paraId="18C0A8C6" w14:textId="77777777" w:rsidR="001A62B0" w:rsidRPr="00211A34" w:rsidRDefault="001A62B0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104</w:t>
            </w:r>
          </w:p>
        </w:tc>
        <w:tc>
          <w:tcPr>
            <w:tcW w:w="2793" w:type="dxa"/>
            <w:shd w:val="clear" w:color="auto" w:fill="auto"/>
          </w:tcPr>
          <w:p w14:paraId="1C7758CF" w14:textId="77777777" w:rsidR="00287997" w:rsidRPr="00211A34" w:rsidRDefault="00287997" w:rsidP="0028799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29A6F9DA" w14:textId="2996ACA1" w:rsidR="001A62B0" w:rsidRPr="00211A34" w:rsidRDefault="00287997" w:rsidP="00287997">
            <w:pPr>
              <w:spacing w:after="40"/>
              <w:rPr>
                <w:color w:val="000000"/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72F926FC" w14:textId="77777777" w:rsidR="001A62B0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A220105" w14:textId="4CBC6846" w:rsidR="001A62B0" w:rsidRPr="00211A34" w:rsidRDefault="001A62B0" w:rsidP="00891FE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C1F06" w:rsidRPr="00834EF4" w14:paraId="46F04AAF" w14:textId="77777777" w:rsidTr="00165370">
        <w:tc>
          <w:tcPr>
            <w:tcW w:w="2169" w:type="dxa"/>
            <w:shd w:val="clear" w:color="auto" w:fill="auto"/>
          </w:tcPr>
          <w:p w14:paraId="37BFBD5B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105</w:t>
            </w:r>
          </w:p>
        </w:tc>
        <w:tc>
          <w:tcPr>
            <w:tcW w:w="2793" w:type="dxa"/>
            <w:shd w:val="clear" w:color="auto" w:fill="auto"/>
          </w:tcPr>
          <w:p w14:paraId="51D016D6" w14:textId="1AF6E60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 xml:space="preserve">Aesculap Chifa </w:t>
            </w:r>
            <w:r w:rsidR="00B44F02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3708F439" w14:textId="27413260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Tysiąclecia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14</w:t>
            </w:r>
          </w:p>
          <w:p w14:paraId="6D8DF86F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Nowy Tomyśl</w:t>
            </w:r>
          </w:p>
        </w:tc>
        <w:tc>
          <w:tcPr>
            <w:tcW w:w="3005" w:type="dxa"/>
            <w:shd w:val="clear" w:color="auto" w:fill="auto"/>
          </w:tcPr>
          <w:p w14:paraId="7A80B05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5F9B061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2AB4EC8D" w14:textId="77777777" w:rsidTr="00165370">
        <w:tc>
          <w:tcPr>
            <w:tcW w:w="2169" w:type="dxa"/>
            <w:shd w:val="clear" w:color="auto" w:fill="auto"/>
          </w:tcPr>
          <w:p w14:paraId="0B6E066D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105</w:t>
            </w:r>
          </w:p>
        </w:tc>
        <w:tc>
          <w:tcPr>
            <w:tcW w:w="2793" w:type="dxa"/>
            <w:shd w:val="clear" w:color="auto" w:fill="auto"/>
          </w:tcPr>
          <w:p w14:paraId="16F937D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71DF6447" w14:textId="0B3647FF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2216F4B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65B64912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- 98.21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D1E33C6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98,21</w:t>
            </w:r>
          </w:p>
        </w:tc>
      </w:tr>
      <w:tr w:rsidR="002C1F06" w:rsidRPr="00834EF4" w14:paraId="1B876701" w14:textId="77777777" w:rsidTr="00165370">
        <w:tc>
          <w:tcPr>
            <w:tcW w:w="2169" w:type="dxa"/>
            <w:shd w:val="clear" w:color="auto" w:fill="auto"/>
          </w:tcPr>
          <w:p w14:paraId="79E3AAD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lastRenderedPageBreak/>
              <w:t>105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105</w:t>
            </w:r>
          </w:p>
        </w:tc>
        <w:tc>
          <w:tcPr>
            <w:tcW w:w="2793" w:type="dxa"/>
            <w:shd w:val="clear" w:color="auto" w:fill="auto"/>
          </w:tcPr>
          <w:p w14:paraId="2E1E2791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55E0AC55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134</w:t>
            </w:r>
          </w:p>
          <w:p w14:paraId="27401DBC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Warszawa</w:t>
            </w:r>
          </w:p>
        </w:tc>
        <w:tc>
          <w:tcPr>
            <w:tcW w:w="3005" w:type="dxa"/>
            <w:shd w:val="clear" w:color="auto" w:fill="auto"/>
          </w:tcPr>
          <w:p w14:paraId="61C17B81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- 91.67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56ABE545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91,67</w:t>
            </w:r>
          </w:p>
        </w:tc>
      </w:tr>
      <w:tr w:rsidR="002C1F06" w:rsidRPr="00834EF4" w14:paraId="6F6BBC48" w14:textId="77777777" w:rsidTr="00165370">
        <w:tc>
          <w:tcPr>
            <w:tcW w:w="2169" w:type="dxa"/>
            <w:shd w:val="clear" w:color="auto" w:fill="auto"/>
          </w:tcPr>
          <w:p w14:paraId="34874A29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106</w:t>
            </w:r>
          </w:p>
        </w:tc>
        <w:tc>
          <w:tcPr>
            <w:tcW w:w="2793" w:type="dxa"/>
            <w:shd w:val="clear" w:color="auto" w:fill="auto"/>
          </w:tcPr>
          <w:p w14:paraId="4534D498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Urtica Sp. z o.o.</w:t>
            </w:r>
          </w:p>
          <w:p w14:paraId="16CCB2EC" w14:textId="3C74C12D" w:rsidR="002C1F06" w:rsidRPr="00211A34" w:rsidRDefault="00161D5B" w:rsidP="00891FE6">
            <w:pPr>
              <w:rPr>
                <w:sz w:val="20"/>
                <w:szCs w:val="20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06" w:rsidRPr="002C1F06">
              <w:rPr>
                <w:sz w:val="20"/>
                <w:szCs w:val="20"/>
              </w:rPr>
              <w:t>Krzemieniecka</w:t>
            </w:r>
            <w:r w:rsidR="002C1F06" w:rsidRPr="00211A34">
              <w:rPr>
                <w:sz w:val="20"/>
                <w:szCs w:val="20"/>
              </w:rPr>
              <w:t xml:space="preserve"> </w:t>
            </w:r>
            <w:r w:rsidR="002C1F06" w:rsidRPr="002C1F06">
              <w:rPr>
                <w:sz w:val="20"/>
                <w:szCs w:val="20"/>
              </w:rPr>
              <w:t>120</w:t>
            </w:r>
          </w:p>
          <w:p w14:paraId="45F8CA32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3005" w:type="dxa"/>
            <w:shd w:val="clear" w:color="auto" w:fill="auto"/>
          </w:tcPr>
          <w:p w14:paraId="7471BE6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AA32268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56998C23" w14:textId="77777777" w:rsidTr="00165370">
        <w:tc>
          <w:tcPr>
            <w:tcW w:w="2169" w:type="dxa"/>
            <w:shd w:val="clear" w:color="auto" w:fill="auto"/>
          </w:tcPr>
          <w:p w14:paraId="13230175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107</w:t>
            </w:r>
          </w:p>
        </w:tc>
        <w:tc>
          <w:tcPr>
            <w:tcW w:w="2793" w:type="dxa"/>
            <w:shd w:val="clear" w:color="auto" w:fill="auto"/>
          </w:tcPr>
          <w:p w14:paraId="40FB9D2D" w14:textId="2D4779A3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 xml:space="preserve">SKAMEX </w:t>
            </w:r>
            <w:r w:rsidR="00B44F02">
              <w:rPr>
                <w:b/>
                <w:bCs/>
                <w:sz w:val="20"/>
                <w:szCs w:val="20"/>
              </w:rPr>
              <w:t xml:space="preserve">Sp. z o.o. Sp.j. </w:t>
            </w:r>
          </w:p>
          <w:p w14:paraId="0FC99F9E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38/52</w:t>
            </w:r>
          </w:p>
          <w:p w14:paraId="44FD22D3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Łódź</w:t>
            </w:r>
          </w:p>
        </w:tc>
        <w:tc>
          <w:tcPr>
            <w:tcW w:w="3005" w:type="dxa"/>
            <w:shd w:val="clear" w:color="auto" w:fill="auto"/>
          </w:tcPr>
          <w:p w14:paraId="3E2DDBDC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0584D4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  <w:tr w:rsidR="002C1F06" w:rsidRPr="00834EF4" w14:paraId="0BC02248" w14:textId="77777777" w:rsidTr="00165370">
        <w:trPr>
          <w:trHeight w:val="669"/>
        </w:trPr>
        <w:tc>
          <w:tcPr>
            <w:tcW w:w="2169" w:type="dxa"/>
            <w:shd w:val="clear" w:color="auto" w:fill="auto"/>
          </w:tcPr>
          <w:p w14:paraId="5BA1F168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108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06">
              <w:rPr>
                <w:sz w:val="20"/>
                <w:szCs w:val="20"/>
              </w:rPr>
              <w:t>Pakiet nr 108</w:t>
            </w:r>
          </w:p>
        </w:tc>
        <w:tc>
          <w:tcPr>
            <w:tcW w:w="2793" w:type="dxa"/>
            <w:shd w:val="clear" w:color="auto" w:fill="auto"/>
          </w:tcPr>
          <w:p w14:paraId="6EB71113" w14:textId="77777777" w:rsidR="002C1F06" w:rsidRPr="00211A34" w:rsidRDefault="002C1F06" w:rsidP="00891F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AstraZeneca Kft.</w:t>
            </w:r>
          </w:p>
          <w:p w14:paraId="0016EE22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0</w:t>
            </w:r>
          </w:p>
          <w:p w14:paraId="0ABA34F1" w14:textId="77777777" w:rsidR="002C1F06" w:rsidRPr="00211A34" w:rsidRDefault="002C1F06" w:rsidP="00891FE6">
            <w:pPr>
              <w:spacing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0</w:t>
            </w:r>
          </w:p>
        </w:tc>
        <w:tc>
          <w:tcPr>
            <w:tcW w:w="3005" w:type="dxa"/>
            <w:shd w:val="clear" w:color="auto" w:fill="auto"/>
          </w:tcPr>
          <w:p w14:paraId="248DC9EF" w14:textId="77777777" w:rsidR="002C1F06" w:rsidRPr="00211A34" w:rsidRDefault="002C1F06" w:rsidP="00891F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1 - Cena - 100.00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6E88A8C9" w14:textId="77777777" w:rsidR="002C1F06" w:rsidRPr="00211A34" w:rsidRDefault="002C1F06" w:rsidP="00891FE6">
            <w:pPr>
              <w:jc w:val="center"/>
              <w:rPr>
                <w:color w:val="000000"/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 xml:space="preserve">  100,00</w:t>
            </w:r>
          </w:p>
        </w:tc>
      </w:tr>
    </w:tbl>
    <w:p w14:paraId="64EFCFFD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F0B00B7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B1EE586" w14:textId="77777777" w:rsidTr="00596EA3">
        <w:tc>
          <w:tcPr>
            <w:tcW w:w="871" w:type="dxa"/>
            <w:shd w:val="clear" w:color="auto" w:fill="F3F3F3"/>
            <w:vAlign w:val="center"/>
          </w:tcPr>
          <w:p w14:paraId="44274439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1710D1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90FB851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C1F06" w14:paraId="3E1F3B3D" w14:textId="77777777" w:rsidTr="00891FE6">
        <w:tc>
          <w:tcPr>
            <w:tcW w:w="871" w:type="dxa"/>
            <w:vAlign w:val="center"/>
          </w:tcPr>
          <w:p w14:paraId="7B58274F" w14:textId="77777777" w:rsidR="002C1F06" w:rsidRPr="00596EA3" w:rsidRDefault="002C1F06" w:rsidP="00891FE6">
            <w:pPr>
              <w:spacing w:before="40"/>
              <w:jc w:val="center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>12</w:t>
            </w:r>
          </w:p>
        </w:tc>
        <w:tc>
          <w:tcPr>
            <w:tcW w:w="2957" w:type="dxa"/>
            <w:vAlign w:val="center"/>
          </w:tcPr>
          <w:p w14:paraId="5A9750CC" w14:textId="77777777" w:rsidR="00A373A1" w:rsidRPr="00211A34" w:rsidRDefault="00A373A1" w:rsidP="00A373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Neuca S.A.</w:t>
            </w:r>
          </w:p>
          <w:p w14:paraId="252B161B" w14:textId="7A0394BF" w:rsidR="002C1F06" w:rsidRPr="00211A34" w:rsidRDefault="00A373A1" w:rsidP="00A373A1">
            <w:pPr>
              <w:spacing w:after="40"/>
              <w:rPr>
                <w:sz w:val="20"/>
                <w:szCs w:val="20"/>
              </w:rPr>
            </w:pPr>
            <w:r w:rsidRPr="00B37942">
              <w:rPr>
                <w:sz w:val="20"/>
                <w:szCs w:val="20"/>
              </w:rPr>
              <w:t>ul. Forteczna 35-37</w:t>
            </w:r>
            <w:r>
              <w:rPr>
                <w:bCs/>
                <w:sz w:val="22"/>
                <w:szCs w:val="22"/>
              </w:rPr>
              <w:br/>
            </w:r>
            <w:r w:rsidRPr="002C1F0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Toruń</w:t>
            </w:r>
          </w:p>
        </w:tc>
        <w:tc>
          <w:tcPr>
            <w:tcW w:w="5670" w:type="dxa"/>
          </w:tcPr>
          <w:p w14:paraId="21DB6C08" w14:textId="77777777" w:rsidR="00BC6984" w:rsidRPr="00596EA3" w:rsidRDefault="00BC6984" w:rsidP="00BC6984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14</w:t>
            </w:r>
            <w:r>
              <w:rPr>
                <w:sz w:val="22"/>
                <w:szCs w:val="22"/>
              </w:rPr>
              <w:t xml:space="preserve"> – Zamawiający odrzuca ofertę, jeżeli Wykonawca nie wniósł wadium, lub wniósł w sposób nieprawidłowy.</w:t>
            </w:r>
          </w:p>
          <w:p w14:paraId="54E707B3" w14:textId="2F9FF728" w:rsidR="00BC6984" w:rsidRPr="00596EA3" w:rsidRDefault="00BC6984" w:rsidP="00BC6984">
            <w:pPr>
              <w:jc w:val="both"/>
              <w:rPr>
                <w:sz w:val="22"/>
                <w:szCs w:val="22"/>
              </w:rPr>
            </w:pPr>
            <w:r w:rsidRPr="00E32052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>Wykonawca do upływu</w:t>
            </w:r>
            <w:r w:rsidRPr="00F246BE">
              <w:rPr>
                <w:sz w:val="22"/>
                <w:szCs w:val="22"/>
              </w:rPr>
              <w:t xml:space="preserve"> terminu składania ofert nie </w:t>
            </w:r>
            <w:r>
              <w:rPr>
                <w:sz w:val="22"/>
                <w:szCs w:val="22"/>
              </w:rPr>
              <w:t xml:space="preserve">wniósł wymaganego </w:t>
            </w:r>
            <w:r w:rsidRPr="00F246BE">
              <w:rPr>
                <w:sz w:val="22"/>
                <w:szCs w:val="22"/>
              </w:rPr>
              <w:t xml:space="preserve">wadium </w:t>
            </w:r>
            <w:r>
              <w:rPr>
                <w:sz w:val="22"/>
                <w:szCs w:val="22"/>
              </w:rPr>
              <w:t xml:space="preserve">w kwocie </w:t>
            </w:r>
            <w:r w:rsidR="00565787" w:rsidRPr="008D18BA">
              <w:rPr>
                <w:b/>
                <w:bCs/>
                <w:sz w:val="22"/>
                <w:szCs w:val="22"/>
              </w:rPr>
              <w:t>26 174,91</w:t>
            </w:r>
            <w:r w:rsidRPr="008D18B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zł </w:t>
            </w:r>
            <w:r w:rsidRPr="00F246BE">
              <w:rPr>
                <w:sz w:val="22"/>
                <w:szCs w:val="22"/>
              </w:rPr>
              <w:t>na konto podane w SWZ</w:t>
            </w:r>
            <w:r>
              <w:rPr>
                <w:sz w:val="22"/>
                <w:szCs w:val="22"/>
              </w:rPr>
              <w:t xml:space="preserve">. Wykonawca dołączył </w:t>
            </w:r>
            <w:r>
              <w:rPr>
                <w:sz w:val="22"/>
                <w:szCs w:val="22"/>
              </w:rPr>
              <w:br/>
              <w:t xml:space="preserve">do oferty </w:t>
            </w:r>
            <w:r w:rsidR="000E5567">
              <w:rPr>
                <w:sz w:val="22"/>
                <w:szCs w:val="22"/>
              </w:rPr>
              <w:t>g</w:t>
            </w:r>
            <w:r w:rsidR="000E5567" w:rsidRPr="000E5567">
              <w:rPr>
                <w:sz w:val="22"/>
                <w:szCs w:val="22"/>
              </w:rPr>
              <w:t>warancj</w:t>
            </w:r>
            <w:r w:rsidR="000E5567">
              <w:rPr>
                <w:sz w:val="22"/>
                <w:szCs w:val="22"/>
              </w:rPr>
              <w:t>ę</w:t>
            </w:r>
            <w:r w:rsidR="000E5567" w:rsidRPr="000E5567">
              <w:rPr>
                <w:sz w:val="22"/>
                <w:szCs w:val="22"/>
              </w:rPr>
              <w:t xml:space="preserve"> przetargow</w:t>
            </w:r>
            <w:r w:rsidR="000E5567">
              <w:rPr>
                <w:sz w:val="22"/>
                <w:szCs w:val="22"/>
              </w:rPr>
              <w:t xml:space="preserve">ą na </w:t>
            </w:r>
            <w:r w:rsidR="008D18BA">
              <w:rPr>
                <w:sz w:val="22"/>
                <w:szCs w:val="22"/>
              </w:rPr>
              <w:t xml:space="preserve">łączna </w:t>
            </w:r>
            <w:r w:rsidR="000E5567">
              <w:rPr>
                <w:sz w:val="22"/>
                <w:szCs w:val="22"/>
              </w:rPr>
              <w:t>sumę gwarancyjną</w:t>
            </w:r>
            <w:r w:rsidR="000E5567">
              <w:t xml:space="preserve"> </w:t>
            </w:r>
            <w:r w:rsidR="000E5567" w:rsidRPr="000E5567">
              <w:rPr>
                <w:sz w:val="22"/>
                <w:szCs w:val="22"/>
              </w:rPr>
              <w:t>4.674,92 PLN</w:t>
            </w:r>
            <w:r w:rsidR="000E5567">
              <w:rPr>
                <w:sz w:val="22"/>
                <w:szCs w:val="22"/>
              </w:rPr>
              <w:t xml:space="preserve"> (słownie;</w:t>
            </w:r>
            <w:r w:rsidR="000E5567">
              <w:t xml:space="preserve"> </w:t>
            </w:r>
            <w:r w:rsidR="000E5567" w:rsidRPr="000E5567">
              <w:rPr>
                <w:sz w:val="22"/>
                <w:szCs w:val="22"/>
              </w:rPr>
              <w:t>cztery tysiące sześćset siedemdziesiąt cztery 92/100</w:t>
            </w:r>
            <w:r w:rsidR="000E5567">
              <w:rPr>
                <w:sz w:val="22"/>
                <w:szCs w:val="22"/>
              </w:rPr>
              <w:t xml:space="preserve"> ), </w:t>
            </w:r>
            <w:r>
              <w:rPr>
                <w:sz w:val="22"/>
                <w:szCs w:val="22"/>
              </w:rPr>
              <w:t>w związku z powyższym oferta podlega odrzuceniu.</w:t>
            </w:r>
          </w:p>
        </w:tc>
      </w:tr>
      <w:tr w:rsidR="002C1F06" w14:paraId="73E9F6D0" w14:textId="77777777" w:rsidTr="00891FE6">
        <w:tc>
          <w:tcPr>
            <w:tcW w:w="871" w:type="dxa"/>
            <w:vAlign w:val="center"/>
          </w:tcPr>
          <w:p w14:paraId="49B0F554" w14:textId="77777777" w:rsidR="002C1F06" w:rsidRPr="00596EA3" w:rsidRDefault="002C1F06" w:rsidP="00891FE6">
            <w:pPr>
              <w:spacing w:before="40"/>
              <w:jc w:val="center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>22</w:t>
            </w:r>
          </w:p>
        </w:tc>
        <w:tc>
          <w:tcPr>
            <w:tcW w:w="2957" w:type="dxa"/>
            <w:vAlign w:val="center"/>
          </w:tcPr>
          <w:p w14:paraId="24C07447" w14:textId="77777777" w:rsidR="002C1F06" w:rsidRPr="00596EA3" w:rsidRDefault="002C1F06" w:rsidP="00891FE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C1F06">
              <w:rPr>
                <w:b/>
                <w:bCs/>
                <w:sz w:val="22"/>
                <w:szCs w:val="22"/>
              </w:rPr>
              <w:t>Urtica Sp. z o.o.</w:t>
            </w:r>
          </w:p>
          <w:p w14:paraId="06399CB1" w14:textId="77777777" w:rsidR="002C1F06" w:rsidRPr="00211A34" w:rsidRDefault="002C1F06" w:rsidP="00891FE6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120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B3CDE0E" w14:textId="77777777" w:rsidR="002C1F06" w:rsidRPr="00211A34" w:rsidRDefault="002C1F06" w:rsidP="00891FE6">
            <w:pPr>
              <w:spacing w:after="40"/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Wrocław</w:t>
            </w:r>
          </w:p>
        </w:tc>
        <w:tc>
          <w:tcPr>
            <w:tcW w:w="5670" w:type="dxa"/>
          </w:tcPr>
          <w:p w14:paraId="50B7FBD4" w14:textId="1634FE3B" w:rsidR="00565787" w:rsidRPr="0061477B" w:rsidRDefault="00565787" w:rsidP="00891FE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1477B">
              <w:rPr>
                <w:b/>
                <w:bCs/>
                <w:sz w:val="22"/>
                <w:szCs w:val="22"/>
              </w:rPr>
              <w:t>Oferta odrzucona w zadaniu 34</w:t>
            </w:r>
          </w:p>
          <w:p w14:paraId="041C4E4B" w14:textId="77777777" w:rsidR="008D18BA" w:rsidRDefault="002C1F06" w:rsidP="008D18BA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Art. 226 ust. 1 pkt </w:t>
            </w:r>
            <w:r w:rsidR="008D18BA">
              <w:rPr>
                <w:sz w:val="22"/>
                <w:szCs w:val="22"/>
              </w:rPr>
              <w:t xml:space="preserve">5 Treść oferty jest niezgodna </w:t>
            </w:r>
            <w:r w:rsidR="008D18BA">
              <w:rPr>
                <w:sz w:val="22"/>
                <w:szCs w:val="22"/>
              </w:rPr>
              <w:br/>
              <w:t>z warunkami zamówienia</w:t>
            </w:r>
          </w:p>
          <w:p w14:paraId="726D4674" w14:textId="77777777" w:rsidR="002C1F06" w:rsidRPr="002C1F06" w:rsidRDefault="002C1F06" w:rsidP="00891FE6">
            <w:pPr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>W pakiecie 34 pozycji 33 Zamawiający opisał: „Quinaprilum 10 mg tabletki powlekane Opakowanie: 30 tabletek”. Wykonawca – hurtownia Urtica Sp. z o.o. zaoferowała lek Acurenal 5 mg tabl. powl., 30 szt. bl.(3x10) o innej niż wymagana przez Zamawiającego dawce.</w:t>
            </w:r>
          </w:p>
          <w:p w14:paraId="356EBA33" w14:textId="4B25E898" w:rsidR="002C1F06" w:rsidRPr="00596EA3" w:rsidRDefault="002C1F06" w:rsidP="00891FE6">
            <w:pPr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>W pakiecie 34 pozycji 49 Zamawiający opisał „Valsartanum + Hydrochlorothiazidum 160 mg + 25 mg tabletki Opakowanie: 28 tabletek”. Wykonawca – hurtownia Urtica Sp. z o.o. zaoferowała lek Co-Valsacor 160 mg+12,5 mg tabl. powl. 28 szt. o innej niż wymagana przez Zamawiającego dawce.</w:t>
            </w:r>
            <w:r w:rsidR="0061477B">
              <w:rPr>
                <w:sz w:val="22"/>
                <w:szCs w:val="22"/>
              </w:rPr>
              <w:t xml:space="preserve"> </w:t>
            </w:r>
            <w:r w:rsidR="009D26E6">
              <w:rPr>
                <w:sz w:val="22"/>
                <w:szCs w:val="22"/>
              </w:rPr>
              <w:t xml:space="preserve"> </w:t>
            </w:r>
            <w:r w:rsidR="009D26E6" w:rsidRPr="002C1F06">
              <w:rPr>
                <w:sz w:val="22"/>
                <w:szCs w:val="22"/>
              </w:rPr>
              <w:t xml:space="preserve">W związku z powyższym oferta ta w pakiecie nr </w:t>
            </w:r>
            <w:r w:rsidR="009D26E6">
              <w:rPr>
                <w:sz w:val="22"/>
                <w:szCs w:val="22"/>
              </w:rPr>
              <w:t>34</w:t>
            </w:r>
            <w:r w:rsidR="009D26E6" w:rsidRPr="002C1F06">
              <w:rPr>
                <w:sz w:val="22"/>
                <w:szCs w:val="22"/>
              </w:rPr>
              <w:t xml:space="preserve"> nie spełnia wymogów opisanych w SWZ.</w:t>
            </w:r>
          </w:p>
        </w:tc>
      </w:tr>
      <w:tr w:rsidR="00907CD8" w14:paraId="4422DEEC" w14:textId="77777777" w:rsidTr="00891FE6">
        <w:tc>
          <w:tcPr>
            <w:tcW w:w="871" w:type="dxa"/>
            <w:vAlign w:val="center"/>
          </w:tcPr>
          <w:p w14:paraId="760E2471" w14:textId="0F843553" w:rsidR="00907CD8" w:rsidRPr="002C1F06" w:rsidRDefault="0055092A" w:rsidP="00891FE6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957" w:type="dxa"/>
            <w:vAlign w:val="center"/>
          </w:tcPr>
          <w:p w14:paraId="18AA0AFA" w14:textId="77777777" w:rsidR="008D18BA" w:rsidRPr="00211A34" w:rsidRDefault="008D18BA" w:rsidP="008D18B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C1F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E73E9AB" w14:textId="77777777" w:rsidR="008D18BA" w:rsidRPr="00211A34" w:rsidRDefault="008D18BA" w:rsidP="008D18BA">
            <w:pPr>
              <w:rPr>
                <w:sz w:val="20"/>
                <w:szCs w:val="20"/>
              </w:rPr>
            </w:pPr>
            <w:r w:rsidRPr="002C1F06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77</w:t>
            </w:r>
          </w:p>
          <w:p w14:paraId="1798FA57" w14:textId="4FD81E96" w:rsidR="00907CD8" w:rsidRPr="002C1F06" w:rsidRDefault="008D18BA" w:rsidP="008D18B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C1F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06">
              <w:rPr>
                <w:sz w:val="20"/>
                <w:szCs w:val="20"/>
              </w:rPr>
              <w:t>Katowice</w:t>
            </w:r>
          </w:p>
        </w:tc>
        <w:tc>
          <w:tcPr>
            <w:tcW w:w="5670" w:type="dxa"/>
          </w:tcPr>
          <w:p w14:paraId="62D154D1" w14:textId="77777777" w:rsidR="0061477B" w:rsidRPr="0061477B" w:rsidRDefault="0061477B" w:rsidP="008D18BA">
            <w:pPr>
              <w:spacing w:before="40" w:after="40"/>
              <w:jc w:val="both"/>
              <w:rPr>
                <w:b/>
                <w:bCs/>
                <w:sz w:val="22"/>
                <w:szCs w:val="22"/>
              </w:rPr>
            </w:pPr>
            <w:r w:rsidRPr="0061477B">
              <w:rPr>
                <w:b/>
                <w:bCs/>
                <w:sz w:val="22"/>
                <w:szCs w:val="22"/>
              </w:rPr>
              <w:t>Oferta odrzucona w zadaniu 40</w:t>
            </w:r>
          </w:p>
          <w:p w14:paraId="4D92470F" w14:textId="683F634C" w:rsidR="008D18BA" w:rsidRDefault="008D18BA" w:rsidP="008D18BA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Treść oferty jest niezgodna </w:t>
            </w:r>
            <w:r>
              <w:rPr>
                <w:sz w:val="22"/>
                <w:szCs w:val="22"/>
              </w:rPr>
              <w:br/>
              <w:t>z warunkami zamówienia</w:t>
            </w:r>
          </w:p>
          <w:p w14:paraId="62C895AC" w14:textId="763810CC" w:rsidR="00907CD8" w:rsidRPr="0061477B" w:rsidRDefault="00BC6984" w:rsidP="00BC6984">
            <w:pPr>
              <w:rPr>
                <w:sz w:val="22"/>
                <w:szCs w:val="22"/>
              </w:rPr>
            </w:pPr>
            <w:r w:rsidRPr="00BC6984">
              <w:rPr>
                <w:sz w:val="22"/>
                <w:szCs w:val="22"/>
              </w:rPr>
              <w:t>Z</w:t>
            </w:r>
            <w:r w:rsidR="00907CD8" w:rsidRPr="00BC6984">
              <w:rPr>
                <w:sz w:val="22"/>
                <w:szCs w:val="22"/>
              </w:rPr>
              <w:t>amawiający opisał w SWZ w</w:t>
            </w:r>
            <w:r w:rsidR="0061477B">
              <w:rPr>
                <w:sz w:val="22"/>
                <w:szCs w:val="22"/>
              </w:rPr>
              <w:t xml:space="preserve"> pakiecie 40 </w:t>
            </w:r>
            <w:r w:rsidR="00907CD8" w:rsidRPr="00BC6984">
              <w:rPr>
                <w:sz w:val="22"/>
                <w:szCs w:val="22"/>
              </w:rPr>
              <w:t>poz</w:t>
            </w:r>
            <w:r w:rsidR="0061477B">
              <w:rPr>
                <w:sz w:val="22"/>
                <w:szCs w:val="22"/>
              </w:rPr>
              <w:t>.</w:t>
            </w:r>
            <w:r w:rsidR="00907CD8" w:rsidRPr="00BC6984">
              <w:rPr>
                <w:sz w:val="22"/>
                <w:szCs w:val="22"/>
              </w:rPr>
              <w:t> nr 1 produkt</w:t>
            </w:r>
            <w:r w:rsidR="0061477B">
              <w:rPr>
                <w:sz w:val="22"/>
                <w:szCs w:val="22"/>
              </w:rPr>
              <w:t xml:space="preserve"> </w:t>
            </w:r>
            <w:r w:rsidR="00907CD8" w:rsidRPr="00BC6984">
              <w:rPr>
                <w:sz w:val="22"/>
                <w:szCs w:val="22"/>
              </w:rPr>
              <w:t>leczniczy:</w:t>
            </w:r>
            <w:r w:rsidR="00907CD8" w:rsidRPr="00BC6984">
              <w:rPr>
                <w:sz w:val="22"/>
                <w:szCs w:val="22"/>
              </w:rPr>
              <w:br/>
              <w:t>Insulinum isophanum humen (standard Gensulin N) inj./⁠fiol. 1000</w:t>
            </w:r>
            <w:r w:rsidR="0061477B">
              <w:rPr>
                <w:sz w:val="22"/>
                <w:szCs w:val="22"/>
              </w:rPr>
              <w:t xml:space="preserve"> </w:t>
            </w:r>
            <w:r w:rsidR="00907CD8" w:rsidRPr="00BC6984">
              <w:rPr>
                <w:sz w:val="22"/>
                <w:szCs w:val="22"/>
              </w:rPr>
              <w:t>J.M./⁠10 ML 1 sztuka w opakowaniu</w:t>
            </w:r>
            <w:r w:rsidR="00907CD8" w:rsidRPr="00BC6984">
              <w:rPr>
                <w:sz w:val="22"/>
                <w:szCs w:val="22"/>
              </w:rPr>
              <w:br/>
              <w:t>Hurtownia Farmacol w tej samej pozycji pakietu zaoferowała</w:t>
            </w:r>
            <w:r w:rsidR="00907CD8" w:rsidRPr="00BC6984">
              <w:rPr>
                <w:sz w:val="22"/>
                <w:szCs w:val="22"/>
              </w:rPr>
              <w:br/>
              <w:t>Gensulin N inj./⁠fiol. 100 j.m./⁠1 ml Opakowanie: 5 wkładów p</w:t>
            </w:r>
            <w:r w:rsidR="00907CD8" w:rsidRPr="00BC6984">
              <w:rPr>
                <w:sz w:val="22"/>
                <w:szCs w:val="22"/>
              </w:rPr>
              <w:lastRenderedPageBreak/>
              <w:t>o 3 ml</w:t>
            </w:r>
            <w:r w:rsidR="0061477B">
              <w:rPr>
                <w:sz w:val="22"/>
                <w:szCs w:val="22"/>
              </w:rPr>
              <w:t xml:space="preserve">. </w:t>
            </w:r>
            <w:r w:rsidR="0061477B" w:rsidRPr="002C1F06">
              <w:rPr>
                <w:sz w:val="22"/>
                <w:szCs w:val="22"/>
              </w:rPr>
              <w:t xml:space="preserve">W związku z powyższym oferta ta w pakiecie nr </w:t>
            </w:r>
            <w:r w:rsidR="0061477B">
              <w:rPr>
                <w:sz w:val="22"/>
                <w:szCs w:val="22"/>
              </w:rPr>
              <w:t>40</w:t>
            </w:r>
            <w:r w:rsidR="0061477B" w:rsidRPr="002C1F06">
              <w:rPr>
                <w:sz w:val="22"/>
                <w:szCs w:val="22"/>
              </w:rPr>
              <w:t xml:space="preserve"> nie spełnia wymogów opisanych w SWZ.</w:t>
            </w:r>
          </w:p>
        </w:tc>
      </w:tr>
      <w:tr w:rsidR="009D26E6" w14:paraId="5AF9F0E4" w14:textId="77777777" w:rsidTr="00891FE6">
        <w:tc>
          <w:tcPr>
            <w:tcW w:w="871" w:type="dxa"/>
            <w:vAlign w:val="center"/>
          </w:tcPr>
          <w:p w14:paraId="31A160DB" w14:textId="4BEE1F22" w:rsidR="009D26E6" w:rsidRDefault="009D26E6" w:rsidP="00891FE6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2957" w:type="dxa"/>
            <w:vAlign w:val="center"/>
          </w:tcPr>
          <w:p w14:paraId="299541C7" w14:textId="77777777" w:rsidR="009D26E6" w:rsidRPr="00D26ED6" w:rsidRDefault="009D26E6" w:rsidP="009D26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C1F06">
              <w:rPr>
                <w:b/>
                <w:sz w:val="22"/>
                <w:szCs w:val="22"/>
              </w:rPr>
              <w:t>Salus International Sp. z o.o.</w:t>
            </w:r>
          </w:p>
          <w:p w14:paraId="5E094875" w14:textId="77777777" w:rsidR="009D26E6" w:rsidRPr="009F0E5C" w:rsidRDefault="009D26E6" w:rsidP="009D26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2D9030" w14:textId="77777777" w:rsidR="009D26E6" w:rsidRPr="009F0E5C" w:rsidRDefault="009D26E6" w:rsidP="009D26E6">
            <w:pPr>
              <w:jc w:val="both"/>
              <w:rPr>
                <w:bCs/>
                <w:sz w:val="22"/>
                <w:szCs w:val="22"/>
              </w:rPr>
            </w:pPr>
            <w:r w:rsidRPr="002C1F06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06">
              <w:rPr>
                <w:bCs/>
                <w:sz w:val="22"/>
                <w:szCs w:val="22"/>
              </w:rPr>
              <w:t>Katowice</w:t>
            </w:r>
          </w:p>
          <w:p w14:paraId="6001598D" w14:textId="77777777" w:rsidR="009D26E6" w:rsidRDefault="009D26E6" w:rsidP="009D26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0D83E8" w14:textId="77777777" w:rsidR="009D26E6" w:rsidRPr="002C1F06" w:rsidRDefault="009D26E6" w:rsidP="008D18BA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0" w:type="dxa"/>
          </w:tcPr>
          <w:p w14:paraId="17245EA1" w14:textId="27EFD8F8" w:rsidR="009D26E6" w:rsidRPr="0061477B" w:rsidRDefault="009D26E6" w:rsidP="009D26E6">
            <w:pPr>
              <w:spacing w:before="40" w:after="40"/>
              <w:jc w:val="both"/>
              <w:rPr>
                <w:b/>
                <w:bCs/>
                <w:sz w:val="22"/>
                <w:szCs w:val="22"/>
              </w:rPr>
            </w:pPr>
            <w:r w:rsidRPr="0061477B">
              <w:rPr>
                <w:b/>
                <w:bCs/>
                <w:sz w:val="22"/>
                <w:szCs w:val="22"/>
              </w:rPr>
              <w:t xml:space="preserve">Oferta odrzucona w zadaniu </w:t>
            </w:r>
            <w:r>
              <w:rPr>
                <w:b/>
                <w:bCs/>
                <w:sz w:val="22"/>
                <w:szCs w:val="22"/>
              </w:rPr>
              <w:t>100</w:t>
            </w:r>
          </w:p>
          <w:p w14:paraId="694F09FF" w14:textId="77777777" w:rsidR="009D26E6" w:rsidRDefault="009D26E6" w:rsidP="009D26E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Treść oferty jest niezgodna </w:t>
            </w:r>
            <w:r>
              <w:rPr>
                <w:sz w:val="22"/>
                <w:szCs w:val="22"/>
              </w:rPr>
              <w:br/>
              <w:t>z warunkami zamówienia</w:t>
            </w:r>
          </w:p>
          <w:p w14:paraId="7C8A26A8" w14:textId="0001005E" w:rsidR="009D26E6" w:rsidRPr="0061477B" w:rsidRDefault="009D26E6" w:rsidP="009D26E6">
            <w:pPr>
              <w:spacing w:before="40" w:after="40"/>
              <w:jc w:val="both"/>
              <w:rPr>
                <w:b/>
                <w:bCs/>
                <w:sz w:val="22"/>
                <w:szCs w:val="22"/>
              </w:rPr>
            </w:pPr>
            <w:r w:rsidRPr="00BC6984">
              <w:rPr>
                <w:sz w:val="22"/>
                <w:szCs w:val="22"/>
              </w:rPr>
              <w:t>Zamawiający </w:t>
            </w:r>
            <w:r>
              <w:rPr>
                <w:sz w:val="22"/>
                <w:szCs w:val="22"/>
              </w:rPr>
              <w:t xml:space="preserve">wymagał, a by zaoferowany produkty posiadały status produktu leczniczego. W Pakiecie 100, poz. 1 zaoferowano preparat PrioboDr.x60 kaps., będący suplementem diety. </w:t>
            </w:r>
            <w:r w:rsidRPr="002C1F06">
              <w:rPr>
                <w:sz w:val="22"/>
                <w:szCs w:val="22"/>
              </w:rPr>
              <w:t xml:space="preserve">W związku z powyższym oferta ta w pakiecie nr </w:t>
            </w:r>
            <w:r>
              <w:rPr>
                <w:sz w:val="22"/>
                <w:szCs w:val="22"/>
              </w:rPr>
              <w:t>100</w:t>
            </w:r>
            <w:r w:rsidRPr="002C1F06">
              <w:rPr>
                <w:sz w:val="22"/>
                <w:szCs w:val="22"/>
              </w:rPr>
              <w:t xml:space="preserve"> nie spełnia wymogów opisanych w SWZ.</w:t>
            </w:r>
          </w:p>
        </w:tc>
      </w:tr>
    </w:tbl>
    <w:p w14:paraId="051905A0" w14:textId="45A6537C" w:rsidR="003A666E" w:rsidRPr="0051774C" w:rsidRDefault="003A666E" w:rsidP="003A666E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</w:t>
      </w:r>
      <w:r w:rsidRPr="00AD5ECE">
        <w:rPr>
          <w:b/>
          <w:sz w:val="22"/>
          <w:szCs w:val="22"/>
        </w:rPr>
        <w:t>nr 23,</w:t>
      </w:r>
      <w:r w:rsidR="00AD5ECE" w:rsidRPr="00AD5ECE">
        <w:rPr>
          <w:b/>
          <w:sz w:val="22"/>
          <w:szCs w:val="22"/>
        </w:rPr>
        <w:t xml:space="preserve"> </w:t>
      </w:r>
      <w:r w:rsidRPr="00AD5ECE">
        <w:rPr>
          <w:b/>
          <w:sz w:val="22"/>
          <w:szCs w:val="22"/>
        </w:rPr>
        <w:t>47,</w:t>
      </w:r>
      <w:r w:rsidR="00AD5ECE" w:rsidRPr="00AD5ECE">
        <w:rPr>
          <w:b/>
          <w:sz w:val="22"/>
          <w:szCs w:val="22"/>
        </w:rPr>
        <w:t xml:space="preserve"> </w:t>
      </w:r>
      <w:r w:rsidRPr="00AD5ECE">
        <w:rPr>
          <w:b/>
          <w:sz w:val="22"/>
          <w:szCs w:val="22"/>
        </w:rPr>
        <w:t>50,</w:t>
      </w:r>
      <w:r w:rsidR="00AD5ECE" w:rsidRPr="00AD5ECE">
        <w:rPr>
          <w:b/>
          <w:sz w:val="22"/>
          <w:szCs w:val="22"/>
        </w:rPr>
        <w:t xml:space="preserve"> </w:t>
      </w:r>
      <w:r w:rsidRPr="00AD5ECE">
        <w:rPr>
          <w:b/>
          <w:sz w:val="22"/>
          <w:szCs w:val="22"/>
        </w:rPr>
        <w:t>59</w:t>
      </w:r>
      <w:r w:rsidR="00AD5ECE" w:rsidRPr="00AD5ECE">
        <w:rPr>
          <w:b/>
          <w:sz w:val="22"/>
          <w:szCs w:val="22"/>
        </w:rPr>
        <w:t xml:space="preserve">, 85, 109 </w:t>
      </w:r>
      <w:r w:rsidRPr="0051774C">
        <w:rPr>
          <w:bCs/>
          <w:sz w:val="22"/>
          <w:szCs w:val="22"/>
        </w:rPr>
        <w:t>ze względu na fakt, iż nie złożono żadnej oferty.</w:t>
      </w:r>
    </w:p>
    <w:p w14:paraId="2BF98CFD" w14:textId="77777777" w:rsidR="003A666E" w:rsidRDefault="003A666E" w:rsidP="003A666E">
      <w:pPr>
        <w:spacing w:after="40" w:line="276" w:lineRule="auto"/>
        <w:jc w:val="both"/>
      </w:pPr>
    </w:p>
    <w:p w14:paraId="1FA292CA" w14:textId="2AF457E6" w:rsidR="003A666E" w:rsidRPr="00E67D80" w:rsidRDefault="003A666E" w:rsidP="003A666E">
      <w:pPr>
        <w:spacing w:line="276" w:lineRule="auto"/>
        <w:jc w:val="both"/>
        <w:rPr>
          <w:bCs/>
          <w:sz w:val="22"/>
          <w:szCs w:val="22"/>
        </w:rPr>
      </w:pPr>
      <w:bookmarkStart w:id="1" w:name="_Hlk71620154"/>
      <w:r w:rsidRPr="00F27F39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2 – </w:t>
      </w:r>
      <w:r w:rsidRPr="00F27F39">
        <w:rPr>
          <w:b/>
          <w:sz w:val="22"/>
          <w:szCs w:val="22"/>
          <w:u w:val="single"/>
        </w:rPr>
        <w:t xml:space="preserve">unieważnia </w:t>
      </w:r>
      <w:r w:rsidRPr="00F27F39">
        <w:rPr>
          <w:b/>
          <w:sz w:val="22"/>
          <w:szCs w:val="22"/>
          <w:u w:val="single"/>
        </w:rPr>
        <w:br/>
        <w:t xml:space="preserve">w zakresie zadania nr </w:t>
      </w:r>
      <w:r w:rsidR="00F27F39" w:rsidRPr="00F27F39">
        <w:rPr>
          <w:b/>
          <w:sz w:val="22"/>
          <w:szCs w:val="22"/>
          <w:u w:val="single"/>
        </w:rPr>
        <w:t>80 oraz 110</w:t>
      </w:r>
      <w:r w:rsidR="00F27F39" w:rsidRPr="00F27F39">
        <w:rPr>
          <w:bCs/>
          <w:sz w:val="22"/>
          <w:szCs w:val="22"/>
        </w:rPr>
        <w:t xml:space="preserve">, </w:t>
      </w:r>
      <w:r w:rsidRPr="00F27F39">
        <w:rPr>
          <w:bCs/>
          <w:sz w:val="22"/>
          <w:szCs w:val="22"/>
        </w:rPr>
        <w:t xml:space="preserve"> ze względu na fakt, iż wszystkie złożone oferty podlegały odrzuceniu.</w:t>
      </w:r>
    </w:p>
    <w:bookmarkEnd w:id="1"/>
    <w:p w14:paraId="3AE610CC" w14:textId="77777777" w:rsidR="003A666E" w:rsidRPr="00E67D80" w:rsidRDefault="003A666E" w:rsidP="003A666E">
      <w:pPr>
        <w:spacing w:after="40" w:line="276" w:lineRule="auto"/>
        <w:jc w:val="both"/>
        <w:rPr>
          <w:sz w:val="22"/>
          <w:szCs w:val="22"/>
        </w:rPr>
      </w:pPr>
    </w:p>
    <w:p w14:paraId="271F2B8A" w14:textId="6D26EC60" w:rsidR="003A666E" w:rsidRDefault="003A666E" w:rsidP="003A666E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</w:t>
      </w:r>
      <w:r w:rsidR="00CA1A97">
        <w:rPr>
          <w:b/>
          <w:sz w:val="22"/>
          <w:szCs w:val="22"/>
          <w:u w:val="single"/>
        </w:rPr>
        <w:t xml:space="preserve"> 9, 27,</w:t>
      </w:r>
      <w:r>
        <w:rPr>
          <w:b/>
          <w:sz w:val="22"/>
          <w:szCs w:val="22"/>
          <w:u w:val="single"/>
        </w:rPr>
        <w:t xml:space="preserve"> </w:t>
      </w:r>
      <w:r w:rsidR="00CA1A97">
        <w:rPr>
          <w:b/>
          <w:sz w:val="22"/>
          <w:szCs w:val="22"/>
          <w:u w:val="single"/>
        </w:rPr>
        <w:t xml:space="preserve">28, 37, 44, 45, 49, 51, 82, </w:t>
      </w:r>
      <w:r w:rsidR="001E57DA">
        <w:rPr>
          <w:b/>
          <w:sz w:val="22"/>
          <w:szCs w:val="22"/>
          <w:u w:val="single"/>
        </w:rPr>
        <w:t>8</w:t>
      </w:r>
      <w:r w:rsidR="00CA1A97">
        <w:rPr>
          <w:b/>
          <w:sz w:val="22"/>
          <w:szCs w:val="22"/>
          <w:u w:val="single"/>
        </w:rPr>
        <w:t>9, 103,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3F97AE5A" w14:textId="390890E2" w:rsidR="003A666E" w:rsidRDefault="003A666E">
      <w:pPr>
        <w:spacing w:before="120" w:after="120"/>
        <w:jc w:val="both"/>
        <w:rPr>
          <w:color w:val="000000"/>
          <w:sz w:val="16"/>
          <w:szCs w:val="16"/>
        </w:rPr>
      </w:pPr>
    </w:p>
    <w:p w14:paraId="4F07C009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75F083C" w14:textId="77863CE1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2C1F06" w:rsidRPr="00F33C66">
        <w:rPr>
          <w:sz w:val="22"/>
          <w:szCs w:val="22"/>
        </w:rPr>
        <w:t>nie krótszym niż 1</w:t>
      </w:r>
      <w:r w:rsidR="006F2A71">
        <w:rPr>
          <w:sz w:val="22"/>
          <w:szCs w:val="22"/>
        </w:rPr>
        <w:t>0</w:t>
      </w:r>
      <w:r w:rsidR="002C1F06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3CBE660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051BF07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3262816" w14:textId="77777777" w:rsidR="006F2A71" w:rsidRDefault="006F2A71" w:rsidP="00CA1A97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</w:p>
    <w:p w14:paraId="2B1A3454" w14:textId="064228DC" w:rsidR="00B464D3" w:rsidRPr="004229DE" w:rsidRDefault="00B464D3" w:rsidP="00CA1A97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3479498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D1B08" w14:textId="77777777" w:rsidR="009664A9" w:rsidRDefault="009664A9">
      <w:r>
        <w:separator/>
      </w:r>
    </w:p>
  </w:endnote>
  <w:endnote w:type="continuationSeparator" w:id="0">
    <w:p w14:paraId="311D6582" w14:textId="77777777" w:rsidR="009664A9" w:rsidRDefault="0096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695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FD8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0E6EC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BC4F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D11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8C883" w14:textId="77777777" w:rsidR="009664A9" w:rsidRDefault="009664A9">
      <w:r>
        <w:separator/>
      </w:r>
    </w:p>
  </w:footnote>
  <w:footnote w:type="continuationSeparator" w:id="0">
    <w:p w14:paraId="0B2AFA7A" w14:textId="77777777" w:rsidR="009664A9" w:rsidRDefault="00966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181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501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5D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4A9"/>
    <w:rsid w:val="00017B14"/>
    <w:rsid w:val="00022322"/>
    <w:rsid w:val="00042497"/>
    <w:rsid w:val="00084351"/>
    <w:rsid w:val="000B642A"/>
    <w:rsid w:val="000C1E6F"/>
    <w:rsid w:val="000C33B3"/>
    <w:rsid w:val="000E4E56"/>
    <w:rsid w:val="000E5567"/>
    <w:rsid w:val="00117489"/>
    <w:rsid w:val="0014141F"/>
    <w:rsid w:val="00161D5B"/>
    <w:rsid w:val="00165370"/>
    <w:rsid w:val="00182563"/>
    <w:rsid w:val="00184F85"/>
    <w:rsid w:val="001A1468"/>
    <w:rsid w:val="001A62B0"/>
    <w:rsid w:val="001B7815"/>
    <w:rsid w:val="001E4476"/>
    <w:rsid w:val="001E57DA"/>
    <w:rsid w:val="001F007D"/>
    <w:rsid w:val="00210813"/>
    <w:rsid w:val="00211A34"/>
    <w:rsid w:val="00287997"/>
    <w:rsid w:val="002B1E4F"/>
    <w:rsid w:val="002B6761"/>
    <w:rsid w:val="002B7AE2"/>
    <w:rsid w:val="002C1F06"/>
    <w:rsid w:val="002C3428"/>
    <w:rsid w:val="002E725C"/>
    <w:rsid w:val="00306E2F"/>
    <w:rsid w:val="003445A0"/>
    <w:rsid w:val="00384481"/>
    <w:rsid w:val="0038519B"/>
    <w:rsid w:val="003A0AFC"/>
    <w:rsid w:val="003A666E"/>
    <w:rsid w:val="003D611C"/>
    <w:rsid w:val="003F2101"/>
    <w:rsid w:val="00423F38"/>
    <w:rsid w:val="00431C0B"/>
    <w:rsid w:val="004360BA"/>
    <w:rsid w:val="00437CAD"/>
    <w:rsid w:val="00460776"/>
    <w:rsid w:val="004657DA"/>
    <w:rsid w:val="00490F88"/>
    <w:rsid w:val="004B2665"/>
    <w:rsid w:val="004C3459"/>
    <w:rsid w:val="004E324A"/>
    <w:rsid w:val="004E5A5D"/>
    <w:rsid w:val="004E7234"/>
    <w:rsid w:val="00513687"/>
    <w:rsid w:val="0054734E"/>
    <w:rsid w:val="0055092A"/>
    <w:rsid w:val="00565787"/>
    <w:rsid w:val="00582E40"/>
    <w:rsid w:val="00596EA3"/>
    <w:rsid w:val="00596FD7"/>
    <w:rsid w:val="005A3703"/>
    <w:rsid w:val="005E5BFF"/>
    <w:rsid w:val="00607F9B"/>
    <w:rsid w:val="0061477B"/>
    <w:rsid w:val="00644DCB"/>
    <w:rsid w:val="00657C1E"/>
    <w:rsid w:val="00676515"/>
    <w:rsid w:val="006E3089"/>
    <w:rsid w:val="006E69EB"/>
    <w:rsid w:val="006F2A71"/>
    <w:rsid w:val="00712C39"/>
    <w:rsid w:val="00756CDA"/>
    <w:rsid w:val="0076291B"/>
    <w:rsid w:val="007D00CF"/>
    <w:rsid w:val="007D0557"/>
    <w:rsid w:val="007E2ACC"/>
    <w:rsid w:val="007E68C5"/>
    <w:rsid w:val="0080203F"/>
    <w:rsid w:val="00832144"/>
    <w:rsid w:val="008567C7"/>
    <w:rsid w:val="0086221B"/>
    <w:rsid w:val="008642B3"/>
    <w:rsid w:val="0088281F"/>
    <w:rsid w:val="008A6C10"/>
    <w:rsid w:val="008B2C56"/>
    <w:rsid w:val="008D18BA"/>
    <w:rsid w:val="008D2567"/>
    <w:rsid w:val="008E5102"/>
    <w:rsid w:val="008F1642"/>
    <w:rsid w:val="00907CD8"/>
    <w:rsid w:val="00915B9E"/>
    <w:rsid w:val="009334B0"/>
    <w:rsid w:val="00952256"/>
    <w:rsid w:val="009664A9"/>
    <w:rsid w:val="0097748A"/>
    <w:rsid w:val="009A4D1F"/>
    <w:rsid w:val="009D26E6"/>
    <w:rsid w:val="009F0E5C"/>
    <w:rsid w:val="00A029B8"/>
    <w:rsid w:val="00A373A1"/>
    <w:rsid w:val="00A50340"/>
    <w:rsid w:val="00A91321"/>
    <w:rsid w:val="00A97C27"/>
    <w:rsid w:val="00AA02AC"/>
    <w:rsid w:val="00AC3716"/>
    <w:rsid w:val="00AD5ECE"/>
    <w:rsid w:val="00B32D12"/>
    <w:rsid w:val="00B37942"/>
    <w:rsid w:val="00B44F02"/>
    <w:rsid w:val="00B464D3"/>
    <w:rsid w:val="00B8185B"/>
    <w:rsid w:val="00BA743F"/>
    <w:rsid w:val="00BC6984"/>
    <w:rsid w:val="00BC6F7F"/>
    <w:rsid w:val="00BD2174"/>
    <w:rsid w:val="00C423DD"/>
    <w:rsid w:val="00C60D7B"/>
    <w:rsid w:val="00C65E53"/>
    <w:rsid w:val="00C8172B"/>
    <w:rsid w:val="00C92DFB"/>
    <w:rsid w:val="00C931AD"/>
    <w:rsid w:val="00CA0B33"/>
    <w:rsid w:val="00CA1A97"/>
    <w:rsid w:val="00CA1B74"/>
    <w:rsid w:val="00CA3511"/>
    <w:rsid w:val="00CD72DC"/>
    <w:rsid w:val="00D01E5B"/>
    <w:rsid w:val="00D04203"/>
    <w:rsid w:val="00D11878"/>
    <w:rsid w:val="00D26ED6"/>
    <w:rsid w:val="00D42C90"/>
    <w:rsid w:val="00D805C2"/>
    <w:rsid w:val="00D8427E"/>
    <w:rsid w:val="00DA75DB"/>
    <w:rsid w:val="00DF4B9D"/>
    <w:rsid w:val="00E11C62"/>
    <w:rsid w:val="00E30B2D"/>
    <w:rsid w:val="00E33FBF"/>
    <w:rsid w:val="00E433BA"/>
    <w:rsid w:val="00E62859"/>
    <w:rsid w:val="00E8113E"/>
    <w:rsid w:val="00E85D70"/>
    <w:rsid w:val="00F27F39"/>
    <w:rsid w:val="00F33C66"/>
    <w:rsid w:val="00F960D7"/>
    <w:rsid w:val="00FB57F6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7EB0F"/>
  <w15:chartTrackingRefBased/>
  <w15:docId w15:val="{0A62B4EF-D0E5-42AB-B563-F49888BA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D26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D26E6"/>
  </w:style>
  <w:style w:type="character" w:styleId="Odwoanieprzypisukocowego">
    <w:name w:val="endnote reference"/>
    <w:basedOn w:val="Domylnaczcionkaakapitu"/>
    <w:rsid w:val="009D2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303</TotalTime>
  <Pages>35</Pages>
  <Words>7346</Words>
  <Characters>44077</Characters>
  <Application>Microsoft Office Word</Application>
  <DocSecurity>0</DocSecurity>
  <Lines>367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68</cp:revision>
  <cp:lastPrinted>2022-09-14T09:53:00Z</cp:lastPrinted>
  <dcterms:created xsi:type="dcterms:W3CDTF">2022-09-01T12:56:00Z</dcterms:created>
  <dcterms:modified xsi:type="dcterms:W3CDTF">2022-09-14T12:08:00Z</dcterms:modified>
</cp:coreProperties>
</file>