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FE613A" w:rsidRDefault="00036A09" w:rsidP="00FE613A">
      <w:pPr>
        <w:spacing w:line="360" w:lineRule="auto"/>
        <w:jc w:val="both"/>
        <w:rPr>
          <w:rFonts w:ascii="Arial" w:hAnsi="Arial" w:cs="Arial"/>
        </w:rPr>
      </w:pPr>
    </w:p>
    <w:p w:rsidR="00036A09" w:rsidRPr="00FE613A" w:rsidRDefault="00036A09" w:rsidP="00FE613A">
      <w:pPr>
        <w:spacing w:line="360" w:lineRule="auto"/>
        <w:jc w:val="both"/>
        <w:rPr>
          <w:rFonts w:ascii="Arial" w:hAnsi="Arial" w:cs="Arial"/>
        </w:rPr>
      </w:pPr>
      <w:r w:rsidRPr="00FE613A">
        <w:rPr>
          <w:rFonts w:ascii="Arial" w:hAnsi="Arial" w:cs="Arial"/>
        </w:rPr>
        <w:t>.............................................</w:t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</w:rPr>
        <w:tab/>
      </w:r>
    </w:p>
    <w:p w:rsidR="00036A09" w:rsidRPr="00FE613A" w:rsidRDefault="00036A09" w:rsidP="00FE613A">
      <w:pPr>
        <w:spacing w:line="360" w:lineRule="auto"/>
        <w:jc w:val="both"/>
        <w:rPr>
          <w:rFonts w:ascii="Arial" w:hAnsi="Arial" w:cs="Arial"/>
        </w:rPr>
      </w:pPr>
      <w:r w:rsidRPr="00FE613A">
        <w:rPr>
          <w:rFonts w:ascii="Arial" w:hAnsi="Arial" w:cs="Arial"/>
        </w:rPr>
        <w:t>Nazwa i adres Wykonawcy</w:t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</w:rPr>
        <w:tab/>
      </w:r>
    </w:p>
    <w:p w:rsidR="00036A09" w:rsidRPr="00FE613A" w:rsidRDefault="00036A09" w:rsidP="00FE613A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FE613A">
        <w:rPr>
          <w:rFonts w:ascii="Arial" w:hAnsi="Arial" w:cs="Arial"/>
          <w:b w:val="0"/>
          <w:szCs w:val="24"/>
        </w:rPr>
        <w:t xml:space="preserve">Tel/fax……………………….; </w:t>
      </w:r>
      <w:r w:rsidRPr="00FE613A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FE613A" w:rsidRDefault="004569FD" w:rsidP="00FE613A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FE613A" w:rsidRDefault="00C916FC" w:rsidP="00FE613A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FE613A">
        <w:rPr>
          <w:rFonts w:ascii="Arial" w:hAnsi="Arial" w:cs="Arial"/>
          <w:szCs w:val="24"/>
        </w:rPr>
        <w:t>FORMULARZ</w:t>
      </w:r>
      <w:r w:rsidR="00E54E5A" w:rsidRPr="00FE613A">
        <w:rPr>
          <w:rFonts w:ascii="Arial" w:hAnsi="Arial" w:cs="Arial"/>
          <w:szCs w:val="24"/>
        </w:rPr>
        <w:t xml:space="preserve"> OFERTY</w:t>
      </w:r>
    </w:p>
    <w:p w:rsidR="00E54E5A" w:rsidRPr="00FE613A" w:rsidRDefault="008D10B8" w:rsidP="00FE613A">
      <w:pPr>
        <w:spacing w:line="360" w:lineRule="auto"/>
        <w:jc w:val="right"/>
        <w:rPr>
          <w:rFonts w:ascii="Arial" w:hAnsi="Arial" w:cs="Arial"/>
          <w:b/>
        </w:rPr>
      </w:pPr>
      <w:r w:rsidRPr="00FE613A">
        <w:rPr>
          <w:rFonts w:ascii="Arial" w:hAnsi="Arial" w:cs="Arial"/>
          <w:b/>
        </w:rPr>
        <w:t>Politechnika Częstochowska</w:t>
      </w:r>
    </w:p>
    <w:p w:rsidR="00E54E5A" w:rsidRPr="00FE613A" w:rsidRDefault="008D10B8" w:rsidP="00FE613A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FE613A">
        <w:rPr>
          <w:rFonts w:ascii="Arial" w:hAnsi="Arial" w:cs="Arial"/>
          <w:b/>
        </w:rPr>
        <w:t>Dąbrowskiego</w:t>
      </w:r>
      <w:r w:rsidR="00E54E5A" w:rsidRPr="00FE613A">
        <w:rPr>
          <w:rFonts w:ascii="Arial" w:hAnsi="Arial" w:cs="Arial"/>
          <w:b/>
        </w:rPr>
        <w:t xml:space="preserve"> </w:t>
      </w:r>
      <w:r w:rsidRPr="00FE613A">
        <w:rPr>
          <w:rFonts w:ascii="Arial" w:hAnsi="Arial" w:cs="Arial"/>
          <w:b/>
        </w:rPr>
        <w:t>69</w:t>
      </w:r>
    </w:p>
    <w:p w:rsidR="00E54E5A" w:rsidRPr="00FE613A" w:rsidRDefault="008D10B8" w:rsidP="00FE613A">
      <w:pPr>
        <w:spacing w:line="360" w:lineRule="auto"/>
        <w:jc w:val="right"/>
        <w:rPr>
          <w:rFonts w:ascii="Arial" w:hAnsi="Arial" w:cs="Arial"/>
          <w:b/>
        </w:rPr>
      </w:pPr>
      <w:r w:rsidRPr="00FE613A">
        <w:rPr>
          <w:rFonts w:ascii="Arial" w:hAnsi="Arial" w:cs="Arial"/>
          <w:b/>
        </w:rPr>
        <w:t>42-201</w:t>
      </w:r>
      <w:r w:rsidR="00E54E5A" w:rsidRPr="00FE613A">
        <w:rPr>
          <w:rFonts w:ascii="Arial" w:hAnsi="Arial" w:cs="Arial"/>
          <w:b/>
        </w:rPr>
        <w:t xml:space="preserve"> </w:t>
      </w:r>
      <w:r w:rsidRPr="00FE613A">
        <w:rPr>
          <w:rFonts w:ascii="Arial" w:hAnsi="Arial" w:cs="Arial"/>
          <w:b/>
        </w:rPr>
        <w:t>Częstochowa</w:t>
      </w:r>
    </w:p>
    <w:p w:rsidR="00E54E5A" w:rsidRPr="00FE613A" w:rsidRDefault="00E54E5A" w:rsidP="00FE613A">
      <w:pPr>
        <w:spacing w:line="360" w:lineRule="auto"/>
        <w:jc w:val="both"/>
        <w:rPr>
          <w:rFonts w:ascii="Arial" w:hAnsi="Arial" w:cs="Arial"/>
        </w:rPr>
      </w:pPr>
    </w:p>
    <w:p w:rsidR="00E54E5A" w:rsidRPr="00FE613A" w:rsidRDefault="00E54E5A" w:rsidP="00FE613A">
      <w:pPr>
        <w:spacing w:line="360" w:lineRule="auto"/>
        <w:jc w:val="both"/>
        <w:rPr>
          <w:rFonts w:ascii="Arial" w:hAnsi="Arial" w:cs="Arial"/>
        </w:rPr>
      </w:pPr>
      <w:r w:rsidRPr="00FE613A">
        <w:rPr>
          <w:rFonts w:ascii="Arial" w:hAnsi="Arial" w:cs="Arial"/>
        </w:rPr>
        <w:t xml:space="preserve">Nawiązując do </w:t>
      </w:r>
      <w:r w:rsidR="000F18FA" w:rsidRPr="00FE613A">
        <w:rPr>
          <w:rFonts w:ascii="Arial" w:hAnsi="Arial" w:cs="Arial"/>
        </w:rPr>
        <w:t>ogłoszonego zamówienia</w:t>
      </w:r>
      <w:r w:rsidRPr="00FE613A">
        <w:rPr>
          <w:rFonts w:ascii="Arial" w:hAnsi="Arial" w:cs="Arial"/>
        </w:rPr>
        <w:t xml:space="preserve"> w trybie „</w:t>
      </w:r>
      <w:r w:rsidR="008D10B8" w:rsidRPr="00FE613A">
        <w:rPr>
          <w:rFonts w:ascii="Arial" w:hAnsi="Arial" w:cs="Arial"/>
          <w:b/>
        </w:rPr>
        <w:t>Tryb podstawowy bez negocjacji - art. 275 pkt. 1 ustawy Pzp</w:t>
      </w:r>
      <w:r w:rsidRPr="00FE613A">
        <w:rPr>
          <w:rFonts w:ascii="Arial" w:hAnsi="Arial" w:cs="Arial"/>
        </w:rPr>
        <w:t>” na:</w:t>
      </w:r>
    </w:p>
    <w:p w:rsidR="00E54E5A" w:rsidRPr="00FE613A" w:rsidRDefault="00E54E5A" w:rsidP="00FE613A">
      <w:pPr>
        <w:spacing w:line="360" w:lineRule="auto"/>
        <w:jc w:val="both"/>
        <w:rPr>
          <w:rFonts w:ascii="Arial" w:hAnsi="Arial" w:cs="Arial"/>
        </w:rPr>
      </w:pPr>
      <w:r w:rsidRPr="00FE613A">
        <w:rPr>
          <w:rFonts w:ascii="Arial" w:hAnsi="Arial" w:cs="Arial"/>
        </w:rPr>
        <w:t>„</w:t>
      </w:r>
      <w:r w:rsidR="008D10B8" w:rsidRPr="00FE613A">
        <w:rPr>
          <w:rFonts w:ascii="Arial" w:hAnsi="Arial" w:cs="Arial"/>
          <w:b/>
        </w:rPr>
        <w:t>Przeprowadzenie szkoleń dla kadry zarządczej, dydaktycznej i administracyjnej (II) Politechniki Częstochowskiej w ramach projektu "Zintegrowany Program Rozwoju Politechniki Częstochowskiej" POWR.03.05.00-00-Z008/18.</w:t>
      </w:r>
      <w:r w:rsidR="00036A09" w:rsidRPr="00FE613A">
        <w:rPr>
          <w:rFonts w:ascii="Arial" w:hAnsi="Arial" w:cs="Arial"/>
        </w:rPr>
        <w:t xml:space="preserve">”, spr. nr rej. </w:t>
      </w:r>
      <w:r w:rsidR="00C916FC" w:rsidRPr="00FE613A">
        <w:rPr>
          <w:rFonts w:ascii="Arial" w:hAnsi="Arial" w:cs="Arial"/>
        </w:rPr>
        <w:t xml:space="preserve"> </w:t>
      </w:r>
      <w:r w:rsidR="008D10B8" w:rsidRPr="00FE613A">
        <w:rPr>
          <w:rFonts w:ascii="Arial" w:hAnsi="Arial" w:cs="Arial"/>
          <w:b/>
        </w:rPr>
        <w:t>RK-NZ.262.38.2022.JP</w:t>
      </w:r>
    </w:p>
    <w:p w:rsidR="00E54E5A" w:rsidRPr="00FE613A" w:rsidRDefault="00E54E5A" w:rsidP="00FE613A">
      <w:pPr>
        <w:spacing w:line="360" w:lineRule="auto"/>
        <w:jc w:val="both"/>
        <w:rPr>
          <w:rFonts w:ascii="Arial" w:hAnsi="Arial" w:cs="Arial"/>
        </w:rPr>
      </w:pPr>
    </w:p>
    <w:p w:rsidR="00E54E5A" w:rsidRPr="00FE613A" w:rsidRDefault="00E54E5A" w:rsidP="00FE613A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FE613A">
        <w:rPr>
          <w:rFonts w:ascii="Arial" w:hAnsi="Arial" w:cs="Arial"/>
        </w:rPr>
        <w:t xml:space="preserve">oferujemy wykonanie </w:t>
      </w:r>
      <w:r w:rsidR="00354AC4" w:rsidRPr="00FE613A">
        <w:rPr>
          <w:rFonts w:ascii="Arial" w:hAnsi="Arial" w:cs="Arial"/>
        </w:rPr>
        <w:t>poszczególnych części przedmiotu zamówienia</w:t>
      </w:r>
      <w:r w:rsidRPr="00FE613A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327"/>
      </w:tblGrid>
      <w:tr w:rsidR="00FE613A" w:rsidRPr="00FE613A" w:rsidTr="00FE613A">
        <w:trPr>
          <w:trHeight w:val="704"/>
        </w:trPr>
        <w:tc>
          <w:tcPr>
            <w:tcW w:w="851" w:type="dxa"/>
            <w:vAlign w:val="center"/>
          </w:tcPr>
          <w:p w:rsidR="00354AC4" w:rsidRPr="00FE613A" w:rsidRDefault="00C57DDD" w:rsidP="00FE613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  <w:b/>
              </w:rPr>
              <w:t>Zad</w:t>
            </w:r>
            <w:r w:rsidR="00AB2EFA" w:rsidRPr="00FE613A">
              <w:rPr>
                <w:rFonts w:ascii="Arial" w:hAnsi="Arial" w:cs="Arial"/>
                <w:b/>
              </w:rPr>
              <w:t>.</w:t>
            </w:r>
            <w:r w:rsidRPr="00FE613A">
              <w:rPr>
                <w:rFonts w:ascii="Arial" w:hAnsi="Arial" w:cs="Arial"/>
                <w:b/>
              </w:rPr>
              <w:t xml:space="preserve"> nr</w:t>
            </w:r>
          </w:p>
        </w:tc>
        <w:tc>
          <w:tcPr>
            <w:tcW w:w="8327" w:type="dxa"/>
            <w:vAlign w:val="center"/>
          </w:tcPr>
          <w:p w:rsidR="00354AC4" w:rsidRPr="00FE613A" w:rsidRDefault="00354AC4" w:rsidP="00FE613A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  <w:b/>
              </w:rPr>
              <w:t>Cena oferty</w:t>
            </w:r>
          </w:p>
        </w:tc>
      </w:tr>
      <w:tr w:rsidR="00FE613A" w:rsidRPr="00FE613A" w:rsidTr="00FE613A">
        <w:tc>
          <w:tcPr>
            <w:tcW w:w="851" w:type="dxa"/>
          </w:tcPr>
          <w:p w:rsidR="008D10B8" w:rsidRPr="00FE613A" w:rsidRDefault="008D10B8" w:rsidP="00FE613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t>1</w:t>
            </w:r>
          </w:p>
        </w:tc>
        <w:tc>
          <w:tcPr>
            <w:tcW w:w="8327" w:type="dxa"/>
          </w:tcPr>
          <w:p w:rsidR="008D10B8" w:rsidRPr="00FE613A" w:rsidRDefault="008D10B8" w:rsidP="00FE61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/>
              </w:rPr>
              <w:t xml:space="preserve">Temat: </w:t>
            </w:r>
            <w:r w:rsidRPr="00FE613A">
              <w:rPr>
                <w:rFonts w:ascii="Arial" w:hAnsi="Arial" w:cs="Arial"/>
              </w:rPr>
              <w:t>Projekty finansowane przez Narodowe Centrum Nauki-wnioskowanie, realizacja, rozliczanie.</w:t>
            </w:r>
          </w:p>
          <w:p w:rsidR="00AB2EFA" w:rsidRPr="00FE613A" w:rsidRDefault="00AB2EFA" w:rsidP="00FE613A">
            <w:pPr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t>a)</w:t>
            </w:r>
            <w:r w:rsidRPr="00FE613A">
              <w:rPr>
                <w:rFonts w:ascii="Arial" w:hAnsi="Arial" w:cs="Arial"/>
                <w:b/>
              </w:rPr>
              <w:t xml:space="preserve"> </w:t>
            </w:r>
            <w:r w:rsidRPr="00FE613A">
              <w:rPr>
                <w:rFonts w:ascii="Arial" w:hAnsi="Arial" w:cs="Arial"/>
                <w:b/>
                <w:u w:val="single"/>
              </w:rPr>
              <w:t>Cena brutto za realizację całości zamówienia</w:t>
            </w:r>
            <w:r w:rsidR="002576D9" w:rsidRPr="00FE613A">
              <w:rPr>
                <w:rFonts w:ascii="Arial" w:hAnsi="Arial" w:cs="Arial"/>
                <w:b/>
              </w:rPr>
              <w:t xml:space="preserve">: </w:t>
            </w:r>
            <w:r w:rsidRPr="00FE613A">
              <w:rPr>
                <w:rFonts w:ascii="Arial" w:hAnsi="Arial" w:cs="Arial"/>
              </w:rPr>
              <w:t xml:space="preserve">....................PLN 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</w:rPr>
              <w:t xml:space="preserve">b) </w:t>
            </w:r>
            <w:r w:rsidRPr="00FE613A">
              <w:rPr>
                <w:rFonts w:ascii="Arial" w:hAnsi="Arial" w:cs="Arial"/>
                <w:b/>
              </w:rPr>
              <w:t>Doświadczenie szkoleniowe  .……. godzin ⃰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FE613A">
              <w:rPr>
                <w:rFonts w:ascii="Arial" w:hAnsi="Arial" w:cs="Arial"/>
                <w:b/>
              </w:rPr>
              <w:t xml:space="preserve"> ⃰</w:t>
            </w:r>
            <w:r w:rsidRPr="00FE613A">
              <w:rPr>
                <w:rFonts w:ascii="Arial" w:hAnsi="Arial" w:cs="Arial"/>
                <w:i/>
              </w:rPr>
              <w:t xml:space="preserve">Niewypełnienie powyższego pola skutkowało będzie przyjęciem oświadczenia o posiadaniu minimalnego doświadczenia szkoleniowego, </w:t>
            </w:r>
            <w:r w:rsidR="009248A9" w:rsidRPr="00FE613A">
              <w:rPr>
                <w:rFonts w:ascii="Arial" w:hAnsi="Arial" w:cs="Arial"/>
                <w:i/>
              </w:rPr>
              <w:t>tj. 32</w:t>
            </w:r>
            <w:r w:rsidRPr="00FE613A">
              <w:rPr>
                <w:rFonts w:ascii="Arial" w:hAnsi="Arial" w:cs="Arial"/>
                <w:i/>
              </w:rPr>
              <w:t xml:space="preserve"> godzin.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Termin realizacji:  zgodnie ze SWZ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Warunki płatności: zgodnie ze SWZ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lastRenderedPageBreak/>
              <w:t>Części zamówienia oraz nazwa firm, którym Wykonawca zamierza powierzyć wykonanie części przedmiotu zamówienia**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 xml:space="preserve">Oświadczam(y), iż w przedmiotowym postępowaniu powierzę(my) Podwykonawcom następujące części zamówienia: 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59"/>
              <w:gridCol w:w="3291"/>
              <w:gridCol w:w="4051"/>
            </w:tblGrid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Lp</w:t>
                  </w: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Części zamówienia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Nazwa Firm</w:t>
                  </w:r>
                </w:p>
              </w:tc>
            </w:tr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:rsidR="008D10B8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Cs/>
                <w:i/>
              </w:rPr>
              <w:t>**Wypełnić jeżeli Wykonawca zamierza powierzyć wykonanie części przedmiotu zamówienia Podwykonawcom</w:t>
            </w:r>
            <w:r w:rsidRPr="00FE613A">
              <w:rPr>
                <w:rFonts w:ascii="Arial" w:hAnsi="Arial" w:cs="Arial"/>
                <w:bCs/>
              </w:rPr>
              <w:t>.</w:t>
            </w:r>
          </w:p>
        </w:tc>
      </w:tr>
      <w:tr w:rsidR="00FE613A" w:rsidRPr="00FE613A" w:rsidTr="00FE613A">
        <w:tc>
          <w:tcPr>
            <w:tcW w:w="851" w:type="dxa"/>
          </w:tcPr>
          <w:p w:rsidR="008D10B8" w:rsidRPr="00FE613A" w:rsidRDefault="008D10B8" w:rsidP="00FE613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327" w:type="dxa"/>
          </w:tcPr>
          <w:p w:rsidR="008D10B8" w:rsidRPr="00FE613A" w:rsidRDefault="008D10B8" w:rsidP="00FE61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  <w:b/>
              </w:rPr>
              <w:t xml:space="preserve">Temat: </w:t>
            </w:r>
            <w:r w:rsidRPr="00FE613A">
              <w:rPr>
                <w:rFonts w:ascii="Arial" w:hAnsi="Arial" w:cs="Arial"/>
              </w:rPr>
              <w:t>Szkolenie Prince 2 Fundation wraz z egzaminem</w:t>
            </w:r>
          </w:p>
          <w:p w:rsidR="00AB2EFA" w:rsidRPr="00FE613A" w:rsidRDefault="00AB2EFA" w:rsidP="00FE613A">
            <w:pPr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t>a)</w:t>
            </w:r>
            <w:r w:rsidRPr="00FE613A">
              <w:rPr>
                <w:rFonts w:ascii="Arial" w:hAnsi="Arial" w:cs="Arial"/>
                <w:b/>
              </w:rPr>
              <w:t xml:space="preserve"> </w:t>
            </w:r>
            <w:r w:rsidRPr="00FE613A">
              <w:rPr>
                <w:rFonts w:ascii="Arial" w:hAnsi="Arial" w:cs="Arial"/>
                <w:b/>
                <w:u w:val="single"/>
              </w:rPr>
              <w:t>Cena brutto za realizację całości zamówienia</w:t>
            </w:r>
            <w:r w:rsidRPr="00FE613A">
              <w:rPr>
                <w:rFonts w:ascii="Arial" w:hAnsi="Arial" w:cs="Arial"/>
                <w:b/>
              </w:rPr>
              <w:t xml:space="preserve">: ⃰  </w:t>
            </w:r>
            <w:r w:rsidRPr="00FE613A">
              <w:rPr>
                <w:rFonts w:ascii="Arial" w:hAnsi="Arial" w:cs="Arial"/>
              </w:rPr>
              <w:t xml:space="preserve">....................PLN (2 </w:t>
            </w:r>
            <w:r w:rsidR="002576D9" w:rsidRPr="00FE613A">
              <w:rPr>
                <w:rFonts w:ascii="Arial" w:hAnsi="Arial" w:cs="Arial"/>
              </w:rPr>
              <w:t>grupy szkoleniowe</w:t>
            </w:r>
            <w:r w:rsidRPr="00FE613A">
              <w:rPr>
                <w:rFonts w:ascii="Arial" w:hAnsi="Arial" w:cs="Arial"/>
              </w:rPr>
              <w:t xml:space="preserve">) </w:t>
            </w:r>
          </w:p>
          <w:p w:rsidR="00AB2EFA" w:rsidRPr="00FE613A" w:rsidRDefault="00AB2EFA" w:rsidP="00FE613A">
            <w:pPr>
              <w:spacing w:line="360" w:lineRule="auto"/>
              <w:ind w:left="177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/>
              </w:rPr>
              <w:t xml:space="preserve"> w tym cena brutto za jedną </w:t>
            </w:r>
            <w:r w:rsidR="002576D9" w:rsidRPr="00FE613A">
              <w:rPr>
                <w:rFonts w:ascii="Arial" w:hAnsi="Arial" w:cs="Arial"/>
                <w:b/>
              </w:rPr>
              <w:t>grupę</w:t>
            </w:r>
            <w:r w:rsidRPr="00FE613A">
              <w:rPr>
                <w:rFonts w:ascii="Arial" w:hAnsi="Arial" w:cs="Arial"/>
                <w:b/>
              </w:rPr>
              <w:t xml:space="preserve"> szkoleni</w:t>
            </w:r>
            <w:r w:rsidR="002576D9" w:rsidRPr="00FE613A">
              <w:rPr>
                <w:rFonts w:ascii="Arial" w:hAnsi="Arial" w:cs="Arial"/>
                <w:b/>
              </w:rPr>
              <w:t>ową</w:t>
            </w:r>
            <w:r w:rsidRPr="00FE613A">
              <w:rPr>
                <w:rFonts w:ascii="Arial" w:hAnsi="Arial" w:cs="Arial"/>
              </w:rPr>
              <w:t>: …………….PLN</w:t>
            </w:r>
          </w:p>
          <w:p w:rsidR="00AB2EFA" w:rsidRPr="00FE613A" w:rsidRDefault="00AB2EFA" w:rsidP="00FE613A">
            <w:pPr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/>
              </w:rPr>
              <w:t xml:space="preserve">⃰ </w:t>
            </w:r>
            <w:r w:rsidRPr="00FE613A">
              <w:rPr>
                <w:rFonts w:ascii="Arial" w:hAnsi="Arial" w:cs="Arial"/>
                <w:b/>
                <w:i/>
              </w:rPr>
              <w:t xml:space="preserve">Cenę brutto za realizację całości niniejszego zamówienia należy obliczyć mnożąc: cenę brutto za jedną </w:t>
            </w:r>
            <w:r w:rsidR="002576D9" w:rsidRPr="00FE613A">
              <w:rPr>
                <w:rFonts w:ascii="Arial" w:hAnsi="Arial" w:cs="Arial"/>
                <w:b/>
                <w:i/>
              </w:rPr>
              <w:t>grupę szkoleniową</w:t>
            </w:r>
            <w:r w:rsidRPr="00FE613A">
              <w:rPr>
                <w:rFonts w:ascii="Arial" w:hAnsi="Arial" w:cs="Arial"/>
                <w:b/>
                <w:i/>
              </w:rPr>
              <w:t xml:space="preserve"> x 2 </w:t>
            </w:r>
            <w:r w:rsidR="00FE613A" w:rsidRPr="00FE613A">
              <w:rPr>
                <w:rFonts w:ascii="Arial" w:hAnsi="Arial" w:cs="Arial"/>
                <w:b/>
                <w:i/>
              </w:rPr>
              <w:t>grupy.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</w:rPr>
              <w:t xml:space="preserve">b) </w:t>
            </w:r>
            <w:r w:rsidRPr="00FE613A">
              <w:rPr>
                <w:rFonts w:ascii="Arial" w:hAnsi="Arial" w:cs="Arial"/>
                <w:b/>
              </w:rPr>
              <w:t>Doświadczenie szkoleniowe  .……. godzin ⃰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FE613A">
              <w:rPr>
                <w:rFonts w:ascii="Arial" w:hAnsi="Arial" w:cs="Arial"/>
                <w:b/>
              </w:rPr>
              <w:t xml:space="preserve"> ⃰</w:t>
            </w:r>
            <w:r w:rsidRPr="00FE613A">
              <w:rPr>
                <w:rFonts w:ascii="Arial" w:hAnsi="Arial" w:cs="Arial"/>
                <w:i/>
              </w:rPr>
              <w:t xml:space="preserve">Niewypełnienie powyższego pola skutkowało będzie przyjęciem oświadczenia o posiadaniu minimalnego doświadczenia szkoleniowego, </w:t>
            </w:r>
            <w:r w:rsidR="009248A9" w:rsidRPr="00FE613A">
              <w:rPr>
                <w:rFonts w:ascii="Arial" w:hAnsi="Arial" w:cs="Arial"/>
                <w:i/>
              </w:rPr>
              <w:t xml:space="preserve">tj. </w:t>
            </w:r>
            <w:r w:rsidRPr="00FE613A">
              <w:rPr>
                <w:rFonts w:ascii="Arial" w:hAnsi="Arial" w:cs="Arial"/>
                <w:i/>
              </w:rPr>
              <w:t>6</w:t>
            </w:r>
            <w:r w:rsidR="009248A9" w:rsidRPr="00FE613A">
              <w:rPr>
                <w:rFonts w:ascii="Arial" w:hAnsi="Arial" w:cs="Arial"/>
                <w:i/>
              </w:rPr>
              <w:t>4</w:t>
            </w:r>
            <w:r w:rsidRPr="00FE613A">
              <w:rPr>
                <w:rFonts w:ascii="Arial" w:hAnsi="Arial" w:cs="Arial"/>
                <w:i/>
              </w:rPr>
              <w:t xml:space="preserve"> godzin.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Termin realizacji:  zgodnie ze SWZ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Warunki płatności: zgodnie ze SWZ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Części zamówienia oraz nazwa firm, którym Wykonawca zamierza powierzyć wykonanie części przedmiotu zamówienia**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 xml:space="preserve">Oświadczam(y), iż w przedmiotowym postępowaniu powierzę(my) Podwykonawcom następujące części zamówienia: 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59"/>
              <w:gridCol w:w="3291"/>
              <w:gridCol w:w="4051"/>
            </w:tblGrid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Lp</w:t>
                  </w: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Części zamówienia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Nazwa Firm</w:t>
                  </w:r>
                </w:p>
              </w:tc>
            </w:tr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:rsidR="00AB2EFA" w:rsidRPr="00FE613A" w:rsidRDefault="00AB2EFA" w:rsidP="00FE613A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  <w:i/>
              </w:rPr>
              <w:t>**Wypełnić jeżeli Wykonawca zamierza powierzyć wykonanie części przedmiotu zamówienia Podwykonawcom</w:t>
            </w:r>
            <w:r w:rsidRPr="00FE613A">
              <w:rPr>
                <w:rFonts w:ascii="Arial" w:hAnsi="Arial" w:cs="Arial"/>
                <w:bCs/>
              </w:rPr>
              <w:t>.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FE613A" w:rsidRPr="00FE613A" w:rsidTr="00FE613A">
        <w:tc>
          <w:tcPr>
            <w:tcW w:w="851" w:type="dxa"/>
          </w:tcPr>
          <w:p w:rsidR="008D10B8" w:rsidRPr="00FE613A" w:rsidRDefault="008D10B8" w:rsidP="00FE613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8327" w:type="dxa"/>
          </w:tcPr>
          <w:p w:rsidR="008D10B8" w:rsidRPr="00FE613A" w:rsidRDefault="008D10B8" w:rsidP="00FE61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  <w:b/>
              </w:rPr>
              <w:t xml:space="preserve">Temat: </w:t>
            </w:r>
            <w:r w:rsidRPr="00FE613A">
              <w:rPr>
                <w:rFonts w:ascii="Arial" w:hAnsi="Arial" w:cs="Arial"/>
              </w:rPr>
              <w:t>Aplikowanie w konkursie Horyzont Europa i jego rozliczanie</w:t>
            </w:r>
          </w:p>
          <w:p w:rsidR="002576D9" w:rsidRPr="00FE613A" w:rsidRDefault="00AB2EFA" w:rsidP="00FE613A">
            <w:pPr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t>a)</w:t>
            </w:r>
            <w:r w:rsidRPr="00FE613A">
              <w:rPr>
                <w:rFonts w:ascii="Arial" w:hAnsi="Arial" w:cs="Arial"/>
                <w:b/>
              </w:rPr>
              <w:t xml:space="preserve"> </w:t>
            </w:r>
            <w:r w:rsidRPr="00FE613A">
              <w:rPr>
                <w:rFonts w:ascii="Arial" w:hAnsi="Arial" w:cs="Arial"/>
                <w:b/>
                <w:u w:val="single"/>
              </w:rPr>
              <w:t>Cena brutto za realizację całości zamówienia</w:t>
            </w:r>
            <w:r w:rsidR="002576D9" w:rsidRPr="00FE613A">
              <w:rPr>
                <w:rFonts w:ascii="Arial" w:hAnsi="Arial" w:cs="Arial"/>
                <w:b/>
              </w:rPr>
              <w:t xml:space="preserve">:  ⃰  </w:t>
            </w:r>
            <w:r w:rsidR="002576D9" w:rsidRPr="00FE613A">
              <w:rPr>
                <w:rFonts w:ascii="Arial" w:hAnsi="Arial" w:cs="Arial"/>
              </w:rPr>
              <w:t xml:space="preserve">....................PLN (2 grupy szkoleniowe) </w:t>
            </w:r>
          </w:p>
          <w:p w:rsidR="002576D9" w:rsidRPr="00FE613A" w:rsidRDefault="002576D9" w:rsidP="00FE613A">
            <w:pPr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/>
              </w:rPr>
              <w:t xml:space="preserve"> w tym cena brutto za jedną grupę szkoleniową</w:t>
            </w:r>
            <w:r w:rsidRPr="00FE613A">
              <w:rPr>
                <w:rFonts w:ascii="Arial" w:hAnsi="Arial" w:cs="Arial"/>
              </w:rPr>
              <w:t>: …………….PLN</w:t>
            </w:r>
          </w:p>
          <w:p w:rsidR="002576D9" w:rsidRPr="00FE613A" w:rsidRDefault="002576D9" w:rsidP="00FE613A">
            <w:pPr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/>
              </w:rPr>
              <w:t xml:space="preserve">⃰ </w:t>
            </w:r>
            <w:r w:rsidRPr="00FE613A">
              <w:rPr>
                <w:rFonts w:ascii="Arial" w:hAnsi="Arial" w:cs="Arial"/>
                <w:b/>
                <w:i/>
              </w:rPr>
              <w:t xml:space="preserve">Cenę brutto za realizację całości niniejszego zamówienia należy obliczyć mnożąc: cenę brutto za jedną grupę szkoleniową x 2 </w:t>
            </w:r>
            <w:r w:rsidR="00FE613A" w:rsidRPr="00FE613A">
              <w:rPr>
                <w:rFonts w:ascii="Arial" w:hAnsi="Arial" w:cs="Arial"/>
                <w:b/>
                <w:i/>
              </w:rPr>
              <w:t>grupy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</w:rPr>
              <w:t xml:space="preserve">b) </w:t>
            </w:r>
            <w:r w:rsidRPr="00FE613A">
              <w:rPr>
                <w:rFonts w:ascii="Arial" w:hAnsi="Arial" w:cs="Arial"/>
                <w:b/>
              </w:rPr>
              <w:t>Doświadczenie szkoleniowe  .……. godzin ⃰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FE613A">
              <w:rPr>
                <w:rFonts w:ascii="Arial" w:hAnsi="Arial" w:cs="Arial"/>
                <w:b/>
              </w:rPr>
              <w:t xml:space="preserve"> ⃰</w:t>
            </w:r>
            <w:r w:rsidRPr="00FE613A">
              <w:rPr>
                <w:rFonts w:ascii="Arial" w:hAnsi="Arial" w:cs="Arial"/>
                <w:i/>
              </w:rPr>
              <w:t xml:space="preserve">Niewypełnienie powyższego pola skutkowało będzie przyjęciem oświadczenia o posiadaniu minimalnego doświadczenia szkoleniowego, </w:t>
            </w:r>
            <w:r w:rsidR="009248A9" w:rsidRPr="00FE613A">
              <w:rPr>
                <w:rFonts w:ascii="Arial" w:hAnsi="Arial" w:cs="Arial"/>
                <w:i/>
              </w:rPr>
              <w:t>tj. 100</w:t>
            </w:r>
            <w:r w:rsidRPr="00FE613A">
              <w:rPr>
                <w:rFonts w:ascii="Arial" w:hAnsi="Arial" w:cs="Arial"/>
                <w:i/>
              </w:rPr>
              <w:t xml:space="preserve"> godzin.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Termin realizacji:  zgodnie ze SWZ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Warunki płatności: zgodnie ze SWZ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Części zamówienia oraz nazwa firm, którym Wykonawca zamierza powierzyć wykonanie części przedmiotu zamówienia**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 xml:space="preserve">Oświadczam(y), iż w przedmiotowym postępowaniu powierzę(my) Podwykonawcom następujące części zamówienia: 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59"/>
              <w:gridCol w:w="3291"/>
              <w:gridCol w:w="4051"/>
            </w:tblGrid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Lp</w:t>
                  </w: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Części zamówienia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Nazwa Firm</w:t>
                  </w:r>
                </w:p>
              </w:tc>
            </w:tr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:rsidR="008D10B8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Cs/>
                <w:i/>
              </w:rPr>
              <w:t>**Wypełnić jeżeli Wykonawca zamierza powierzyć wykonanie części przedmiotu zamówienia Podwykonawcom</w:t>
            </w:r>
            <w:r w:rsidRPr="00FE613A">
              <w:rPr>
                <w:rFonts w:ascii="Arial" w:hAnsi="Arial" w:cs="Arial"/>
                <w:bCs/>
              </w:rPr>
              <w:t>.</w:t>
            </w:r>
          </w:p>
        </w:tc>
      </w:tr>
      <w:tr w:rsidR="00FE613A" w:rsidRPr="00FE613A" w:rsidTr="00FE613A">
        <w:tc>
          <w:tcPr>
            <w:tcW w:w="851" w:type="dxa"/>
          </w:tcPr>
          <w:p w:rsidR="008D10B8" w:rsidRPr="00FE613A" w:rsidRDefault="008D10B8" w:rsidP="00FE613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t>4</w:t>
            </w:r>
          </w:p>
        </w:tc>
        <w:tc>
          <w:tcPr>
            <w:tcW w:w="8327" w:type="dxa"/>
          </w:tcPr>
          <w:p w:rsidR="008D10B8" w:rsidRPr="00FE613A" w:rsidRDefault="008D10B8" w:rsidP="00FE61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  <w:b/>
              </w:rPr>
              <w:t xml:space="preserve">Temat: </w:t>
            </w:r>
            <w:r w:rsidRPr="00FE613A">
              <w:rPr>
                <w:rFonts w:ascii="Arial" w:hAnsi="Arial" w:cs="Arial"/>
              </w:rPr>
              <w:t>Fundusze Europejskie w nowej perspektywie finansowej 2021-2027 - nowe wyzwania, nowe zasady</w:t>
            </w:r>
          </w:p>
          <w:p w:rsidR="002576D9" w:rsidRPr="00FE613A" w:rsidRDefault="002576D9" w:rsidP="00FE613A">
            <w:pPr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t>a)</w:t>
            </w:r>
            <w:r w:rsidRPr="00FE613A">
              <w:rPr>
                <w:rFonts w:ascii="Arial" w:hAnsi="Arial" w:cs="Arial"/>
                <w:b/>
              </w:rPr>
              <w:t xml:space="preserve"> </w:t>
            </w:r>
            <w:r w:rsidRPr="00FE613A">
              <w:rPr>
                <w:rFonts w:ascii="Arial" w:hAnsi="Arial" w:cs="Arial"/>
                <w:b/>
                <w:u w:val="single"/>
              </w:rPr>
              <w:t>Cena brutto za realizację całości zamówienia</w:t>
            </w:r>
            <w:r w:rsidRPr="00FE613A">
              <w:rPr>
                <w:rFonts w:ascii="Arial" w:hAnsi="Arial" w:cs="Arial"/>
                <w:b/>
              </w:rPr>
              <w:t xml:space="preserve">: </w:t>
            </w:r>
            <w:r w:rsidRPr="00FE613A">
              <w:rPr>
                <w:rFonts w:ascii="Arial" w:hAnsi="Arial" w:cs="Arial"/>
              </w:rPr>
              <w:t xml:space="preserve">....................PLN </w:t>
            </w:r>
          </w:p>
          <w:p w:rsidR="002576D9" w:rsidRPr="00FE613A" w:rsidRDefault="002576D9" w:rsidP="00FE613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</w:rPr>
              <w:t xml:space="preserve">b) </w:t>
            </w:r>
            <w:r w:rsidRPr="00FE613A">
              <w:rPr>
                <w:rFonts w:ascii="Arial" w:hAnsi="Arial" w:cs="Arial"/>
                <w:b/>
              </w:rPr>
              <w:t>Doświadczenie szkoleniowe  .……. godzin ⃰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FE613A">
              <w:rPr>
                <w:rFonts w:ascii="Arial" w:hAnsi="Arial" w:cs="Arial"/>
                <w:b/>
              </w:rPr>
              <w:t xml:space="preserve"> ⃰</w:t>
            </w:r>
            <w:r w:rsidRPr="00FE613A">
              <w:rPr>
                <w:rFonts w:ascii="Arial" w:hAnsi="Arial" w:cs="Arial"/>
                <w:i/>
              </w:rPr>
              <w:t xml:space="preserve">Niewypełnienie powyższego pola skutkowało będzie przyjęciem oświadczenia o posiadaniu minimalnego doświadczenia szkoleniowego, </w:t>
            </w:r>
            <w:r w:rsidR="009248A9" w:rsidRPr="00FE613A">
              <w:rPr>
                <w:rFonts w:ascii="Arial" w:hAnsi="Arial" w:cs="Arial"/>
                <w:i/>
              </w:rPr>
              <w:t>tj. 80</w:t>
            </w:r>
            <w:r w:rsidRPr="00FE613A">
              <w:rPr>
                <w:rFonts w:ascii="Arial" w:hAnsi="Arial" w:cs="Arial"/>
                <w:i/>
              </w:rPr>
              <w:t xml:space="preserve"> godzin.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Termin realizacji:  zgodnie ze SWZ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lastRenderedPageBreak/>
              <w:t>Warunki płatności: zgodnie ze SWZ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Części zamówienia oraz nazwa firm, którym Wykonawca zamierza powierzyć wykonanie części przedmiotu zamówienia**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 xml:space="preserve">Oświadczam(y), iż w przedmiotowym postępowaniu powierzę(my) Podwykonawcom następujące części zamówienia: 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59"/>
              <w:gridCol w:w="3291"/>
              <w:gridCol w:w="4051"/>
            </w:tblGrid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Lp</w:t>
                  </w: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Części zamówienia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Nazwa Firm</w:t>
                  </w:r>
                </w:p>
              </w:tc>
            </w:tr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:rsidR="008D10B8" w:rsidRPr="00FE613A" w:rsidRDefault="00AB2EFA" w:rsidP="00FE61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  <w:i/>
              </w:rPr>
              <w:t>**Wypełnić jeżeli Wykonawca zamierza powierzyć wykonanie części przedmiotu zamówienia Podwykonawcom</w:t>
            </w:r>
            <w:r w:rsidRPr="00FE613A">
              <w:rPr>
                <w:rFonts w:ascii="Arial" w:hAnsi="Arial" w:cs="Arial"/>
                <w:bCs/>
              </w:rPr>
              <w:t>.</w:t>
            </w:r>
          </w:p>
        </w:tc>
      </w:tr>
      <w:tr w:rsidR="00FE613A" w:rsidRPr="00FE613A" w:rsidTr="00FE613A">
        <w:tc>
          <w:tcPr>
            <w:tcW w:w="851" w:type="dxa"/>
          </w:tcPr>
          <w:p w:rsidR="008D10B8" w:rsidRPr="00FE613A" w:rsidRDefault="008D10B8" w:rsidP="00FE613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8327" w:type="dxa"/>
          </w:tcPr>
          <w:p w:rsidR="008D10B8" w:rsidRPr="00FE613A" w:rsidRDefault="008D10B8" w:rsidP="00FE61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  <w:b/>
              </w:rPr>
              <w:t xml:space="preserve">Temat: </w:t>
            </w:r>
            <w:r w:rsidRPr="00FE613A">
              <w:rPr>
                <w:rFonts w:ascii="Arial" w:hAnsi="Arial" w:cs="Arial"/>
              </w:rPr>
              <w:t>Zasady zatrudniania i wynagrodzenia w projektach unijnych</w:t>
            </w:r>
          </w:p>
          <w:p w:rsidR="002576D9" w:rsidRPr="00FE613A" w:rsidRDefault="002576D9" w:rsidP="00FE613A">
            <w:pPr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t>a)</w:t>
            </w:r>
            <w:r w:rsidRPr="00FE613A">
              <w:rPr>
                <w:rFonts w:ascii="Arial" w:hAnsi="Arial" w:cs="Arial"/>
                <w:b/>
              </w:rPr>
              <w:t xml:space="preserve"> </w:t>
            </w:r>
            <w:r w:rsidRPr="00FE613A">
              <w:rPr>
                <w:rFonts w:ascii="Arial" w:hAnsi="Arial" w:cs="Arial"/>
                <w:b/>
                <w:u w:val="single"/>
              </w:rPr>
              <w:t>Cena brutto za realizację całości zamówienia</w:t>
            </w:r>
            <w:r w:rsidRPr="00FE613A">
              <w:rPr>
                <w:rFonts w:ascii="Arial" w:hAnsi="Arial" w:cs="Arial"/>
                <w:b/>
              </w:rPr>
              <w:t xml:space="preserve">: </w:t>
            </w:r>
            <w:r w:rsidRPr="00FE613A">
              <w:rPr>
                <w:rFonts w:ascii="Arial" w:hAnsi="Arial" w:cs="Arial"/>
              </w:rPr>
              <w:t xml:space="preserve">....................PLN </w:t>
            </w:r>
          </w:p>
          <w:p w:rsidR="002576D9" w:rsidRPr="00FE613A" w:rsidRDefault="002576D9" w:rsidP="00FE613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</w:rPr>
              <w:t xml:space="preserve">b) </w:t>
            </w:r>
            <w:r w:rsidRPr="00FE613A">
              <w:rPr>
                <w:rFonts w:ascii="Arial" w:hAnsi="Arial" w:cs="Arial"/>
                <w:b/>
              </w:rPr>
              <w:t>Doświadczenie szkoleniowe  .……. godzin ⃰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FE613A">
              <w:rPr>
                <w:rFonts w:ascii="Arial" w:hAnsi="Arial" w:cs="Arial"/>
                <w:b/>
              </w:rPr>
              <w:t xml:space="preserve"> ⃰</w:t>
            </w:r>
            <w:r w:rsidRPr="00FE613A">
              <w:rPr>
                <w:rFonts w:ascii="Arial" w:hAnsi="Arial" w:cs="Arial"/>
                <w:i/>
              </w:rPr>
              <w:t xml:space="preserve">Niewypełnienie powyższego pola skutkowało będzie przyjęciem oświadczenia o posiadaniu minimalnego doświadczenia szkoleniowego, </w:t>
            </w:r>
            <w:r w:rsidR="009248A9" w:rsidRPr="00FE613A">
              <w:rPr>
                <w:rFonts w:ascii="Arial" w:hAnsi="Arial" w:cs="Arial"/>
                <w:i/>
              </w:rPr>
              <w:t>tj. 32</w:t>
            </w:r>
            <w:r w:rsidRPr="00FE613A">
              <w:rPr>
                <w:rFonts w:ascii="Arial" w:hAnsi="Arial" w:cs="Arial"/>
                <w:i/>
              </w:rPr>
              <w:t xml:space="preserve"> godzin.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Termin realizacji:  zgodnie ze SWZ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Warunki płatności: zgodnie ze SWZ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Części zamówienia oraz nazwa firm, którym Wykonawca zamierza powierzyć wykonanie części przedmiotu zamówienia**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 xml:space="preserve">Oświadczam(y), iż w przedmiotowym postępowaniu powierzę(my) Podwykonawcom następujące części zamówienia: 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59"/>
              <w:gridCol w:w="3291"/>
              <w:gridCol w:w="4051"/>
            </w:tblGrid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Lp</w:t>
                  </w: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Części zamówienia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Nazwa Firm</w:t>
                  </w:r>
                </w:p>
              </w:tc>
            </w:tr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:rsidR="008D10B8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Cs/>
                <w:i/>
              </w:rPr>
              <w:t>**Wypełnić jeżeli Wykonawca zamierza powierzyć wykonanie części przedmiotu zamówienia Podwykonawcom</w:t>
            </w:r>
            <w:r w:rsidRPr="00FE613A">
              <w:rPr>
                <w:rFonts w:ascii="Arial" w:hAnsi="Arial" w:cs="Arial"/>
                <w:bCs/>
              </w:rPr>
              <w:t>.</w:t>
            </w:r>
          </w:p>
        </w:tc>
      </w:tr>
      <w:tr w:rsidR="00FE613A" w:rsidRPr="00FE613A" w:rsidTr="00FE613A">
        <w:tc>
          <w:tcPr>
            <w:tcW w:w="851" w:type="dxa"/>
          </w:tcPr>
          <w:p w:rsidR="008D10B8" w:rsidRPr="00FE613A" w:rsidRDefault="008D10B8" w:rsidP="00FE613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t>6</w:t>
            </w:r>
          </w:p>
        </w:tc>
        <w:tc>
          <w:tcPr>
            <w:tcW w:w="8327" w:type="dxa"/>
          </w:tcPr>
          <w:p w:rsidR="008D10B8" w:rsidRPr="00FE613A" w:rsidRDefault="008D10B8" w:rsidP="00FE61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  <w:b/>
              </w:rPr>
              <w:t xml:space="preserve">Temat: </w:t>
            </w:r>
            <w:r w:rsidRPr="00FE613A">
              <w:rPr>
                <w:rFonts w:ascii="Arial" w:hAnsi="Arial" w:cs="Arial"/>
              </w:rPr>
              <w:t>Zasady pozyskiwania i rozliczania środków dotacji</w:t>
            </w:r>
          </w:p>
          <w:p w:rsidR="002576D9" w:rsidRPr="00FE613A" w:rsidRDefault="002576D9" w:rsidP="00FE613A">
            <w:pPr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t>a)</w:t>
            </w:r>
            <w:r w:rsidRPr="00FE613A">
              <w:rPr>
                <w:rFonts w:ascii="Arial" w:hAnsi="Arial" w:cs="Arial"/>
                <w:b/>
              </w:rPr>
              <w:t xml:space="preserve"> </w:t>
            </w:r>
            <w:r w:rsidRPr="00FE613A">
              <w:rPr>
                <w:rFonts w:ascii="Arial" w:hAnsi="Arial" w:cs="Arial"/>
                <w:b/>
                <w:u w:val="single"/>
              </w:rPr>
              <w:t>Cena brutto za realizację całości zamówienia</w:t>
            </w:r>
            <w:r w:rsidRPr="00FE613A">
              <w:rPr>
                <w:rFonts w:ascii="Arial" w:hAnsi="Arial" w:cs="Arial"/>
                <w:b/>
              </w:rPr>
              <w:t xml:space="preserve">: </w:t>
            </w:r>
            <w:r w:rsidRPr="00FE613A">
              <w:rPr>
                <w:rFonts w:ascii="Arial" w:hAnsi="Arial" w:cs="Arial"/>
              </w:rPr>
              <w:t xml:space="preserve">....................PLN </w:t>
            </w:r>
          </w:p>
          <w:p w:rsidR="002576D9" w:rsidRPr="00FE613A" w:rsidRDefault="002576D9" w:rsidP="00FE613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</w:rPr>
              <w:lastRenderedPageBreak/>
              <w:t xml:space="preserve">b) </w:t>
            </w:r>
            <w:r w:rsidRPr="00FE613A">
              <w:rPr>
                <w:rFonts w:ascii="Arial" w:hAnsi="Arial" w:cs="Arial"/>
                <w:b/>
              </w:rPr>
              <w:t>Doświadczenie szkoleniowe  .……. godzin ⃰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FE613A">
              <w:rPr>
                <w:rFonts w:ascii="Arial" w:hAnsi="Arial" w:cs="Arial"/>
                <w:b/>
              </w:rPr>
              <w:t xml:space="preserve"> ⃰</w:t>
            </w:r>
            <w:r w:rsidRPr="00FE613A">
              <w:rPr>
                <w:rFonts w:ascii="Arial" w:hAnsi="Arial" w:cs="Arial"/>
                <w:i/>
              </w:rPr>
              <w:t xml:space="preserve">Niewypełnienie powyższego pola skutkowało będzie przyjęciem oświadczenia o posiadaniu minimalnego doświadczenia szkoleniowego, </w:t>
            </w:r>
            <w:r w:rsidR="009248A9" w:rsidRPr="00FE613A">
              <w:rPr>
                <w:rFonts w:ascii="Arial" w:hAnsi="Arial" w:cs="Arial"/>
                <w:i/>
              </w:rPr>
              <w:t>tj. 24</w:t>
            </w:r>
            <w:r w:rsidRPr="00FE613A">
              <w:rPr>
                <w:rFonts w:ascii="Arial" w:hAnsi="Arial" w:cs="Arial"/>
                <w:i/>
              </w:rPr>
              <w:t xml:space="preserve"> godzin.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Termin realizacji:  zgodnie ze SWZ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Warunki płatności: zgodnie ze SWZ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Części zamówienia oraz nazwa firm, którym Wykonawca zamierza powierzyć wykonanie części przedmiotu zamówienia**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 xml:space="preserve">Oświadczam(y), iż w przedmiotowym postępowaniu powierzę(my) Podwykonawcom następujące części zamówienia: 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59"/>
              <w:gridCol w:w="3291"/>
              <w:gridCol w:w="4051"/>
            </w:tblGrid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Lp</w:t>
                  </w: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Części zamówienia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Nazwa Firm</w:t>
                  </w:r>
                </w:p>
              </w:tc>
            </w:tr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:rsidR="008D10B8" w:rsidRPr="00FE613A" w:rsidRDefault="00AB2EFA" w:rsidP="00FE61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Cs/>
                <w:i/>
              </w:rPr>
              <w:t>**Wypełnić jeżeli Wykonawca zamierza powierzyć wykonanie części przedmiotu zamówienia Podwykonawcom</w:t>
            </w:r>
            <w:r w:rsidRPr="00FE613A">
              <w:rPr>
                <w:rFonts w:ascii="Arial" w:hAnsi="Arial" w:cs="Arial"/>
                <w:bCs/>
              </w:rPr>
              <w:t>.</w:t>
            </w:r>
            <w:r w:rsidR="008D10B8" w:rsidRPr="00FE613A">
              <w:rPr>
                <w:rFonts w:ascii="Arial" w:hAnsi="Arial" w:cs="Arial"/>
              </w:rPr>
              <w:t xml:space="preserve"> </w:t>
            </w:r>
          </w:p>
        </w:tc>
      </w:tr>
      <w:tr w:rsidR="00FE613A" w:rsidRPr="00FE613A" w:rsidTr="00FE613A">
        <w:tc>
          <w:tcPr>
            <w:tcW w:w="851" w:type="dxa"/>
          </w:tcPr>
          <w:p w:rsidR="008D10B8" w:rsidRPr="00FE613A" w:rsidRDefault="008D10B8" w:rsidP="00FE613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8327" w:type="dxa"/>
          </w:tcPr>
          <w:p w:rsidR="008D10B8" w:rsidRPr="00FE613A" w:rsidRDefault="008D10B8" w:rsidP="00FE61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  <w:b/>
              </w:rPr>
              <w:t xml:space="preserve">Temat: </w:t>
            </w:r>
            <w:r w:rsidRPr="00FE613A">
              <w:rPr>
                <w:rFonts w:ascii="Arial" w:hAnsi="Arial" w:cs="Arial"/>
              </w:rPr>
              <w:t>Zarządzanie projektami badawczymi</w:t>
            </w:r>
          </w:p>
          <w:p w:rsidR="002576D9" w:rsidRPr="00FE613A" w:rsidRDefault="00AB2EFA" w:rsidP="00FE613A">
            <w:pPr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t>a)</w:t>
            </w:r>
            <w:r w:rsidRPr="00FE613A">
              <w:rPr>
                <w:rFonts w:ascii="Arial" w:hAnsi="Arial" w:cs="Arial"/>
                <w:b/>
              </w:rPr>
              <w:t xml:space="preserve"> </w:t>
            </w:r>
            <w:r w:rsidRPr="00FE613A">
              <w:rPr>
                <w:rFonts w:ascii="Arial" w:hAnsi="Arial" w:cs="Arial"/>
                <w:b/>
                <w:u w:val="single"/>
              </w:rPr>
              <w:t>Cena brutto za realizację całości zamówienia</w:t>
            </w:r>
            <w:r w:rsidRPr="00FE613A">
              <w:rPr>
                <w:rFonts w:ascii="Arial" w:hAnsi="Arial" w:cs="Arial"/>
                <w:b/>
              </w:rPr>
              <w:t>:</w:t>
            </w:r>
            <w:r w:rsidR="002576D9" w:rsidRPr="00FE613A">
              <w:rPr>
                <w:rFonts w:ascii="Arial" w:hAnsi="Arial" w:cs="Arial"/>
                <w:b/>
              </w:rPr>
              <w:t xml:space="preserve"> ⃰  </w:t>
            </w:r>
            <w:r w:rsidR="002576D9" w:rsidRPr="00FE613A">
              <w:rPr>
                <w:rFonts w:ascii="Arial" w:hAnsi="Arial" w:cs="Arial"/>
              </w:rPr>
              <w:t xml:space="preserve">....................PLN (2 grupy szkoleniowe) </w:t>
            </w:r>
          </w:p>
          <w:p w:rsidR="002576D9" w:rsidRPr="00FE613A" w:rsidRDefault="002576D9" w:rsidP="00FE613A">
            <w:pPr>
              <w:spacing w:line="360" w:lineRule="auto"/>
              <w:ind w:left="177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/>
              </w:rPr>
              <w:t xml:space="preserve"> w tym cena brutto za jedną grupę szkoleniową</w:t>
            </w:r>
            <w:r w:rsidRPr="00FE613A">
              <w:rPr>
                <w:rFonts w:ascii="Arial" w:hAnsi="Arial" w:cs="Arial"/>
              </w:rPr>
              <w:t>: …………….PLN</w:t>
            </w:r>
          </w:p>
          <w:p w:rsidR="002576D9" w:rsidRPr="00FE613A" w:rsidRDefault="002576D9" w:rsidP="00FE613A">
            <w:pPr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/>
              </w:rPr>
              <w:t xml:space="preserve">⃰ </w:t>
            </w:r>
            <w:r w:rsidRPr="00FE613A">
              <w:rPr>
                <w:rFonts w:ascii="Arial" w:hAnsi="Arial" w:cs="Arial"/>
                <w:b/>
                <w:i/>
              </w:rPr>
              <w:t xml:space="preserve">Cenę brutto za realizację całości niniejszego zamówienia należy obliczyć mnożąc: cenę brutto za jedną grupę szkoleniową x 2 </w:t>
            </w:r>
            <w:r w:rsidR="00FE613A" w:rsidRPr="00FE613A">
              <w:rPr>
                <w:rFonts w:ascii="Arial" w:hAnsi="Arial" w:cs="Arial"/>
                <w:b/>
                <w:i/>
              </w:rPr>
              <w:t>grupy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</w:rPr>
              <w:t xml:space="preserve">b) </w:t>
            </w:r>
            <w:r w:rsidRPr="00FE613A">
              <w:rPr>
                <w:rFonts w:ascii="Arial" w:hAnsi="Arial" w:cs="Arial"/>
                <w:b/>
              </w:rPr>
              <w:t>Doświadczenie szkoleniowe  .……. godzin ⃰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FE613A">
              <w:rPr>
                <w:rFonts w:ascii="Arial" w:hAnsi="Arial" w:cs="Arial"/>
                <w:b/>
              </w:rPr>
              <w:t xml:space="preserve"> ⃰</w:t>
            </w:r>
            <w:r w:rsidRPr="00FE613A">
              <w:rPr>
                <w:rFonts w:ascii="Arial" w:hAnsi="Arial" w:cs="Arial"/>
                <w:i/>
              </w:rPr>
              <w:t xml:space="preserve">Niewypełnienie powyższego pola skutkowało będzie przyjęciem oświadczenia o posiadaniu minimalnego doświadczenia szkoleniowego, </w:t>
            </w:r>
            <w:r w:rsidR="009248A9" w:rsidRPr="00FE613A">
              <w:rPr>
                <w:rFonts w:ascii="Arial" w:hAnsi="Arial" w:cs="Arial"/>
                <w:i/>
              </w:rPr>
              <w:t>tj. 48</w:t>
            </w:r>
            <w:r w:rsidRPr="00FE613A">
              <w:rPr>
                <w:rFonts w:ascii="Arial" w:hAnsi="Arial" w:cs="Arial"/>
                <w:i/>
              </w:rPr>
              <w:t xml:space="preserve"> godzin.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Termin realizacji:  zgodnie ze SWZ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Warunki płatności: zgodnie ze SWZ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Części zamówienia oraz nazwa firm, którym Wykonawca zamierza powierzyć wykonanie części przedmiotu zamówienia**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lastRenderedPageBreak/>
              <w:t xml:space="preserve">Oświadczam(y), iż w przedmiotowym postępowaniu powierzę(my) Podwykonawcom następujące części zamówienia: 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59"/>
              <w:gridCol w:w="3291"/>
              <w:gridCol w:w="4051"/>
            </w:tblGrid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Lp</w:t>
                  </w: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Części zamówienia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Nazwa Firm</w:t>
                  </w:r>
                </w:p>
              </w:tc>
            </w:tr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:rsidR="008D10B8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Cs/>
                <w:i/>
              </w:rPr>
              <w:t>**Wypełnić jeżeli Wykonawca zamierza powierzyć wykonanie części przedmiotu zamówienia Podwykonawcom</w:t>
            </w:r>
            <w:r w:rsidRPr="00FE613A">
              <w:rPr>
                <w:rFonts w:ascii="Arial" w:hAnsi="Arial" w:cs="Arial"/>
                <w:bCs/>
              </w:rPr>
              <w:t>.</w:t>
            </w:r>
          </w:p>
        </w:tc>
      </w:tr>
      <w:tr w:rsidR="00FE613A" w:rsidRPr="00FE613A" w:rsidTr="00FE613A">
        <w:tc>
          <w:tcPr>
            <w:tcW w:w="851" w:type="dxa"/>
          </w:tcPr>
          <w:p w:rsidR="008D10B8" w:rsidRPr="00FE613A" w:rsidRDefault="008D10B8" w:rsidP="00FE613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lastRenderedPageBreak/>
              <w:t>8</w:t>
            </w:r>
          </w:p>
        </w:tc>
        <w:tc>
          <w:tcPr>
            <w:tcW w:w="8327" w:type="dxa"/>
          </w:tcPr>
          <w:p w:rsidR="008D10B8" w:rsidRPr="00FE613A" w:rsidRDefault="008D10B8" w:rsidP="00FE61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  <w:b/>
              </w:rPr>
              <w:t xml:space="preserve">Temat: </w:t>
            </w:r>
            <w:r w:rsidRPr="00FE613A">
              <w:rPr>
                <w:rFonts w:ascii="Arial" w:hAnsi="Arial" w:cs="Arial"/>
              </w:rPr>
              <w:t>Zarządzanie finansami Uczelni</w:t>
            </w:r>
          </w:p>
          <w:p w:rsidR="002576D9" w:rsidRPr="00FE613A" w:rsidRDefault="002576D9" w:rsidP="00FE613A">
            <w:pPr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t>a)</w:t>
            </w:r>
            <w:r w:rsidRPr="00FE613A">
              <w:rPr>
                <w:rFonts w:ascii="Arial" w:hAnsi="Arial" w:cs="Arial"/>
                <w:b/>
              </w:rPr>
              <w:t xml:space="preserve"> </w:t>
            </w:r>
            <w:r w:rsidRPr="00FE613A">
              <w:rPr>
                <w:rFonts w:ascii="Arial" w:hAnsi="Arial" w:cs="Arial"/>
                <w:b/>
                <w:u w:val="single"/>
              </w:rPr>
              <w:t>Cena brutto za realizację całości zamówienia</w:t>
            </w:r>
            <w:r w:rsidRPr="00FE613A">
              <w:rPr>
                <w:rFonts w:ascii="Arial" w:hAnsi="Arial" w:cs="Arial"/>
                <w:b/>
              </w:rPr>
              <w:t xml:space="preserve">: </w:t>
            </w:r>
            <w:r w:rsidRPr="00FE613A">
              <w:rPr>
                <w:rFonts w:ascii="Arial" w:hAnsi="Arial" w:cs="Arial"/>
              </w:rPr>
              <w:t xml:space="preserve">....................PLN </w:t>
            </w:r>
          </w:p>
          <w:p w:rsidR="002576D9" w:rsidRPr="00FE613A" w:rsidRDefault="002576D9" w:rsidP="00FE613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</w:rPr>
              <w:t xml:space="preserve">b) </w:t>
            </w:r>
            <w:r w:rsidRPr="00FE613A">
              <w:rPr>
                <w:rFonts w:ascii="Arial" w:hAnsi="Arial" w:cs="Arial"/>
                <w:b/>
              </w:rPr>
              <w:t>Doświadczenie szkoleniowe  .……. godzin ⃰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FE613A">
              <w:rPr>
                <w:rFonts w:ascii="Arial" w:hAnsi="Arial" w:cs="Arial"/>
                <w:b/>
              </w:rPr>
              <w:t xml:space="preserve"> ⃰</w:t>
            </w:r>
            <w:r w:rsidRPr="00FE613A">
              <w:rPr>
                <w:rFonts w:ascii="Arial" w:hAnsi="Arial" w:cs="Arial"/>
                <w:i/>
              </w:rPr>
              <w:t xml:space="preserve">Niewypełnienie powyższego pola skutkowało będzie przyjęciem oświadczenia o posiadaniu minimalnego doświadczenia szkoleniowego, </w:t>
            </w:r>
            <w:r w:rsidR="009248A9" w:rsidRPr="00FE613A">
              <w:rPr>
                <w:rFonts w:ascii="Arial" w:hAnsi="Arial" w:cs="Arial"/>
                <w:i/>
              </w:rPr>
              <w:t>tj. 48</w:t>
            </w:r>
            <w:r w:rsidRPr="00FE613A">
              <w:rPr>
                <w:rFonts w:ascii="Arial" w:hAnsi="Arial" w:cs="Arial"/>
                <w:i/>
              </w:rPr>
              <w:t xml:space="preserve"> godzin.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Termin realizacji:  zgodnie ze SWZ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Warunki płatności: zgodnie ze SWZ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Części zamówienia oraz nazwa firm, którym Wykonawca zamierza powierzyć wykonanie części przedmiotu zamówienia**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 xml:space="preserve">Oświadczam(y), iż w przedmiotowym postępowaniu powierzę(my) Podwykonawcom następujące części zamówienia: 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59"/>
              <w:gridCol w:w="3291"/>
              <w:gridCol w:w="4051"/>
            </w:tblGrid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Lp</w:t>
                  </w: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Części zamówienia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Nazwa Firm</w:t>
                  </w:r>
                </w:p>
              </w:tc>
            </w:tr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:rsidR="008D10B8" w:rsidRPr="00FE613A" w:rsidRDefault="00AB2EFA" w:rsidP="00FE613A">
            <w:pPr>
              <w:pStyle w:val="Tekstpodstawowy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  <w:i/>
              </w:rPr>
              <w:t>**Wypełnić jeżeli Wykonawca zamierza powierzyć wykonanie części przedmiotu zamówienia Podwykonawcom</w:t>
            </w:r>
            <w:r w:rsidRPr="00FE613A">
              <w:rPr>
                <w:rFonts w:ascii="Arial" w:hAnsi="Arial" w:cs="Arial"/>
                <w:bCs/>
              </w:rPr>
              <w:t>.</w:t>
            </w:r>
          </w:p>
          <w:p w:rsidR="008D10B8" w:rsidRPr="00FE613A" w:rsidRDefault="008D10B8" w:rsidP="00FE613A">
            <w:pPr>
              <w:pStyle w:val="Tekstpodstawowy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Gwarancja: …………………..</w:t>
            </w:r>
          </w:p>
          <w:p w:rsidR="008D10B8" w:rsidRPr="00FE613A" w:rsidRDefault="008D10B8" w:rsidP="00FE613A">
            <w:pPr>
              <w:pStyle w:val="Tekstpodstawowy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Cs/>
              </w:rPr>
              <w:t>Termin realizacji:</w:t>
            </w:r>
            <w:r w:rsidRPr="00FE613A">
              <w:rPr>
                <w:rFonts w:ascii="Arial" w:hAnsi="Arial" w:cs="Arial"/>
              </w:rPr>
              <w:t xml:space="preserve"> zgodnie ze SWZ</w:t>
            </w:r>
          </w:p>
          <w:p w:rsidR="008D10B8" w:rsidRPr="00FE613A" w:rsidRDefault="008D10B8" w:rsidP="00FE613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Cs/>
              </w:rPr>
              <w:t xml:space="preserve">Warunki płatności: </w:t>
            </w:r>
            <w:r w:rsidRPr="00FE613A">
              <w:rPr>
                <w:rFonts w:ascii="Arial" w:hAnsi="Arial" w:cs="Arial"/>
              </w:rPr>
              <w:t>zgodnie ze SWZ</w:t>
            </w:r>
          </w:p>
        </w:tc>
      </w:tr>
      <w:tr w:rsidR="00FE613A" w:rsidRPr="00FE613A" w:rsidTr="00FE613A">
        <w:tc>
          <w:tcPr>
            <w:tcW w:w="851" w:type="dxa"/>
          </w:tcPr>
          <w:p w:rsidR="008D10B8" w:rsidRPr="00FE613A" w:rsidRDefault="008D10B8" w:rsidP="00FE613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t>9</w:t>
            </w:r>
          </w:p>
        </w:tc>
        <w:tc>
          <w:tcPr>
            <w:tcW w:w="8327" w:type="dxa"/>
          </w:tcPr>
          <w:p w:rsidR="008D10B8" w:rsidRPr="00FE613A" w:rsidRDefault="008D10B8" w:rsidP="00FE61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  <w:b/>
              </w:rPr>
              <w:t xml:space="preserve">Temat: </w:t>
            </w:r>
            <w:r w:rsidRPr="00FE613A">
              <w:rPr>
                <w:rFonts w:ascii="Arial" w:hAnsi="Arial" w:cs="Arial"/>
              </w:rPr>
              <w:t>Zarządzanie danymi badawczymi oraz ich udostępnianie.</w:t>
            </w:r>
          </w:p>
          <w:p w:rsidR="002576D9" w:rsidRPr="00FE613A" w:rsidRDefault="002576D9" w:rsidP="00FE613A">
            <w:pPr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t>a)</w:t>
            </w:r>
            <w:r w:rsidRPr="00FE613A">
              <w:rPr>
                <w:rFonts w:ascii="Arial" w:hAnsi="Arial" w:cs="Arial"/>
                <w:b/>
              </w:rPr>
              <w:t xml:space="preserve"> </w:t>
            </w:r>
            <w:r w:rsidRPr="00FE613A">
              <w:rPr>
                <w:rFonts w:ascii="Arial" w:hAnsi="Arial" w:cs="Arial"/>
                <w:b/>
                <w:u w:val="single"/>
              </w:rPr>
              <w:t>Cena brutto za realizację całości zamówienia</w:t>
            </w:r>
            <w:r w:rsidRPr="00FE613A">
              <w:rPr>
                <w:rFonts w:ascii="Arial" w:hAnsi="Arial" w:cs="Arial"/>
                <w:b/>
              </w:rPr>
              <w:t xml:space="preserve">: </w:t>
            </w:r>
            <w:r w:rsidRPr="00FE613A">
              <w:rPr>
                <w:rFonts w:ascii="Arial" w:hAnsi="Arial" w:cs="Arial"/>
              </w:rPr>
              <w:t xml:space="preserve">....................PLN </w:t>
            </w:r>
          </w:p>
          <w:p w:rsidR="002576D9" w:rsidRPr="00FE613A" w:rsidRDefault="002576D9" w:rsidP="00FE613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</w:rPr>
              <w:t xml:space="preserve">b) </w:t>
            </w:r>
            <w:r w:rsidRPr="00FE613A">
              <w:rPr>
                <w:rFonts w:ascii="Arial" w:hAnsi="Arial" w:cs="Arial"/>
                <w:b/>
              </w:rPr>
              <w:t>Doświadczenie szkoleniowe  .……. godzin ⃰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FE613A">
              <w:rPr>
                <w:rFonts w:ascii="Arial" w:hAnsi="Arial" w:cs="Arial"/>
                <w:b/>
              </w:rPr>
              <w:t xml:space="preserve"> ⃰</w:t>
            </w:r>
            <w:r w:rsidRPr="00FE613A">
              <w:rPr>
                <w:rFonts w:ascii="Arial" w:hAnsi="Arial" w:cs="Arial"/>
                <w:i/>
              </w:rPr>
              <w:t xml:space="preserve">Niewypełnienie powyższego pola skutkowało będzie przyjęciem </w:t>
            </w:r>
            <w:r w:rsidRPr="00FE613A">
              <w:rPr>
                <w:rFonts w:ascii="Arial" w:hAnsi="Arial" w:cs="Arial"/>
                <w:i/>
              </w:rPr>
              <w:lastRenderedPageBreak/>
              <w:t xml:space="preserve">oświadczenia o posiadaniu minimalnego doświadczenia szkoleniowego, </w:t>
            </w:r>
            <w:r w:rsidR="009248A9" w:rsidRPr="00FE613A">
              <w:rPr>
                <w:rFonts w:ascii="Arial" w:hAnsi="Arial" w:cs="Arial"/>
                <w:i/>
              </w:rPr>
              <w:t xml:space="preserve">tj. </w:t>
            </w:r>
            <w:r w:rsidRPr="00FE613A">
              <w:rPr>
                <w:rFonts w:ascii="Arial" w:hAnsi="Arial" w:cs="Arial"/>
                <w:i/>
              </w:rPr>
              <w:t>6</w:t>
            </w:r>
            <w:r w:rsidR="009248A9" w:rsidRPr="00FE613A">
              <w:rPr>
                <w:rFonts w:ascii="Arial" w:hAnsi="Arial" w:cs="Arial"/>
                <w:i/>
              </w:rPr>
              <w:t>4</w:t>
            </w:r>
            <w:r w:rsidRPr="00FE613A">
              <w:rPr>
                <w:rFonts w:ascii="Arial" w:hAnsi="Arial" w:cs="Arial"/>
                <w:i/>
              </w:rPr>
              <w:t xml:space="preserve"> godzin.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Termin realizacji:  zgodnie ze SWZ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Warunki płatności: zgodnie ze SWZ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Części zamówienia oraz nazwa firm, którym Wykonawca zamierza powierzyć wykonanie części przedmiotu zamówienia**</w:t>
            </w:r>
          </w:p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 xml:space="preserve">Oświadczam(y), iż w przedmiotowym postępowaniu powierzę(my) Podwykonawcom następujące części zamówienia: 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59"/>
              <w:gridCol w:w="3291"/>
              <w:gridCol w:w="4051"/>
            </w:tblGrid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Lp</w:t>
                  </w: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Części zamówienia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Nazwa Firm</w:t>
                  </w:r>
                </w:p>
              </w:tc>
            </w:tr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FE613A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:rsidR="008D10B8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Cs/>
                <w:i/>
              </w:rPr>
              <w:t>**Wypełnić jeżeli Wykonawca zamierza powierzyć wykonanie części przedmiotu zamówienia Podwykonawcom</w:t>
            </w:r>
            <w:r w:rsidRPr="00FE613A">
              <w:rPr>
                <w:rFonts w:ascii="Arial" w:hAnsi="Arial" w:cs="Arial"/>
                <w:bCs/>
              </w:rPr>
              <w:t>.</w:t>
            </w:r>
          </w:p>
        </w:tc>
      </w:tr>
    </w:tbl>
    <w:p w:rsidR="00683C38" w:rsidRDefault="00E54E5A" w:rsidP="00FE613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FE613A">
        <w:rPr>
          <w:rFonts w:ascii="Arial" w:hAnsi="Arial" w:cs="Arial"/>
        </w:rPr>
        <w:lastRenderedPageBreak/>
        <w:tab/>
      </w:r>
    </w:p>
    <w:p w:rsidR="00FE613A" w:rsidRDefault="00FE613A" w:rsidP="00FE613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</w:p>
    <w:p w:rsidR="00FE613A" w:rsidRDefault="00FE613A" w:rsidP="00FE613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</w:p>
    <w:p w:rsidR="00FE613A" w:rsidRDefault="00FE613A" w:rsidP="00FE613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</w:p>
    <w:p w:rsidR="00FE613A" w:rsidRDefault="00FE613A" w:rsidP="00FE613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</w:p>
    <w:p w:rsidR="00FE613A" w:rsidRDefault="00FE613A" w:rsidP="00FE613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</w:p>
    <w:p w:rsidR="00FE613A" w:rsidRDefault="00FE613A" w:rsidP="00FE613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</w:p>
    <w:p w:rsidR="00FE613A" w:rsidRDefault="00FE613A" w:rsidP="00FE613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</w:p>
    <w:p w:rsidR="00FE613A" w:rsidRDefault="00FE613A" w:rsidP="00FE613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</w:p>
    <w:p w:rsidR="00FE613A" w:rsidRDefault="00FE613A" w:rsidP="00FE613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</w:p>
    <w:p w:rsidR="00FE613A" w:rsidRDefault="00FE613A" w:rsidP="00FE613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</w:p>
    <w:p w:rsidR="00FE613A" w:rsidRDefault="00FE613A" w:rsidP="00FE613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</w:p>
    <w:p w:rsidR="00FE613A" w:rsidRDefault="00FE613A" w:rsidP="00FE613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</w:p>
    <w:p w:rsidR="00FE613A" w:rsidRPr="00FE613A" w:rsidRDefault="00FE613A" w:rsidP="00FE613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bookmarkStart w:id="0" w:name="_GoBack"/>
      <w:bookmarkEnd w:id="0"/>
    </w:p>
    <w:tbl>
      <w:tblPr>
        <w:tblW w:w="8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94"/>
      </w:tblGrid>
      <w:tr w:rsidR="00AB2EFA" w:rsidRPr="00FE613A" w:rsidTr="00395CFC">
        <w:tc>
          <w:tcPr>
            <w:tcW w:w="8994" w:type="dxa"/>
            <w:tcBorders>
              <w:top w:val="nil"/>
              <w:left w:val="nil"/>
              <w:bottom w:val="nil"/>
              <w:right w:val="nil"/>
            </w:tcBorders>
          </w:tcPr>
          <w:p w:rsidR="00AB2EFA" w:rsidRPr="00FE613A" w:rsidRDefault="00AB2EFA" w:rsidP="00FE613A">
            <w:pPr>
              <w:tabs>
                <w:tab w:val="left" w:pos="2011"/>
              </w:tabs>
              <w:spacing w:line="360" w:lineRule="auto"/>
              <w:rPr>
                <w:rFonts w:ascii="Arial" w:hAnsi="Arial" w:cs="Arial"/>
              </w:rPr>
            </w:pPr>
          </w:p>
          <w:tbl>
            <w:tblPr>
              <w:tblW w:w="89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FE613A" w:rsidRPr="00FE613A" w:rsidTr="00395CFC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  <w:b/>
                      <w:bCs/>
                      <w:vertAlign w:val="superscript"/>
                    </w:rPr>
                  </w:pPr>
                  <w:r w:rsidRPr="00FE613A">
                    <w:rPr>
                      <w:rFonts w:ascii="Arial" w:hAnsi="Arial" w:cs="Arial"/>
                      <w:b/>
                      <w:bCs/>
                    </w:rPr>
                    <w:lastRenderedPageBreak/>
                    <w:t>2) Oświadczam(y), że jesteśmy</w:t>
                  </w:r>
                  <w:r w:rsidRPr="00FE613A">
                    <w:rPr>
                      <w:rFonts w:ascii="Arial" w:hAnsi="Arial" w:cs="Arial"/>
                      <w:b/>
                      <w:bCs/>
                      <w:vertAlign w:val="superscript"/>
                    </w:rPr>
                    <w:footnoteReference w:id="1"/>
                  </w:r>
                </w:p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sym w:font="Symbol" w:char="F0F0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mikroprzedsiębiorstwem</w:t>
                  </w:r>
                </w:p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sym w:font="Symbol" w:char="F0FF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małym przedsiębiorstwem</w:t>
                  </w:r>
                </w:p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sym w:font="Symbol" w:char="F0F0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średnim przedsiębiorstwem</w:t>
                  </w:r>
                </w:p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sym w:font="Symbol" w:char="F0FF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jednoosobową działalnością gospodarczą</w:t>
                  </w:r>
                </w:p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sym w:font="Symbol" w:char="F0F0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osobą fizyczną nieprowadzącą działalności gospodarczej</w:t>
                  </w:r>
                </w:p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sym w:font="Symbol" w:char="F0FF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inny rodzaj </w:t>
                  </w:r>
                </w:p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 w:rsidRPr="00FE613A">
                    <w:rPr>
                      <w:rFonts w:ascii="Arial" w:hAnsi="Arial" w:cs="Arial"/>
                      <w:b/>
                      <w:bCs/>
                      <w:u w:val="single"/>
                    </w:rPr>
                    <w:t>Należy zaznaczyć znakiem X właściwe pole</w:t>
                  </w:r>
                </w:p>
                <w:p w:rsidR="00AB2EFA" w:rsidRPr="00FE613A" w:rsidRDefault="00AB2EFA" w:rsidP="00FE613A">
                  <w:pPr>
                    <w:spacing w:line="360" w:lineRule="auto"/>
                    <w:rPr>
                      <w:rFonts w:ascii="Arial" w:hAnsi="Arial" w:cs="Arial"/>
                      <w:b/>
                      <w:i/>
                    </w:rPr>
                  </w:pPr>
                  <w:r w:rsidRPr="00FE613A">
                    <w:rPr>
                      <w:rFonts w:ascii="Arial" w:hAnsi="Arial" w:cs="Arial"/>
                      <w:b/>
                      <w:i/>
                    </w:rPr>
                    <w:lastRenderedPageBreak/>
                    <w:t>Podane informacje w pkt. 2 wymagane są wyłącznie do celów statystycznych</w:t>
                  </w:r>
                </w:p>
                <w:p w:rsidR="00AB2EFA" w:rsidRPr="00FE613A" w:rsidRDefault="00AB2EFA" w:rsidP="00FE613A">
                  <w:pPr>
                    <w:spacing w:line="360" w:lineRule="auto"/>
                    <w:rPr>
                      <w:rFonts w:ascii="Arial" w:hAnsi="Arial" w:cs="Arial"/>
                      <w:b/>
                      <w:i/>
                    </w:rPr>
                  </w:pPr>
                </w:p>
                <w:p w:rsidR="00AB2EFA" w:rsidRPr="00FE613A" w:rsidRDefault="00AB2EFA" w:rsidP="00FE613A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t>3)</w:t>
                  </w:r>
                  <w:r w:rsidRPr="00FE613A">
                    <w:rPr>
                      <w:rFonts w:ascii="Arial" w:hAnsi="Arial" w:cs="Arial"/>
                      <w:b/>
                      <w:bCs/>
                    </w:rPr>
                    <w:t xml:space="preserve"> Oświadczam(y), że jesteśmy: </w:t>
                  </w:r>
                </w:p>
                <w:p w:rsidR="00AB2EFA" w:rsidRPr="00FE613A" w:rsidRDefault="00AB2EFA" w:rsidP="00FE613A">
                  <w:pPr>
                    <w:spacing w:line="360" w:lineRule="auto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sym w:font="Symbol" w:char="F0F0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Spółdzielnią socjalną</w:t>
                  </w:r>
                </w:p>
                <w:p w:rsidR="00AB2EFA" w:rsidRPr="00FE613A" w:rsidRDefault="00AB2EFA" w:rsidP="00FE613A">
                  <w:pPr>
                    <w:spacing w:line="360" w:lineRule="auto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sym w:font="Symbol" w:char="F0F0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Zakładem Pracy Chronionej</w:t>
                  </w:r>
                </w:p>
                <w:p w:rsidR="00AB2EFA" w:rsidRPr="00FE613A" w:rsidRDefault="00AB2EFA" w:rsidP="00FE613A">
                  <w:pPr>
                    <w:spacing w:line="360" w:lineRule="auto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sym w:font="Symbol" w:char="F0F0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Zakładem Aktywacji Zawodowej</w:t>
                  </w:r>
                </w:p>
                <w:p w:rsidR="00AB2EFA" w:rsidRPr="00FE613A" w:rsidRDefault="00AB2EFA" w:rsidP="00FE613A">
                  <w:pPr>
                    <w:spacing w:line="360" w:lineRule="auto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sym w:font="Symbol" w:char="F0F0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Inne</w:t>
                  </w:r>
                </w:p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 w:rsidRPr="00FE613A">
                    <w:rPr>
                      <w:rFonts w:ascii="Arial" w:hAnsi="Arial" w:cs="Arial"/>
                      <w:b/>
                      <w:bCs/>
                      <w:u w:val="single"/>
                    </w:rPr>
                    <w:t>Należy zaznaczyć znakiem X właściwe pole</w:t>
                  </w:r>
                </w:p>
                <w:p w:rsidR="00AB2EFA" w:rsidRPr="00FE613A" w:rsidRDefault="00AB2EFA" w:rsidP="00FE613A">
                  <w:pPr>
                    <w:spacing w:line="360" w:lineRule="auto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/>
                      <w:i/>
                    </w:rPr>
                    <w:t>Podane informacje w pkt. 3 wymagane są wyłącznie do celów statystycznych</w:t>
                  </w:r>
                </w:p>
              </w:tc>
            </w:tr>
          </w:tbl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AB2EFA" w:rsidRPr="00FE613A" w:rsidRDefault="00AB2EFA" w:rsidP="00FE613A">
      <w:pPr>
        <w:spacing w:line="360" w:lineRule="auto"/>
        <w:ind w:hanging="284"/>
        <w:rPr>
          <w:rFonts w:ascii="Arial" w:hAnsi="Arial" w:cs="Arial"/>
        </w:rPr>
      </w:pPr>
    </w:p>
    <w:p w:rsidR="00AB2EFA" w:rsidRPr="00FE613A" w:rsidRDefault="00AB2EFA" w:rsidP="00FE613A">
      <w:pPr>
        <w:spacing w:line="360" w:lineRule="auto"/>
        <w:ind w:hanging="284"/>
        <w:rPr>
          <w:rFonts w:ascii="Arial" w:hAnsi="Arial" w:cs="Arial"/>
        </w:rPr>
      </w:pPr>
      <w:r w:rsidRPr="00FE613A">
        <w:rPr>
          <w:rFonts w:ascii="Arial" w:hAnsi="Arial" w:cs="Arial"/>
        </w:rPr>
        <w:t>4) oświadczamy, że oferowana usługa spełnia wymagania określone w Specyfikacji Warunków Zamówienia,</w:t>
      </w:r>
    </w:p>
    <w:p w:rsidR="00AB2EFA" w:rsidRPr="00FE613A" w:rsidRDefault="00AB2EFA" w:rsidP="00FE613A">
      <w:pPr>
        <w:spacing w:line="360" w:lineRule="auto"/>
        <w:ind w:hanging="284"/>
        <w:rPr>
          <w:rFonts w:ascii="Arial" w:hAnsi="Arial" w:cs="Arial"/>
        </w:rPr>
      </w:pPr>
      <w:r w:rsidRPr="00FE613A">
        <w:rPr>
          <w:rFonts w:ascii="Arial" w:hAnsi="Arial" w:cs="Arial"/>
        </w:rPr>
        <w:t>5) oświadczamy, że zapoznaliśmy się ze Specyfikacją Warunków Zamówienia i uznajemy się za związanych określonymi w niej zasadami postępowania,</w:t>
      </w:r>
    </w:p>
    <w:p w:rsidR="00AB2EFA" w:rsidRPr="00FE613A" w:rsidRDefault="00AB2EFA" w:rsidP="00FE613A">
      <w:pPr>
        <w:spacing w:line="360" w:lineRule="auto"/>
        <w:ind w:hanging="284"/>
        <w:rPr>
          <w:rFonts w:ascii="Arial" w:hAnsi="Arial" w:cs="Arial"/>
        </w:rPr>
      </w:pPr>
      <w:r w:rsidRPr="00FE613A">
        <w:rPr>
          <w:rFonts w:ascii="Arial" w:hAnsi="Arial" w:cs="Arial"/>
        </w:rPr>
        <w:t>6) oświadczamy, że uważamy się za związanych niniejszą ofertą na czas wskazany w Specyfikacji Warunków Zamówienia,</w:t>
      </w:r>
    </w:p>
    <w:p w:rsidR="00AB2EFA" w:rsidRPr="00FE613A" w:rsidRDefault="00AB2EFA" w:rsidP="00FE613A">
      <w:pPr>
        <w:spacing w:line="360" w:lineRule="auto"/>
        <w:ind w:hanging="284"/>
        <w:rPr>
          <w:rFonts w:ascii="Arial" w:hAnsi="Arial" w:cs="Arial"/>
        </w:rPr>
      </w:pPr>
      <w:r w:rsidRPr="00FE613A">
        <w:rPr>
          <w:rFonts w:ascii="Arial" w:hAnsi="Arial" w:cs="Arial"/>
        </w:rPr>
        <w:t>7)</w:t>
      </w:r>
      <w:r w:rsidRPr="00FE613A">
        <w:rPr>
          <w:rFonts w:ascii="Arial" w:hAnsi="Arial" w:cs="Arial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AB2EFA" w:rsidRPr="00FE613A" w:rsidRDefault="00AB2EFA" w:rsidP="00FE613A">
      <w:pPr>
        <w:spacing w:line="360" w:lineRule="auto"/>
        <w:ind w:hanging="284"/>
        <w:rPr>
          <w:rFonts w:ascii="Arial" w:hAnsi="Arial" w:cs="Arial"/>
          <w:vertAlign w:val="superscript"/>
        </w:rPr>
      </w:pPr>
      <w:r w:rsidRPr="00FE613A">
        <w:rPr>
          <w:rFonts w:ascii="Arial" w:hAnsi="Arial" w:cs="Arial"/>
        </w:rPr>
        <w:t>8) oświadczamy, że wypełniliśmy obowiązki informacyjne przewidziane w art. 13 lub art. 14 RODO</w:t>
      </w:r>
      <w:r w:rsidRPr="00FE613A">
        <w:rPr>
          <w:rFonts w:ascii="Arial" w:hAnsi="Arial" w:cs="Arial"/>
          <w:vertAlign w:val="superscript"/>
        </w:rPr>
        <w:t>2</w:t>
      </w:r>
      <w:r w:rsidRPr="00FE613A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postępowaniu.</w:t>
      </w:r>
      <w:r w:rsidRPr="00FE613A">
        <w:rPr>
          <w:rFonts w:ascii="Arial" w:hAnsi="Arial" w:cs="Arial"/>
          <w:vertAlign w:val="superscript"/>
        </w:rPr>
        <w:t>3</w:t>
      </w:r>
    </w:p>
    <w:p w:rsidR="00AB2EFA" w:rsidRPr="00FE613A" w:rsidRDefault="00AB2EFA" w:rsidP="00FE613A">
      <w:pPr>
        <w:spacing w:line="360" w:lineRule="auto"/>
        <w:ind w:hanging="284"/>
        <w:rPr>
          <w:rFonts w:ascii="Arial" w:hAnsi="Arial" w:cs="Arial"/>
        </w:rPr>
      </w:pPr>
      <w:r w:rsidRPr="00FE613A">
        <w:rPr>
          <w:rFonts w:ascii="Arial" w:hAnsi="Arial" w:cs="Arial"/>
        </w:rPr>
        <w:t>9) Załącznikami do niniejszej oferty są:</w:t>
      </w:r>
    </w:p>
    <w:p w:rsidR="00AB2EFA" w:rsidRPr="00FE613A" w:rsidRDefault="00AB2EFA" w:rsidP="00FE613A">
      <w:pPr>
        <w:spacing w:line="360" w:lineRule="auto"/>
        <w:rPr>
          <w:rFonts w:ascii="Arial" w:hAnsi="Arial" w:cs="Arial"/>
        </w:rPr>
      </w:pPr>
      <w:r w:rsidRPr="00FE613A">
        <w:rPr>
          <w:rFonts w:ascii="Arial" w:hAnsi="Arial" w:cs="Arial"/>
        </w:rPr>
        <w:t>1. ……………………………..</w:t>
      </w:r>
    </w:p>
    <w:p w:rsidR="00AB2EFA" w:rsidRPr="00FE613A" w:rsidRDefault="00AB2EFA" w:rsidP="00FE613A">
      <w:pPr>
        <w:spacing w:line="360" w:lineRule="auto"/>
        <w:rPr>
          <w:rFonts w:ascii="Arial" w:hAnsi="Arial" w:cs="Arial"/>
        </w:rPr>
      </w:pPr>
      <w:r w:rsidRPr="00FE613A">
        <w:rPr>
          <w:rFonts w:ascii="Arial" w:hAnsi="Arial" w:cs="Arial"/>
        </w:rPr>
        <w:t>2..............................................</w:t>
      </w:r>
    </w:p>
    <w:p w:rsidR="00AB2EFA" w:rsidRPr="00FE613A" w:rsidRDefault="00AB2EFA" w:rsidP="00FE613A">
      <w:pPr>
        <w:spacing w:line="360" w:lineRule="auto"/>
        <w:rPr>
          <w:rFonts w:ascii="Arial" w:hAnsi="Arial" w:cs="Arial"/>
        </w:rPr>
      </w:pPr>
      <w:r w:rsidRPr="00FE613A">
        <w:rPr>
          <w:rFonts w:ascii="Arial" w:hAnsi="Arial" w:cs="Arial"/>
        </w:rPr>
        <w:t>3..............................................</w:t>
      </w:r>
    </w:p>
    <w:p w:rsidR="00AB2EFA" w:rsidRPr="00FE613A" w:rsidRDefault="00AB2EFA" w:rsidP="00FE613A">
      <w:pPr>
        <w:spacing w:line="360" w:lineRule="auto"/>
        <w:rPr>
          <w:rFonts w:ascii="Arial" w:hAnsi="Arial" w:cs="Arial"/>
        </w:rPr>
      </w:pPr>
      <w:r w:rsidRPr="00FE613A">
        <w:rPr>
          <w:rFonts w:ascii="Arial" w:hAnsi="Arial" w:cs="Arial"/>
        </w:rPr>
        <w:t>pozostałe dokumenty, o których mowa w Specyfikacji Warunków Zamówienia,</w:t>
      </w:r>
    </w:p>
    <w:p w:rsidR="00AB2EFA" w:rsidRPr="00FE613A" w:rsidRDefault="00AB2EFA" w:rsidP="00FE613A">
      <w:pPr>
        <w:spacing w:line="360" w:lineRule="auto"/>
        <w:ind w:firstLine="496"/>
        <w:rPr>
          <w:rFonts w:ascii="Arial" w:hAnsi="Arial" w:cs="Arial"/>
        </w:rPr>
      </w:pPr>
      <w:r w:rsidRPr="00FE613A">
        <w:rPr>
          <w:rFonts w:ascii="Arial" w:hAnsi="Arial" w:cs="Arial"/>
        </w:rPr>
        <w:t>inne ................................................................. .</w:t>
      </w:r>
    </w:p>
    <w:p w:rsidR="00AB2EFA" w:rsidRPr="00FE613A" w:rsidRDefault="00AB2EFA" w:rsidP="00FE613A">
      <w:pPr>
        <w:spacing w:line="360" w:lineRule="auto"/>
        <w:ind w:firstLine="496"/>
        <w:rPr>
          <w:rFonts w:ascii="Arial" w:hAnsi="Arial" w:cs="Arial"/>
        </w:rPr>
      </w:pPr>
    </w:p>
    <w:p w:rsidR="00AB2EFA" w:rsidRPr="00FE613A" w:rsidRDefault="00AB2EFA" w:rsidP="00FE613A">
      <w:pPr>
        <w:spacing w:line="360" w:lineRule="auto"/>
        <w:ind w:firstLine="496"/>
        <w:rPr>
          <w:rFonts w:ascii="Arial" w:hAnsi="Arial" w:cs="Arial"/>
        </w:rPr>
      </w:pPr>
    </w:p>
    <w:p w:rsidR="00AB2EFA" w:rsidRPr="00FE613A" w:rsidRDefault="00AB2EFA" w:rsidP="00FE613A">
      <w:pPr>
        <w:spacing w:line="360" w:lineRule="auto"/>
        <w:ind w:firstLine="496"/>
        <w:rPr>
          <w:rFonts w:ascii="Arial" w:hAnsi="Arial" w:cs="Arial"/>
        </w:rPr>
      </w:pPr>
      <w:r w:rsidRPr="00FE613A">
        <w:rPr>
          <w:rFonts w:ascii="Arial" w:hAnsi="Arial" w:cs="Arial"/>
        </w:rPr>
        <w:t xml:space="preserve">…..…………………dnia………………………..      </w:t>
      </w:r>
    </w:p>
    <w:p w:rsidR="00AB2EFA" w:rsidRPr="00FE613A" w:rsidRDefault="00AB2EFA" w:rsidP="00FE613A">
      <w:pPr>
        <w:spacing w:line="360" w:lineRule="auto"/>
        <w:ind w:left="5529"/>
        <w:jc w:val="center"/>
        <w:rPr>
          <w:rFonts w:ascii="Arial" w:hAnsi="Arial" w:cs="Arial"/>
          <w:vertAlign w:val="superscript"/>
        </w:rPr>
      </w:pPr>
    </w:p>
    <w:p w:rsidR="00AB2EFA" w:rsidRPr="00FE613A" w:rsidRDefault="00AB2EFA" w:rsidP="00FE613A">
      <w:pPr>
        <w:spacing w:line="360" w:lineRule="auto"/>
        <w:ind w:left="5529"/>
        <w:jc w:val="center"/>
        <w:rPr>
          <w:rFonts w:ascii="Arial" w:hAnsi="Arial" w:cs="Arial"/>
          <w:vertAlign w:val="superscript"/>
        </w:rPr>
      </w:pPr>
    </w:p>
    <w:p w:rsidR="005B0F6B" w:rsidRPr="00FE613A" w:rsidRDefault="00AB2EFA" w:rsidP="00FE613A">
      <w:pPr>
        <w:spacing w:line="360" w:lineRule="auto"/>
        <w:rPr>
          <w:rFonts w:ascii="Arial" w:hAnsi="Arial" w:cs="Arial"/>
          <w:bCs/>
        </w:rPr>
      </w:pPr>
      <w:r w:rsidRPr="00FE613A">
        <w:rPr>
          <w:rFonts w:ascii="Arial" w:hAnsi="Arial" w:cs="Arial"/>
          <w:vertAlign w:val="superscript"/>
        </w:rPr>
        <w:t>(podpis osoby uprawnionej do składania oświadczeń woli w imieniu Wykonawcy)</w:t>
      </w:r>
    </w:p>
    <w:p w:rsidR="005B0F6B" w:rsidRPr="00FE613A" w:rsidRDefault="005B0F6B" w:rsidP="00FE613A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FE613A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FE613A" w:rsidRPr="00FE613A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FE613A" w:rsidRDefault="005B0F6B" w:rsidP="00FE613A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FE613A" w:rsidRDefault="005B0F6B" w:rsidP="00FE613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FE613A" w:rsidRDefault="005B0F6B" w:rsidP="00FE613A">
      <w:pPr>
        <w:spacing w:line="360" w:lineRule="auto"/>
        <w:jc w:val="both"/>
        <w:rPr>
          <w:rFonts w:ascii="Arial" w:hAnsi="Arial" w:cs="Arial"/>
        </w:rPr>
      </w:pPr>
      <w:r w:rsidRPr="00FE613A">
        <w:rPr>
          <w:rFonts w:ascii="Arial" w:hAnsi="Arial" w:cs="Arial"/>
        </w:rPr>
        <w:t>pozostałe dokumenty, o których mowa w Specyfikacji Warunków Zamówienia,</w:t>
      </w:r>
    </w:p>
    <w:p w:rsidR="005B0F6B" w:rsidRPr="00FE613A" w:rsidRDefault="005B0F6B" w:rsidP="00FE613A">
      <w:pPr>
        <w:spacing w:line="360" w:lineRule="auto"/>
        <w:jc w:val="both"/>
        <w:rPr>
          <w:rFonts w:ascii="Arial" w:hAnsi="Arial" w:cs="Arial"/>
        </w:rPr>
      </w:pPr>
      <w:r w:rsidRPr="00FE613A">
        <w:rPr>
          <w:rFonts w:ascii="Arial" w:hAnsi="Arial" w:cs="Arial"/>
        </w:rPr>
        <w:t>inne ................................................................. .</w:t>
      </w:r>
    </w:p>
    <w:p w:rsidR="005B0F6B" w:rsidRPr="00FE613A" w:rsidRDefault="005B0F6B" w:rsidP="00FE613A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FE613A" w:rsidRDefault="005B0F6B" w:rsidP="00FE613A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FE613A">
        <w:rPr>
          <w:rFonts w:ascii="Arial" w:hAnsi="Arial" w:cs="Arial"/>
          <w:u w:val="dotted"/>
        </w:rPr>
        <w:tab/>
      </w:r>
      <w:r w:rsidRPr="00FE613A">
        <w:rPr>
          <w:rFonts w:ascii="Arial" w:hAnsi="Arial" w:cs="Arial"/>
        </w:rPr>
        <w:t xml:space="preserve"> dnia </w:t>
      </w:r>
      <w:r w:rsidRPr="00FE613A">
        <w:rPr>
          <w:rFonts w:ascii="Arial" w:hAnsi="Arial" w:cs="Arial"/>
          <w:u w:val="dotted"/>
        </w:rPr>
        <w:tab/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  <w:u w:val="dotted"/>
        </w:rPr>
        <w:tab/>
      </w:r>
    </w:p>
    <w:p w:rsidR="005B0F6B" w:rsidRPr="00FE613A" w:rsidRDefault="005B0F6B" w:rsidP="00FE613A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FE613A">
        <w:rPr>
          <w:rFonts w:ascii="Arial" w:hAnsi="Arial" w:cs="Arial"/>
          <w:vertAlign w:val="superscript"/>
        </w:rPr>
        <w:t>podpis (imię i nazwisko)</w:t>
      </w:r>
    </w:p>
    <w:p w:rsidR="005B0F6B" w:rsidRPr="00FE613A" w:rsidRDefault="005B0F6B" w:rsidP="00FE613A">
      <w:pPr>
        <w:spacing w:line="360" w:lineRule="auto"/>
        <w:ind w:left="3686"/>
        <w:jc w:val="center"/>
        <w:rPr>
          <w:rFonts w:ascii="Arial" w:hAnsi="Arial" w:cs="Arial"/>
        </w:rPr>
      </w:pPr>
      <w:r w:rsidRPr="00FE613A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FE613A" w:rsidRDefault="00E54E5A" w:rsidP="00FE613A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FE61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D5C" w:rsidRDefault="00C17D5C">
      <w:r>
        <w:separator/>
      </w:r>
    </w:p>
  </w:endnote>
  <w:endnote w:type="continuationSeparator" w:id="0">
    <w:p w:rsidR="00C17D5C" w:rsidRDefault="00C17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0B8" w:rsidRDefault="008D10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EFA" w:rsidRDefault="00FE613A" w:rsidP="00AB2EFA">
    <w:pPr>
      <w:pStyle w:val="Stopka"/>
      <w:jc w:val="right"/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65pt;height:25.55pt;visibility:visible">
          <v:imagedata r:id="rId1" o:title=""/>
        </v:shape>
      </w:pict>
    </w:r>
  </w:p>
  <w:p w:rsidR="00E54E5A" w:rsidRPr="00AB2EFA" w:rsidRDefault="00AB2EFA" w:rsidP="00AB2EFA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FE613A">
      <w:rPr>
        <w:b/>
        <w:bCs/>
        <w:noProof/>
      </w:rPr>
      <w:t>8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FE613A">
      <w:rPr>
        <w:b/>
        <w:bCs/>
        <w:noProof/>
      </w:rPr>
      <w:t>10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0B8" w:rsidRDefault="008D10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D5C" w:rsidRDefault="00C17D5C">
      <w:r>
        <w:separator/>
      </w:r>
    </w:p>
  </w:footnote>
  <w:footnote w:type="continuationSeparator" w:id="0">
    <w:p w:rsidR="00C17D5C" w:rsidRDefault="00C17D5C">
      <w:r>
        <w:continuationSeparator/>
      </w:r>
    </w:p>
  </w:footnote>
  <w:footnote w:id="1">
    <w:p w:rsidR="00AB2EFA" w:rsidRPr="00EB4CC9" w:rsidRDefault="00AB2EFA" w:rsidP="00AB2EFA">
      <w:pPr>
        <w:pStyle w:val="Tekstprzypisudolnego"/>
        <w:spacing w:line="360" w:lineRule="auto"/>
        <w:ind w:left="34"/>
        <w:rPr>
          <w:rFonts w:ascii="Arial" w:hAnsi="Arial" w:cs="Arial"/>
          <w:b/>
          <w:i/>
          <w:color w:val="000000"/>
          <w:sz w:val="24"/>
          <w:szCs w:val="24"/>
        </w:rPr>
      </w:pPr>
      <w:r w:rsidRPr="00EB4CC9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EB4CC9">
        <w:rPr>
          <w:rFonts w:ascii="Arial" w:hAnsi="Arial" w:cs="Arial"/>
          <w:i/>
          <w:sz w:val="24"/>
          <w:szCs w:val="24"/>
        </w:rPr>
        <w:t xml:space="preserve"> Mikroprzedsiębiorstwo: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10 osób i którego roczny obrót lub roczna suma bilansowa nie przekracza 2 milionów EUR.</w:t>
      </w:r>
    </w:p>
    <w:p w:rsidR="00AB2EFA" w:rsidRPr="00EB4CC9" w:rsidRDefault="00AB2EFA" w:rsidP="00AB2EFA">
      <w:pPr>
        <w:pStyle w:val="Tekstprzypisudolnego"/>
        <w:spacing w:line="360" w:lineRule="auto"/>
        <w:ind w:left="34" w:hanging="12"/>
        <w:rPr>
          <w:rFonts w:ascii="Arial" w:hAnsi="Arial" w:cs="Arial"/>
          <w:b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Małe 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50 osób i którego roczny obrót lub roczna suma bilansowa nie przekracza 10 milionów EUR.</w:t>
      </w:r>
    </w:p>
    <w:p w:rsidR="00AB2EFA" w:rsidRPr="00EB4CC9" w:rsidRDefault="00AB2EFA" w:rsidP="00AB2EFA">
      <w:pPr>
        <w:spacing w:line="360" w:lineRule="auto"/>
        <w:rPr>
          <w:rFonts w:ascii="Arial" w:hAnsi="Arial" w:cs="Arial"/>
          <w:i/>
        </w:rPr>
      </w:pPr>
      <w:r w:rsidRPr="00EB4CC9">
        <w:rPr>
          <w:rFonts w:ascii="Arial" w:hAnsi="Arial" w:cs="Arial"/>
          <w:i/>
        </w:rPr>
        <w:t xml:space="preserve">Średnie przedsiębiorstwa: </w:t>
      </w:r>
      <w:r w:rsidRPr="00EB4CC9">
        <w:rPr>
          <w:rFonts w:ascii="Arial" w:hAnsi="Arial" w:cs="Arial"/>
          <w:b/>
          <w:i/>
        </w:rPr>
        <w:t>przedsiębiorstwa, które nie są mikroprzedsiębiorstwami ani małymi przedsiębiorstwami</w:t>
      </w:r>
      <w:r w:rsidRPr="00EB4CC9">
        <w:rPr>
          <w:rFonts w:ascii="Arial" w:hAnsi="Arial" w:cs="Arial"/>
          <w:i/>
        </w:rPr>
        <w:t xml:space="preserve"> i które zatrudniają mniej niż 250 osób i których roczny obrót nie przekracza 50 milionów EUR lub roczna suma bilansowa nie przekracza 43 milionów EUR</w:t>
      </w:r>
    </w:p>
    <w:p w:rsidR="00AB2EFA" w:rsidRPr="00EB4CC9" w:rsidRDefault="00AB2EFA" w:rsidP="00AB2EFA">
      <w:pPr>
        <w:spacing w:line="360" w:lineRule="auto"/>
        <w:rPr>
          <w:rFonts w:ascii="Arial" w:hAnsi="Arial" w:cs="Arial"/>
          <w:i/>
        </w:rPr>
      </w:pPr>
      <w:r w:rsidRPr="00EB4CC9">
        <w:rPr>
          <w:rFonts w:ascii="Arial" w:hAnsi="Arial" w:cs="Arial"/>
          <w:i/>
        </w:rPr>
        <w:t>Podane informacje wymagane są wyłącznie do celów statystycznych</w:t>
      </w:r>
    </w:p>
    <w:p w:rsidR="00AB2EFA" w:rsidRPr="00EB4CC9" w:rsidRDefault="00AB2EFA" w:rsidP="00AB2EFA">
      <w:pPr>
        <w:spacing w:line="360" w:lineRule="auto"/>
        <w:rPr>
          <w:rFonts w:ascii="Arial" w:hAnsi="Arial" w:cs="Arial"/>
          <w:i/>
        </w:rPr>
      </w:pPr>
      <w:r w:rsidRPr="00EB4CC9">
        <w:rPr>
          <w:rFonts w:ascii="Arial" w:hAnsi="Arial" w:cs="Arial"/>
          <w:i/>
          <w:vertAlign w:val="superscript"/>
        </w:rPr>
        <w:t>2</w:t>
      </w:r>
      <w:r w:rsidRPr="00EB4CC9">
        <w:rPr>
          <w:rFonts w:ascii="Arial" w:hAnsi="Arial" w:cs="Arial"/>
          <w:i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B2EFA" w:rsidRPr="00EB4CC9" w:rsidRDefault="00AB2EFA" w:rsidP="00AB2EFA">
      <w:pPr>
        <w:spacing w:line="360" w:lineRule="auto"/>
        <w:rPr>
          <w:rFonts w:ascii="Arial" w:hAnsi="Arial" w:cs="Arial"/>
          <w:i/>
        </w:rPr>
      </w:pPr>
      <w:r w:rsidRPr="00EB4CC9">
        <w:rPr>
          <w:rFonts w:ascii="Arial" w:hAnsi="Arial" w:cs="Arial"/>
          <w:i/>
          <w:vertAlign w:val="superscript"/>
        </w:rPr>
        <w:t>3</w:t>
      </w:r>
      <w:r w:rsidRPr="00EB4CC9">
        <w:rPr>
          <w:rFonts w:ascii="Arial" w:hAnsi="Arial" w:cs="Arial"/>
          <w:i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B2EFA" w:rsidRPr="00EB4CC9" w:rsidRDefault="00AB2EFA" w:rsidP="00AB2EFA">
      <w:pPr>
        <w:spacing w:line="360" w:lineRule="auto"/>
        <w:rPr>
          <w:rFonts w:ascii="Arial" w:hAnsi="Arial" w:cs="Arial"/>
          <w:i/>
        </w:rPr>
      </w:pPr>
    </w:p>
    <w:p w:rsidR="00AB2EFA" w:rsidRDefault="00AB2EFA" w:rsidP="00AB2EFA">
      <w:pPr>
        <w:rPr>
          <w:rFonts w:cs="Calibri"/>
        </w:rPr>
      </w:pPr>
    </w:p>
    <w:p w:rsidR="00AB2EFA" w:rsidRDefault="00AB2EFA" w:rsidP="00AB2EFA"/>
    <w:p w:rsidR="00AB2EFA" w:rsidRDefault="00AB2EFA" w:rsidP="00AB2EF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0B8" w:rsidRDefault="008D10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EFA" w:rsidRDefault="00FE613A" w:rsidP="00AB2EFA">
    <w:pPr>
      <w:pStyle w:val="Nagwek"/>
      <w:tabs>
        <w:tab w:val="clear" w:pos="4536"/>
        <w:tab w:val="clear" w:pos="9072"/>
        <w:tab w:val="right" w:pos="9637"/>
      </w:tabs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7" type="#_x0000_t75" style="position:absolute;margin-left:0;margin-top:-3.3pt;width:133.8pt;height:52.05pt;z-index:-251656192;visibility:visible;mso-position-horizontal:left;mso-position-horizontal-relative:margin;mso-width-relative:margin;mso-height-relative:margin">
          <v:imagedata r:id="rId1" o:title=""/>
          <w10:wrap anchorx="margin"/>
        </v:shape>
      </w:pict>
    </w:r>
    <w:bookmarkStart w:id="1" w:name="_Hlk93439914"/>
    <w:bookmarkStart w:id="2" w:name="_Hlk93439915"/>
    <w:bookmarkStart w:id="3" w:name="_Hlk95300060"/>
    <w:bookmarkStart w:id="4" w:name="_Hlk95300061"/>
    <w:r>
      <w:rPr>
        <w:sz w:val="24"/>
        <w:szCs w:val="24"/>
      </w:rPr>
      <w:pict>
        <v:shape id="Obraz 89" o:spid="_x0000_s2056" type="#_x0000_t75" style="position:absolute;margin-left:547.7pt;margin-top:-.15pt;width:70.1pt;height:49.15pt;z-index:251659264;visibility:visible;mso-position-horizontal:right;mso-position-horizontal-relative:margin;mso-width-relative:margin;mso-height-relative:margin">
          <v:imagedata r:id="rId2" o:title=""/>
          <w10:wrap anchorx="margin"/>
        </v:shape>
      </w:pict>
    </w:r>
    <w:bookmarkEnd w:id="1"/>
    <w:bookmarkEnd w:id="2"/>
    <w:r w:rsidR="00AB2EFA">
      <w:tab/>
    </w:r>
  </w:p>
  <w:p w:rsidR="00AB2EFA" w:rsidRDefault="00AB2EFA" w:rsidP="00AB2EFA">
    <w:pPr>
      <w:pStyle w:val="Nagwek"/>
      <w:rPr>
        <w:sz w:val="24"/>
        <w:szCs w:val="24"/>
      </w:rPr>
    </w:pPr>
  </w:p>
  <w:bookmarkEnd w:id="3"/>
  <w:bookmarkEnd w:id="4"/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0B8" w:rsidRDefault="008D10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7D5C"/>
    <w:rsid w:val="00036A09"/>
    <w:rsid w:val="00095649"/>
    <w:rsid w:val="000F18FA"/>
    <w:rsid w:val="00172873"/>
    <w:rsid w:val="00180C76"/>
    <w:rsid w:val="0025693D"/>
    <w:rsid w:val="002576D9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A5C1F"/>
    <w:rsid w:val="006C064D"/>
    <w:rsid w:val="00703495"/>
    <w:rsid w:val="00710F28"/>
    <w:rsid w:val="00733F44"/>
    <w:rsid w:val="0075128F"/>
    <w:rsid w:val="007721A3"/>
    <w:rsid w:val="00834F16"/>
    <w:rsid w:val="00893368"/>
    <w:rsid w:val="008D10B8"/>
    <w:rsid w:val="009248A9"/>
    <w:rsid w:val="009739A3"/>
    <w:rsid w:val="00974624"/>
    <w:rsid w:val="00A16914"/>
    <w:rsid w:val="00A62C2A"/>
    <w:rsid w:val="00AB288E"/>
    <w:rsid w:val="00AB2EFA"/>
    <w:rsid w:val="00AF2CA7"/>
    <w:rsid w:val="00B21345"/>
    <w:rsid w:val="00B80988"/>
    <w:rsid w:val="00B87BB6"/>
    <w:rsid w:val="00BF6A26"/>
    <w:rsid w:val="00C17D5C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  <w:rsid w:val="00FE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16D69D4B"/>
  <w15:chartTrackingRefBased/>
  <w15:docId w15:val="{D60483B4-5140-4BC3-9794-167704413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uiPriority w:val="99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character" w:customStyle="1" w:styleId="StopkaZnak">
    <w:name w:val="Stopka Znak"/>
    <w:link w:val="Stopka"/>
    <w:uiPriority w:val="99"/>
    <w:locked/>
    <w:rsid w:val="00AB2EFA"/>
  </w:style>
  <w:style w:type="paragraph" w:styleId="Tekstdymka">
    <w:name w:val="Balloon Text"/>
    <w:basedOn w:val="Normalny"/>
    <w:link w:val="TekstdymkaZnak"/>
    <w:rsid w:val="00FE61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E61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3726ABB-A98C-4B5B-9D3B-E65B0C8DC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10</Pages>
  <Words>1210</Words>
  <Characters>9229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2022-09-09T08:23:00Z</cp:lastPrinted>
  <dcterms:created xsi:type="dcterms:W3CDTF">2022-09-09T08:23:00Z</dcterms:created>
  <dcterms:modified xsi:type="dcterms:W3CDTF">2022-09-09T08:23:00Z</dcterms:modified>
</cp:coreProperties>
</file>