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B40B6" w14:textId="77777777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D665A" w:rsidRPr="004D665A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26670298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EFE6593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108BA1FB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57D1CB09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58DB5164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14:paraId="67602857" w14:textId="77777777" w:rsidTr="0087706D">
        <w:tc>
          <w:tcPr>
            <w:tcW w:w="550" w:type="dxa"/>
            <w:shd w:val="clear" w:color="auto" w:fill="auto"/>
            <w:vAlign w:val="center"/>
          </w:tcPr>
          <w:p w14:paraId="70CE50CD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35FEC2C2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098250BD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173AE4F1" w14:textId="77777777" w:rsidTr="0087706D">
        <w:tc>
          <w:tcPr>
            <w:tcW w:w="550" w:type="dxa"/>
            <w:shd w:val="clear" w:color="auto" w:fill="auto"/>
            <w:vAlign w:val="center"/>
          </w:tcPr>
          <w:p w14:paraId="6EF88EF5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509148C9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0A2238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1A17F9B7" w14:textId="77777777" w:rsidTr="0087706D">
        <w:tc>
          <w:tcPr>
            <w:tcW w:w="550" w:type="dxa"/>
            <w:shd w:val="clear" w:color="auto" w:fill="auto"/>
            <w:vAlign w:val="center"/>
          </w:tcPr>
          <w:p w14:paraId="496DA9D2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0F18C6F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4494C35F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24D3B208" w14:textId="77777777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4D665A" w:rsidRPr="004D665A">
        <w:rPr>
          <w:rFonts w:ascii="Arial" w:hAnsi="Arial" w:cs="Arial"/>
          <w:sz w:val="24"/>
          <w:szCs w:val="24"/>
        </w:rPr>
        <w:t>(</w:t>
      </w:r>
      <w:proofErr w:type="spellStart"/>
      <w:r w:rsidR="004D665A" w:rsidRPr="004D665A">
        <w:rPr>
          <w:rFonts w:ascii="Arial" w:hAnsi="Arial" w:cs="Arial"/>
          <w:sz w:val="24"/>
          <w:szCs w:val="24"/>
        </w:rPr>
        <w:t>t.j</w:t>
      </w:r>
      <w:proofErr w:type="spellEnd"/>
      <w:r w:rsidR="004D665A" w:rsidRPr="004D665A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4D665A" w:rsidRPr="004D665A">
        <w:rPr>
          <w:rFonts w:ascii="Arial" w:hAnsi="Arial" w:cs="Arial"/>
          <w:sz w:val="24"/>
          <w:szCs w:val="24"/>
        </w:rPr>
        <w:t>późn</w:t>
      </w:r>
      <w:proofErr w:type="spellEnd"/>
      <w:r w:rsidR="004D665A" w:rsidRPr="004D665A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19A155D6" w14:textId="77777777" w:rsidR="005F4500" w:rsidRPr="000F773F" w:rsidRDefault="005F4500" w:rsidP="005F450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F773F">
        <w:rPr>
          <w:rFonts w:ascii="Arial" w:hAnsi="Arial" w:cs="Arial"/>
          <w:b/>
          <w:sz w:val="24"/>
        </w:rPr>
        <w:t>Przebudowa i nadbudowa budynku gospodarczego ze zmianą sposobu użytkowania na sklep z częścią garażową na terenie budowanego Wielopokoleniowego Centrum Aktywności Rodzinnej w miejscowości Baruchowo</w:t>
      </w:r>
    </w:p>
    <w:p w14:paraId="0370DFD2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4D665A" w:rsidRPr="004D665A">
        <w:rPr>
          <w:rFonts w:ascii="Arial" w:eastAsia="Times New Roman" w:hAnsi="Arial" w:cs="Arial"/>
          <w:b/>
          <w:sz w:val="24"/>
          <w:szCs w:val="24"/>
          <w:lang w:eastAsia="pl-PL"/>
        </w:rPr>
        <w:t>IBR.271.15.2022.KG</w:t>
      </w:r>
    </w:p>
    <w:p w14:paraId="1C471B10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14:paraId="258AD669" w14:textId="77777777" w:rsidTr="0087706D">
        <w:tc>
          <w:tcPr>
            <w:tcW w:w="617" w:type="dxa"/>
            <w:shd w:val="clear" w:color="auto" w:fill="auto"/>
            <w:vAlign w:val="center"/>
          </w:tcPr>
          <w:p w14:paraId="6EE5E8E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05242F8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583FE04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4DC4FEAC" w14:textId="77777777" w:rsidTr="0087706D">
        <w:tc>
          <w:tcPr>
            <w:tcW w:w="617" w:type="dxa"/>
            <w:shd w:val="clear" w:color="auto" w:fill="auto"/>
            <w:vAlign w:val="center"/>
          </w:tcPr>
          <w:p w14:paraId="5A5047D8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54E1112B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595C8772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66866788" w14:textId="77777777" w:rsidTr="0087706D">
        <w:tc>
          <w:tcPr>
            <w:tcW w:w="617" w:type="dxa"/>
            <w:shd w:val="clear" w:color="auto" w:fill="auto"/>
            <w:vAlign w:val="center"/>
          </w:tcPr>
          <w:p w14:paraId="196AF9A8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37F86E75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50B262D5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4D3ECAA9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CF191B4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5D708FAA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5A6F9E33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0714F574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4A191E55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40AD8FC0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42446192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45FFEB2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1BAD8A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815ED9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C485D72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F35D9F8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FF7ED2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55237A6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E2DE1E0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13F30E7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lastRenderedPageBreak/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5F45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849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07CC62" w14:textId="77777777" w:rsidR="00B34F99" w:rsidRDefault="00B34F99" w:rsidP="00025386">
      <w:pPr>
        <w:spacing w:after="0" w:line="240" w:lineRule="auto"/>
      </w:pPr>
      <w:r>
        <w:separator/>
      </w:r>
    </w:p>
  </w:endnote>
  <w:endnote w:type="continuationSeparator" w:id="0">
    <w:p w14:paraId="59357176" w14:textId="77777777" w:rsidR="00B34F99" w:rsidRDefault="00B34F9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B9901" w14:textId="77777777" w:rsidR="004D665A" w:rsidRDefault="004D66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7BD81" w14:textId="77777777" w:rsidR="00025386" w:rsidRDefault="005F4500" w:rsidP="00025386">
    <w:pPr>
      <w:pStyle w:val="Stopka"/>
      <w:tabs>
        <w:tab w:val="clear" w:pos="4536"/>
      </w:tabs>
      <w:jc w:val="center"/>
    </w:pPr>
    <w:r>
      <w:rPr>
        <w:noProof/>
      </w:rPr>
      <w:pict w14:anchorId="0F26527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FDDEBB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FA863A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64D67" w14:textId="77777777" w:rsidR="004D665A" w:rsidRDefault="004D66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4408BA" w14:textId="77777777" w:rsidR="00B34F99" w:rsidRDefault="00B34F99" w:rsidP="00025386">
      <w:pPr>
        <w:spacing w:after="0" w:line="240" w:lineRule="auto"/>
      </w:pPr>
      <w:r>
        <w:separator/>
      </w:r>
    </w:p>
  </w:footnote>
  <w:footnote w:type="continuationSeparator" w:id="0">
    <w:p w14:paraId="0A069DF6" w14:textId="77777777" w:rsidR="00B34F99" w:rsidRDefault="00B34F9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45F36" w14:textId="77777777" w:rsidR="004D665A" w:rsidRDefault="004D66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C602B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665A">
      <w:rPr>
        <w:rFonts w:ascii="Arial" w:hAnsi="Arial" w:cs="Arial"/>
        <w:sz w:val="20"/>
        <w:szCs w:val="20"/>
      </w:rPr>
      <w:t>IBR.271.15.2022.KG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78C09" w14:textId="77777777" w:rsidR="004D665A" w:rsidRDefault="004D66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976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4F99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D665A"/>
    <w:rsid w:val="004E27D7"/>
    <w:rsid w:val="0055145C"/>
    <w:rsid w:val="005624D8"/>
    <w:rsid w:val="005F4500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34F99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860D42"/>
  <w15:chartTrackingRefBased/>
  <w15:docId w15:val="{F1FDBCB7-D378-47E5-9EF0-02B3EAA29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169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dc:description/>
  <cp:lastModifiedBy>Gmina</cp:lastModifiedBy>
  <cp:revision>2</cp:revision>
  <dcterms:created xsi:type="dcterms:W3CDTF">2022-09-05T13:09:00Z</dcterms:created>
  <dcterms:modified xsi:type="dcterms:W3CDTF">2022-09-05T13:09:00Z</dcterms:modified>
</cp:coreProperties>
</file>