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978E2" w:rsidRPr="004978E2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978E2" w:rsidRPr="004978E2">
        <w:rPr>
          <w:rFonts w:ascii="Arial" w:hAnsi="Arial" w:cs="Arial"/>
          <w:b/>
          <w:sz w:val="24"/>
          <w:szCs w:val="24"/>
        </w:rPr>
        <w:t>123/2022</w:t>
      </w:r>
      <w:bookmarkStart w:id="0" w:name="_GoBack"/>
      <w:bookmarkEnd w:id="0"/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513B07" w:rsidRDefault="0043102D" w:rsidP="0043102D">
      <w:pPr>
        <w:spacing w:line="276" w:lineRule="auto"/>
        <w:rPr>
          <w:rFonts w:ascii="Arial" w:eastAsia="Calibri" w:hAnsi="Arial" w:cs="Arial"/>
          <w:b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78E2" w:rsidRPr="004B1027" w:rsidTr="006105E7">
        <w:tc>
          <w:tcPr>
            <w:tcW w:w="9104" w:type="dxa"/>
            <w:shd w:val="clear" w:color="auto" w:fill="D9D9D9"/>
          </w:tcPr>
          <w:p w:rsidR="004978E2" w:rsidRPr="004B1027" w:rsidRDefault="004978E2" w:rsidP="006105E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978E2" w:rsidRPr="004B1027" w:rsidRDefault="004978E2" w:rsidP="006105E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4978E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4978E2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4978E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4978E2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4978E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4978E2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4978E2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4978E2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4978E2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4978E2" w:rsidRPr="004B1027" w:rsidRDefault="004978E2" w:rsidP="006105E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4978E2" w:rsidRPr="004B1027" w:rsidRDefault="004978E2" w:rsidP="006105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4978E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978E2">
        <w:rPr>
          <w:rFonts w:ascii="Arial" w:hAnsi="Arial" w:cs="Arial"/>
          <w:b/>
          <w:sz w:val="24"/>
          <w:szCs w:val="24"/>
        </w:rPr>
        <w:t>Modernizacja sieci komputerowej i serwerowni w zakresie dostawy macierzy dyskowej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6F3" w:rsidRDefault="008B76F3">
      <w:r>
        <w:separator/>
      </w:r>
    </w:p>
  </w:endnote>
  <w:endnote w:type="continuationSeparator" w:id="0">
    <w:p w:rsidR="008B76F3" w:rsidRDefault="008B7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03AB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A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A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E2" w:rsidRDefault="004978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6F3" w:rsidRDefault="008B76F3">
      <w:r>
        <w:separator/>
      </w:r>
    </w:p>
  </w:footnote>
  <w:footnote w:type="continuationSeparator" w:id="0">
    <w:p w:rsidR="008B76F3" w:rsidRDefault="008B76F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E2" w:rsidRDefault="004978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E2" w:rsidRDefault="004978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E2" w:rsidRDefault="004978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6F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78E2"/>
    <w:rsid w:val="004B1027"/>
    <w:rsid w:val="004C55DE"/>
    <w:rsid w:val="004D5C77"/>
    <w:rsid w:val="00513B0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76F3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3AB0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1873-BF8F-4C7A-A418-FAC366F6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2022-09-13T10:53:00Z</cp:lastPrinted>
  <dcterms:created xsi:type="dcterms:W3CDTF">2022-09-08T10:39:00Z</dcterms:created>
  <dcterms:modified xsi:type="dcterms:W3CDTF">2022-09-13T10:53:00Z</dcterms:modified>
</cp:coreProperties>
</file>