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266B7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C0956" w:rsidRPr="002C0956">
        <w:rPr>
          <w:rFonts w:ascii="Arial" w:hAnsi="Arial" w:cs="Arial"/>
          <w:b/>
          <w:sz w:val="24"/>
          <w:szCs w:val="24"/>
        </w:rPr>
        <w:t>123/2022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C0956" w:rsidRPr="002C095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2C0956" w:rsidRPr="002C0956">
        <w:rPr>
          <w:rFonts w:ascii="Arial" w:hAnsi="Arial" w:cs="Arial"/>
        </w:rPr>
        <w:t>ul</w:t>
      </w:r>
      <w:proofErr w:type="gramEnd"/>
      <w:r w:rsidR="002C0956" w:rsidRPr="002C0956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2C0956" w:rsidRPr="002C0956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C0956" w:rsidRPr="002C0956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2C0956" w:rsidRPr="002C0956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0956" w:rsidRPr="0012157F" w:rsidTr="00CA2CDE">
        <w:tc>
          <w:tcPr>
            <w:tcW w:w="9104" w:type="dxa"/>
            <w:shd w:val="clear" w:color="auto" w:fill="D9D9D9"/>
          </w:tcPr>
          <w:p w:rsidR="002C0956" w:rsidRPr="0012157F" w:rsidRDefault="002C0956" w:rsidP="00CA2CD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C0956" w:rsidRDefault="002C0956" w:rsidP="00CA2CD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2C095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C095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C095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2C095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2C095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2C095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2C0956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2C095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C095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C0956" w:rsidRPr="00C86421" w:rsidRDefault="002C0956" w:rsidP="00CA2CD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2C0956" w:rsidRDefault="002C0956" w:rsidP="00CA2C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2C0956" w:rsidRPr="00C86421" w:rsidRDefault="002C0956" w:rsidP="00CA2CD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C095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C0956">
        <w:rPr>
          <w:rFonts w:ascii="Arial" w:hAnsi="Arial" w:cs="Arial"/>
          <w:b/>
          <w:sz w:val="24"/>
          <w:szCs w:val="24"/>
        </w:rPr>
        <w:t>Modernizacja sieci komputerowej i serwerowni w zakresie dostawy macierzy dyskowej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2C0956" w:rsidRPr="002C095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C0956" w:rsidRPr="0012157F" w:rsidTr="00CA2C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956" w:rsidRPr="0012157F" w:rsidRDefault="002C0956" w:rsidP="00CA2CD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09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956" w:rsidRPr="0012157F" w:rsidRDefault="002C0956" w:rsidP="00CA2CD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095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C0956" w:rsidRPr="0012157F" w:rsidRDefault="002C0956" w:rsidP="00CA2CD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095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2C0956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2C0956">
              <w:rPr>
                <w:rFonts w:ascii="Arial" w:hAnsi="Arial" w:cs="Arial"/>
                <w:sz w:val="24"/>
                <w:szCs w:val="24"/>
              </w:rPr>
              <w:t xml:space="preserve"> technicznej lub zawodowej. </w:t>
            </w:r>
            <w:r w:rsidRPr="002C0956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32D" w:rsidRDefault="00D9032D" w:rsidP="0038231F">
      <w:pPr>
        <w:spacing w:after="0" w:line="240" w:lineRule="auto"/>
      </w:pPr>
      <w:r>
        <w:separator/>
      </w:r>
    </w:p>
  </w:endnote>
  <w:endnote w:type="continuationSeparator" w:id="0">
    <w:p w:rsidR="00D9032D" w:rsidRDefault="00D903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956" w:rsidRDefault="002C09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C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C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956" w:rsidRDefault="002C09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32D" w:rsidRDefault="00D9032D" w:rsidP="0038231F">
      <w:pPr>
        <w:spacing w:after="0" w:line="240" w:lineRule="auto"/>
      </w:pPr>
      <w:r>
        <w:separator/>
      </w:r>
    </w:p>
  </w:footnote>
  <w:footnote w:type="continuationSeparator" w:id="0">
    <w:p w:rsidR="00D9032D" w:rsidRDefault="00D9032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956" w:rsidRDefault="002C09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956" w:rsidRDefault="002C09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956" w:rsidRDefault="002C09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32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00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0956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66B7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9032D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2B625-CBE9-4993-BFF7-41AD31E4F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900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2022-09-13T10:51:00Z</cp:lastPrinted>
  <dcterms:created xsi:type="dcterms:W3CDTF">2022-09-08T05:57:00Z</dcterms:created>
  <dcterms:modified xsi:type="dcterms:W3CDTF">2022-09-13T10:51:00Z</dcterms:modified>
</cp:coreProperties>
</file>