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267A46">
        <w:rPr>
          <w:rFonts w:ascii="Calibri" w:hAnsi="Calibri" w:cs="Calibri"/>
          <w:b/>
          <w:sz w:val="24"/>
          <w:szCs w:val="24"/>
        </w:rPr>
        <w:t>5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A75D15" w:rsidRPr="00A75D15">
        <w:rPr>
          <w:rFonts w:ascii="Calibri" w:hAnsi="Calibri" w:cs="Calibri"/>
          <w:b/>
        </w:rPr>
        <w:t>CRZP/1</w:t>
      </w:r>
      <w:r w:rsidR="002D1AD7">
        <w:rPr>
          <w:rFonts w:ascii="Calibri" w:hAnsi="Calibri" w:cs="Calibri"/>
          <w:b/>
        </w:rPr>
        <w:t>95</w:t>
      </w:r>
      <w:bookmarkStart w:id="0" w:name="_GoBack"/>
      <w:bookmarkEnd w:id="0"/>
      <w:r w:rsidR="00A75D15" w:rsidRPr="00A75D15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2D1AD7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A75D15" w:rsidRPr="00A75D15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A75D15" w:rsidRPr="00A75D15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A75D15" w:rsidRPr="00A75D15">
        <w:rPr>
          <w:rFonts w:ascii="Calibri" w:hAnsi="Calibri" w:cs="Calibri"/>
          <w:b/>
        </w:rPr>
        <w:t>Wykonanie instalacji okablowania strukturalnego w budynku A Uniwersytetu Morskiego przy ul. Morskiej 81-87 w Gdyni</w:t>
      </w:r>
      <w:r w:rsidR="00664060">
        <w:rPr>
          <w:rFonts w:ascii="Calibri" w:hAnsi="Calibri" w:cs="Calibri"/>
          <w:b/>
        </w:rPr>
        <w:t xml:space="preserve"> - </w:t>
      </w:r>
      <w:r w:rsidR="002D1AD7">
        <w:rPr>
          <w:rFonts w:ascii="Calibri" w:hAnsi="Calibri" w:cs="Calibri"/>
          <w:b/>
        </w:rPr>
        <w:t>3</w:t>
      </w:r>
      <w:r w:rsidRPr="00C84D38">
        <w:rPr>
          <w:rFonts w:ascii="Calibri" w:hAnsi="Calibri" w:cs="Calibri"/>
          <w:b/>
        </w:rPr>
        <w:t>”</w:t>
      </w:r>
    </w:p>
    <w:p w:rsidR="00241A20" w:rsidRDefault="00241A20" w:rsidP="00241A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241A20" w:rsidTr="005B4566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  <w:tr w:rsidR="00241A20" w:rsidTr="005B45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A20" w:rsidRDefault="00241A20" w:rsidP="005B4566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241A20" w:rsidRDefault="00241A20" w:rsidP="00241A20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383443" w:rsidRDefault="00383443" w:rsidP="00383443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383443">
      <w:pPr>
        <w:ind w:left="5529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241A2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1418" w:bottom="1418" w:left="1418" w:header="284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603" w:rsidRDefault="00D92603">
      <w:r>
        <w:separator/>
      </w:r>
    </w:p>
  </w:endnote>
  <w:endnote w:type="continuationSeparator" w:id="0">
    <w:p w:rsidR="00D92603" w:rsidRDefault="00D9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603" w:rsidRDefault="00D92603">
      <w:r>
        <w:separator/>
      </w:r>
    </w:p>
  </w:footnote>
  <w:footnote w:type="continuationSeparator" w:id="0">
    <w:p w:rsidR="00D92603" w:rsidRDefault="00D92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A75D15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</w:t>
    </w:r>
    <w:r w:rsidR="00664060">
      <w:rPr>
        <w:rFonts w:ascii="Tahoma" w:hAnsi="Tahoma" w:cs="Tahoma"/>
        <w:i/>
      </w:rPr>
      <w:t xml:space="preserve"> </w:t>
    </w:r>
    <w:r w:rsidR="002D1AD7">
      <w:rPr>
        <w:rFonts w:ascii="Tahoma" w:hAnsi="Tahoma" w:cs="Tahoma"/>
        <w:i/>
      </w:rPr>
      <w:t>- 3</w:t>
    </w:r>
  </w:p>
  <w:p w:rsidR="00383224" w:rsidRPr="00C84FD3" w:rsidRDefault="002D1AD7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603"/>
    <w:rsid w:val="00013C96"/>
    <w:rsid w:val="000D6FE5"/>
    <w:rsid w:val="001B7A22"/>
    <w:rsid w:val="001F059E"/>
    <w:rsid w:val="00241A20"/>
    <w:rsid w:val="00267A46"/>
    <w:rsid w:val="002D1AD7"/>
    <w:rsid w:val="00383224"/>
    <w:rsid w:val="00383443"/>
    <w:rsid w:val="00425DD9"/>
    <w:rsid w:val="00514AD2"/>
    <w:rsid w:val="00541AEB"/>
    <w:rsid w:val="005E43A0"/>
    <w:rsid w:val="00664060"/>
    <w:rsid w:val="00792635"/>
    <w:rsid w:val="008F50C0"/>
    <w:rsid w:val="00A43C8C"/>
    <w:rsid w:val="00A75D15"/>
    <w:rsid w:val="00B70F29"/>
    <w:rsid w:val="00C75AFF"/>
    <w:rsid w:val="00C84D38"/>
    <w:rsid w:val="00CB0252"/>
    <w:rsid w:val="00D92603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9EC62B"/>
  <w15:chartTrackingRefBased/>
  <w15:docId w15:val="{C0F718B1-378F-459B-9014-D5BD9E28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3834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34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2022-09-09T07:18:00Z</cp:lastPrinted>
  <dcterms:created xsi:type="dcterms:W3CDTF">2022-09-09T07:18:00Z</dcterms:created>
  <dcterms:modified xsi:type="dcterms:W3CDTF">2022-09-09T07:18:00Z</dcterms:modified>
</cp:coreProperties>
</file>