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D36FB" w:rsidRPr="007D36FB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D36FB" w:rsidRPr="007D36FB">
        <w:rPr>
          <w:rFonts w:ascii="Arial" w:hAnsi="Arial" w:cs="Arial"/>
          <w:b/>
          <w:sz w:val="24"/>
          <w:szCs w:val="24"/>
        </w:rPr>
        <w:t>CRZP/195/2022/AZP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D36FB" w:rsidRPr="007D36FB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D36FB" w:rsidRPr="007D36F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7D36FB" w:rsidRPr="007D36F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D36FB" w:rsidRPr="007D36F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7D36FB" w:rsidRPr="007D36FB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D36FB" w:rsidRPr="0012157F" w:rsidTr="008B0442">
        <w:tc>
          <w:tcPr>
            <w:tcW w:w="9104" w:type="dxa"/>
            <w:shd w:val="clear" w:color="auto" w:fill="D9D9D9"/>
          </w:tcPr>
          <w:p w:rsidR="007D36FB" w:rsidRPr="0012157F" w:rsidRDefault="007D36FB" w:rsidP="008B044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D36FB" w:rsidRDefault="007D36FB" w:rsidP="008B04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D36FB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D36FB" w:rsidRPr="00C86421" w:rsidRDefault="007D36FB" w:rsidP="008B044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D36FB" w:rsidRDefault="007D36FB" w:rsidP="008B04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D36FB" w:rsidRPr="00C86421" w:rsidRDefault="007D36FB" w:rsidP="008B044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D36FB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D36FB">
        <w:rPr>
          <w:rFonts w:ascii="Arial" w:hAnsi="Arial" w:cs="Arial"/>
          <w:b/>
          <w:sz w:val="24"/>
          <w:szCs w:val="24"/>
        </w:rPr>
        <w:t>Wykonanie instalacji okablowania strukturalnego w budynku A Uniwersytetu Morskiego przy ul. Morskiej 81-87 w Gdyni - 3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D36FB" w:rsidRPr="007D36F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D36FB" w:rsidRPr="0012157F" w:rsidTr="008B04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6FB" w:rsidRPr="0012157F" w:rsidRDefault="007D36FB" w:rsidP="008B04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6FB" w:rsidRPr="0012157F" w:rsidRDefault="007D36FB" w:rsidP="008B044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36F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D36FB" w:rsidRPr="0012157F" w:rsidRDefault="007D36FB" w:rsidP="008B04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7D36FB" w:rsidRPr="0012157F" w:rsidTr="008B04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6FB" w:rsidRPr="0012157F" w:rsidRDefault="007D36FB" w:rsidP="008B04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6FB" w:rsidRPr="0012157F" w:rsidRDefault="007D36FB" w:rsidP="008B044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36F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D36FB" w:rsidRPr="007D36FB" w:rsidRDefault="007D36FB" w:rsidP="008B04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t xml:space="preserve">Wykonawca musi wykazać: </w:t>
            </w:r>
          </w:p>
          <w:p w:rsidR="007D36FB" w:rsidRPr="007D36FB" w:rsidRDefault="007D36FB" w:rsidP="008B04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t>1.</w:t>
            </w:r>
            <w:r w:rsidRPr="007D36FB">
              <w:rPr>
                <w:rFonts w:ascii="Arial" w:hAnsi="Arial" w:cs="Arial"/>
                <w:sz w:val="24"/>
                <w:szCs w:val="24"/>
              </w:rPr>
              <w:tab/>
              <w:t xml:space="preserve">Dysponowanie pracownikiem /osobą posiadającą uprawnienia do </w:t>
            </w:r>
            <w:r w:rsidRPr="007D36FB">
              <w:rPr>
                <w:rFonts w:ascii="Arial" w:hAnsi="Arial" w:cs="Arial"/>
                <w:sz w:val="24"/>
                <w:szCs w:val="24"/>
              </w:rPr>
              <w:lastRenderedPageBreak/>
              <w:t xml:space="preserve">kierowania robotami budowlanymi  w specjalności instalacyjnej w zakresie sieci, instalacji i urządzeń telekomunikacyjnych określone </w:t>
            </w:r>
          </w:p>
          <w:p w:rsidR="007D36FB" w:rsidRPr="007D36FB" w:rsidRDefault="007D36FB" w:rsidP="008B04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t>w ustawie z dnia 7 lipca 1994 r. Prawo Budowlane  (Dz .U. z 2021 r. poz. 2351 z późn. zm.).</w:t>
            </w:r>
          </w:p>
          <w:p w:rsidR="007D36FB" w:rsidRPr="007D36FB" w:rsidRDefault="007D36FB" w:rsidP="008B04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t>2.</w:t>
            </w:r>
            <w:r w:rsidRPr="007D36FB">
              <w:rPr>
                <w:rFonts w:ascii="Arial" w:hAnsi="Arial" w:cs="Arial"/>
                <w:sz w:val="24"/>
                <w:szCs w:val="24"/>
              </w:rPr>
              <w:tab/>
              <w:t xml:space="preserve">Wykonanie  w okresie ostatnich 5 lat przed upływem terminu składania ofert, a jeżeli okres prowadzenia działalności jest krótszy - w tym okresie, co najmniej 3 roboty budowlane polegające na wykonaniu instalacji telekomunikacyjnej o wartości 300.000,00 zł brutto każda, w tym 2 wykonane w obiekcie zabytkowym nieruchomym wpisanym do rejestru zabytków (wraz z podaniem numeru zabytku). </w:t>
            </w:r>
          </w:p>
          <w:p w:rsidR="007D36FB" w:rsidRPr="007D36FB" w:rsidRDefault="007D36FB" w:rsidP="008B04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t>3.</w:t>
            </w:r>
            <w:r w:rsidRPr="007D36FB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1 roboty polegające na dostawie i uruchomieniu urządzeń aktywnych o wartości 300.000,00 zł brutto.</w:t>
            </w:r>
          </w:p>
          <w:p w:rsidR="007D36FB" w:rsidRPr="007D36FB" w:rsidRDefault="007D36FB" w:rsidP="008B04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D36FB" w:rsidRPr="007D36FB" w:rsidRDefault="007D36FB" w:rsidP="008B04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7D36FB" w:rsidRPr="007D36FB" w:rsidRDefault="007D36FB" w:rsidP="008B04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7D36FB" w:rsidRPr="007D36FB" w:rsidRDefault="007D36FB" w:rsidP="008B04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t>2) oświadczenia, że osoby posiadają wymagane uprawnienia</w:t>
            </w:r>
          </w:p>
          <w:p w:rsidR="007D36FB" w:rsidRPr="0012157F" w:rsidRDefault="007D36FB" w:rsidP="008B04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7D36FB" w:rsidRPr="0012157F" w:rsidTr="008B04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6FB" w:rsidRPr="0012157F" w:rsidRDefault="007D36FB" w:rsidP="008B04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6FB" w:rsidRPr="0012157F" w:rsidRDefault="007D36FB" w:rsidP="008B044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36F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D36FB" w:rsidRPr="0012157F" w:rsidRDefault="007D36FB" w:rsidP="008B04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7D36FB" w:rsidRPr="0012157F" w:rsidTr="008B04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6FB" w:rsidRPr="0012157F" w:rsidRDefault="007D36FB" w:rsidP="008B04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6FB" w:rsidRPr="0012157F" w:rsidRDefault="007D36FB" w:rsidP="008B044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36F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D36FB" w:rsidRPr="0012157F" w:rsidRDefault="007D36FB" w:rsidP="008B04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6FB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03B3" w:rsidRDefault="000303B3" w:rsidP="0038231F">
      <w:pPr>
        <w:spacing w:after="0" w:line="240" w:lineRule="auto"/>
      </w:pPr>
      <w:r>
        <w:separator/>
      </w:r>
    </w:p>
  </w:endnote>
  <w:endnote w:type="continuationSeparator" w:id="0">
    <w:p w:rsidR="000303B3" w:rsidRDefault="000303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6FB" w:rsidRDefault="007D36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6FB" w:rsidRDefault="007D36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03B3" w:rsidRDefault="000303B3" w:rsidP="0038231F">
      <w:pPr>
        <w:spacing w:after="0" w:line="240" w:lineRule="auto"/>
      </w:pPr>
      <w:r>
        <w:separator/>
      </w:r>
    </w:p>
  </w:footnote>
  <w:footnote w:type="continuationSeparator" w:id="0">
    <w:p w:rsidR="000303B3" w:rsidRDefault="000303B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6FB" w:rsidRDefault="007D36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6FB" w:rsidRDefault="007D36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6FB" w:rsidRDefault="007D36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03B3"/>
    <w:rsid w:val="00023477"/>
    <w:rsid w:val="000247FF"/>
    <w:rsid w:val="00025C8D"/>
    <w:rsid w:val="000303B3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36FB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BDB6E8A-3458-42B3-A712-DEFC7D3C9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8531E-14A0-4F0F-807C-DDD5321C3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1263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2022-09-09T07:19:00Z</dcterms:created>
  <dcterms:modified xsi:type="dcterms:W3CDTF">2022-09-09T07:19:00Z</dcterms:modified>
</cp:coreProperties>
</file>