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0903E" w14:textId="3C35FAFC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A480F">
        <w:rPr>
          <w:rFonts w:ascii="Arial" w:hAnsi="Arial" w:cs="Arial"/>
          <w:bCs/>
          <w:i w:val="0"/>
          <w:szCs w:val="24"/>
        </w:rPr>
        <w:t>5</w:t>
      </w:r>
      <w:r w:rsidR="00B36ABD" w:rsidRPr="00EC032B">
        <w:rPr>
          <w:rFonts w:ascii="Arial" w:hAnsi="Arial" w:cs="Arial"/>
          <w:bCs/>
          <w:i w:val="0"/>
          <w:color w:val="FF0000"/>
          <w:szCs w:val="24"/>
        </w:rPr>
        <w:t xml:space="preserve"> </w:t>
      </w:r>
      <w:r w:rsidR="00B36ABD" w:rsidRPr="00FA480F">
        <w:rPr>
          <w:rFonts w:ascii="Arial" w:hAnsi="Arial" w:cs="Arial"/>
          <w:bCs/>
          <w:i w:val="0"/>
          <w:szCs w:val="24"/>
        </w:rPr>
        <w:t>do SWZ</w:t>
      </w:r>
    </w:p>
    <w:p w14:paraId="3D5A5F7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F0CE98A" w14:textId="7A46B5CD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41FA7" w:rsidRPr="00A41FA7">
        <w:rPr>
          <w:rFonts w:ascii="Arial" w:hAnsi="Arial" w:cs="Arial"/>
          <w:b/>
          <w:sz w:val="24"/>
          <w:szCs w:val="24"/>
        </w:rPr>
        <w:t>ZP/</w:t>
      </w:r>
      <w:r w:rsidR="00532C7D">
        <w:rPr>
          <w:rFonts w:ascii="Arial" w:hAnsi="Arial" w:cs="Arial"/>
          <w:b/>
          <w:sz w:val="24"/>
          <w:szCs w:val="24"/>
        </w:rPr>
        <w:t>27</w:t>
      </w:r>
      <w:r w:rsidR="00A41FA7" w:rsidRPr="00A41FA7">
        <w:rPr>
          <w:rFonts w:ascii="Arial" w:hAnsi="Arial" w:cs="Arial"/>
          <w:b/>
          <w:sz w:val="24"/>
          <w:szCs w:val="24"/>
        </w:rPr>
        <w:t>/2022</w:t>
      </w:r>
    </w:p>
    <w:p w14:paraId="3D682B6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55C0D8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Szpital Specjalistyczny im. Stefana Żeromskiego SPZOZ w Krakowie</w:t>
      </w:r>
    </w:p>
    <w:p w14:paraId="54D401A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451103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Kraków</w:t>
      </w:r>
    </w:p>
    <w:p w14:paraId="14E78A3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AEF67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032F95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E93857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734B4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E1B6AA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CD7B20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9D4BDA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17DBD0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1FA7" w:rsidRPr="0012157F" w14:paraId="0DE88FD6" w14:textId="77777777" w:rsidTr="002079B9">
        <w:tc>
          <w:tcPr>
            <w:tcW w:w="9104" w:type="dxa"/>
            <w:shd w:val="clear" w:color="auto" w:fill="D9D9D9"/>
          </w:tcPr>
          <w:p w14:paraId="2FC8FF25" w14:textId="77777777" w:rsidR="00A41FA7" w:rsidRPr="0012157F" w:rsidRDefault="00A41FA7" w:rsidP="002079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F10D3A" w14:textId="77777777" w:rsidR="00A41FA7" w:rsidRDefault="00A41FA7" w:rsidP="002079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1FA7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953B4B" w14:textId="77777777" w:rsidR="00A41FA7" w:rsidRPr="00C86421" w:rsidRDefault="00A41FA7" w:rsidP="002079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6108231" w14:textId="77777777" w:rsidR="00A41FA7" w:rsidRDefault="00A41FA7" w:rsidP="00207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25F5264" w14:textId="77777777" w:rsidR="00A41FA7" w:rsidRPr="00C86421" w:rsidRDefault="00A41FA7" w:rsidP="002079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DE2BF7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9811276" w14:textId="77777777" w:rsidR="00EC032B" w:rsidRDefault="00EC032B" w:rsidP="00EC032B">
      <w:pPr>
        <w:spacing w:after="240" w:line="276" w:lineRule="auto"/>
        <w:jc w:val="center"/>
        <w:rPr>
          <w:b/>
          <w:lang w:eastAsia="pl-PL"/>
        </w:rPr>
      </w:pPr>
      <w:r>
        <w:t>”</w:t>
      </w:r>
      <w:r>
        <w:rPr>
          <w:b/>
        </w:rPr>
        <w:t>Świadczenie usług żywienia pacjentów szpitala.</w:t>
      </w:r>
      <w:r>
        <w:t>”</w:t>
      </w:r>
    </w:p>
    <w:p w14:paraId="1198F88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1FA7" w:rsidRPr="00A41FA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0E5CE8F" w14:textId="77777777" w:rsidTr="00650D6C">
        <w:tc>
          <w:tcPr>
            <w:tcW w:w="9104" w:type="dxa"/>
            <w:shd w:val="clear" w:color="auto" w:fill="D9D9D9"/>
          </w:tcPr>
          <w:p w14:paraId="348296F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B31F51A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694C648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C0D8271" w14:textId="77777777" w:rsidTr="00CD4DD1">
        <w:tc>
          <w:tcPr>
            <w:tcW w:w="9104" w:type="dxa"/>
            <w:shd w:val="clear" w:color="auto" w:fill="D9D9D9"/>
          </w:tcPr>
          <w:p w14:paraId="348777D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D52153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105F6D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5E0843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7D1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2BB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1FA7" w:rsidRPr="0012157F" w14:paraId="1F3AEDC0" w14:textId="77777777" w:rsidTr="002079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1A2A" w14:textId="77777777" w:rsidR="00A41FA7" w:rsidRPr="0012157F" w:rsidRDefault="00A41FA7" w:rsidP="002079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F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E765A" w14:textId="77777777" w:rsidR="00A41FA7" w:rsidRPr="0012157F" w:rsidRDefault="00A41FA7" w:rsidP="002079B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1FA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C8F4444" w14:textId="77777777" w:rsidR="00A41FA7" w:rsidRPr="0012157F" w:rsidRDefault="00A41FA7" w:rsidP="002079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FA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32BF9AC5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BA13DF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D455F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3F21D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A72CE0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5801C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49BB9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0761A22" w14:textId="77777777" w:rsidTr="0061040C">
        <w:tc>
          <w:tcPr>
            <w:tcW w:w="9104" w:type="dxa"/>
            <w:shd w:val="clear" w:color="auto" w:fill="D9D9D9"/>
          </w:tcPr>
          <w:p w14:paraId="7FAF3AF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DD53C5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8784247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89361F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92298E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F508AA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F880650" w14:textId="77777777" w:rsidTr="0061040C">
        <w:tc>
          <w:tcPr>
            <w:tcW w:w="9104" w:type="dxa"/>
            <w:shd w:val="clear" w:color="auto" w:fill="D9D9D9"/>
          </w:tcPr>
          <w:p w14:paraId="2FE4972A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067260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02A6A81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644A4C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72AFA0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C86996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41B39FC" w14:textId="77777777" w:rsidTr="00CD4DD1">
        <w:tc>
          <w:tcPr>
            <w:tcW w:w="9104" w:type="dxa"/>
            <w:shd w:val="clear" w:color="auto" w:fill="D9D9D9"/>
          </w:tcPr>
          <w:p w14:paraId="77877ED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8C2D8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F5DD165" w14:textId="77777777" w:rsidTr="00847232">
        <w:tc>
          <w:tcPr>
            <w:tcW w:w="9104" w:type="dxa"/>
            <w:shd w:val="clear" w:color="auto" w:fill="D9D9D9"/>
          </w:tcPr>
          <w:p w14:paraId="73BB314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370BD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CE5CE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ECFA28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E9AD1E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72B7D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02E2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BD37B2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0E6F3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CDA31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2F68AD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3919A6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499A9F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C63B4" w14:textId="77777777" w:rsidR="008173B7" w:rsidRDefault="008173B7" w:rsidP="0038231F">
      <w:pPr>
        <w:spacing w:after="0" w:line="240" w:lineRule="auto"/>
      </w:pPr>
      <w:r>
        <w:separator/>
      </w:r>
    </w:p>
  </w:endnote>
  <w:endnote w:type="continuationSeparator" w:id="0">
    <w:p w14:paraId="6423B84C" w14:textId="77777777" w:rsidR="008173B7" w:rsidRDefault="008173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5DB57" w14:textId="77777777" w:rsidR="00A41FA7" w:rsidRDefault="00A41F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81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BB61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1679B" w14:textId="77777777" w:rsidR="00A41FA7" w:rsidRDefault="00A41F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BFB2F" w14:textId="77777777" w:rsidR="008173B7" w:rsidRDefault="008173B7" w:rsidP="0038231F">
      <w:pPr>
        <w:spacing w:after="0" w:line="240" w:lineRule="auto"/>
      </w:pPr>
      <w:r>
        <w:separator/>
      </w:r>
    </w:p>
  </w:footnote>
  <w:footnote w:type="continuationSeparator" w:id="0">
    <w:p w14:paraId="64D54E38" w14:textId="77777777" w:rsidR="008173B7" w:rsidRDefault="008173B7" w:rsidP="0038231F">
      <w:pPr>
        <w:spacing w:after="0" w:line="240" w:lineRule="auto"/>
      </w:pPr>
      <w:r>
        <w:continuationSeparator/>
      </w:r>
    </w:p>
  </w:footnote>
  <w:footnote w:id="1">
    <w:p w14:paraId="727C267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FDB785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1A3AF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F8A765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DEBE53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DC54C7E" w14:textId="77777777" w:rsidR="0032618A" w:rsidRDefault="0032618A" w:rsidP="0032618A">
      <w:pPr>
        <w:pStyle w:val="Tekstprzypisudolnego"/>
      </w:pPr>
    </w:p>
  </w:footnote>
  <w:footnote w:id="2">
    <w:p w14:paraId="35144B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6A608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9D11A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BA793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45F0" w14:textId="77777777" w:rsidR="00A41FA7" w:rsidRDefault="00A41F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A555" w14:textId="77777777" w:rsidR="00A41FA7" w:rsidRDefault="00A41F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CE14F" w14:textId="77777777" w:rsidR="00A41FA7" w:rsidRDefault="00A41F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648889">
    <w:abstractNumId w:val="11"/>
  </w:num>
  <w:num w:numId="2" w16cid:durableId="1238977081">
    <w:abstractNumId w:val="0"/>
  </w:num>
  <w:num w:numId="3" w16cid:durableId="899636058">
    <w:abstractNumId w:val="10"/>
  </w:num>
  <w:num w:numId="4" w16cid:durableId="1449861422">
    <w:abstractNumId w:val="13"/>
  </w:num>
  <w:num w:numId="5" w16cid:durableId="569852901">
    <w:abstractNumId w:val="12"/>
  </w:num>
  <w:num w:numId="6" w16cid:durableId="2047485757">
    <w:abstractNumId w:val="9"/>
  </w:num>
  <w:num w:numId="7" w16cid:durableId="2081828123">
    <w:abstractNumId w:val="1"/>
  </w:num>
  <w:num w:numId="8" w16cid:durableId="863790577">
    <w:abstractNumId w:val="6"/>
  </w:num>
  <w:num w:numId="9" w16cid:durableId="751126027">
    <w:abstractNumId w:val="4"/>
  </w:num>
  <w:num w:numId="10" w16cid:durableId="1438984827">
    <w:abstractNumId w:val="7"/>
  </w:num>
  <w:num w:numId="11" w16cid:durableId="1581254894">
    <w:abstractNumId w:val="5"/>
  </w:num>
  <w:num w:numId="12" w16cid:durableId="1057777779">
    <w:abstractNumId w:val="8"/>
  </w:num>
  <w:num w:numId="13" w16cid:durableId="1333412427">
    <w:abstractNumId w:val="3"/>
  </w:num>
  <w:num w:numId="14" w16cid:durableId="1921909778">
    <w:abstractNumId w:val="2"/>
  </w:num>
  <w:num w:numId="15" w16cid:durableId="13252844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A9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4E8D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44C84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C7D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73B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FA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32B"/>
    <w:rsid w:val="00EC1A9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80F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80E04"/>
  <w15:docId w15:val="{2733F687-941F-42DF-B8BA-38E923C7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887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2022-09-01T06:40:00Z</dcterms:created>
  <dcterms:modified xsi:type="dcterms:W3CDTF">2022-09-12T09:17:00Z</dcterms:modified>
</cp:coreProperties>
</file>