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59D4C9D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2932B7">
        <w:rPr>
          <w:b/>
          <w:i w:val="0"/>
          <w:szCs w:val="24"/>
        </w:rPr>
        <w:t>7</w:t>
      </w:r>
      <w:r w:rsidR="00EF55EB">
        <w:rPr>
          <w:b/>
          <w:i w:val="0"/>
          <w:szCs w:val="24"/>
        </w:rPr>
        <w:t xml:space="preserve"> do SWZ</w:t>
      </w:r>
    </w:p>
    <w:p w14:paraId="324B7C0D" w14:textId="27D58CDC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2932B7">
        <w:rPr>
          <w:rFonts w:ascii="Times New Roman" w:eastAsia="Times New Roman" w:hAnsi="Times New Roman"/>
          <w:b/>
          <w:sz w:val="24"/>
          <w:szCs w:val="24"/>
          <w:lang w:eastAsia="pl-PL"/>
        </w:rPr>
        <w:t>27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932B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227C5FD2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 xml:space="preserve">"Świadczenie usług </w:t>
      </w:r>
      <w:r w:rsidR="009E66B1">
        <w:rPr>
          <w:b/>
          <w:color w:val="000000"/>
        </w:rPr>
        <w:t>żywienia pacjentów Szpitala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2019 r., poz. 2019 z późn. zm.)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1FF58" w14:textId="77777777" w:rsidR="00E91C42" w:rsidRDefault="00E91C42" w:rsidP="00025386">
      <w:pPr>
        <w:spacing w:after="0" w:line="240" w:lineRule="auto"/>
      </w:pPr>
      <w:r>
        <w:separator/>
      </w:r>
    </w:p>
  </w:endnote>
  <w:endnote w:type="continuationSeparator" w:id="0">
    <w:p w14:paraId="3A74223F" w14:textId="77777777" w:rsidR="00E91C42" w:rsidRDefault="00E91C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F8480" w14:textId="77777777" w:rsidR="00E91C42" w:rsidRDefault="00E91C42" w:rsidP="00025386">
      <w:pPr>
        <w:spacing w:after="0" w:line="240" w:lineRule="auto"/>
      </w:pPr>
      <w:r>
        <w:separator/>
      </w:r>
    </w:p>
  </w:footnote>
  <w:footnote w:type="continuationSeparator" w:id="0">
    <w:p w14:paraId="7692A891" w14:textId="77777777" w:rsidR="00E91C42" w:rsidRDefault="00E91C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932B7"/>
    <w:rsid w:val="00360B0B"/>
    <w:rsid w:val="00376CA9"/>
    <w:rsid w:val="00394B67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1C42"/>
    <w:rsid w:val="00EA034B"/>
    <w:rsid w:val="00EB63C5"/>
    <w:rsid w:val="00EF55EB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2021-08-02T11:29:00Z</cp:lastPrinted>
  <dcterms:created xsi:type="dcterms:W3CDTF">2021-11-02T12:40:00Z</dcterms:created>
  <dcterms:modified xsi:type="dcterms:W3CDTF">2022-09-12T12:01:00Z</dcterms:modified>
</cp:coreProperties>
</file>