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720359DF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FD781A">
        <w:rPr>
          <w:b/>
          <w:i w:val="0"/>
        </w:rPr>
        <w:t>6</w:t>
      </w:r>
    </w:p>
    <w:p w14:paraId="324B7C0D" w14:textId="0AE74914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FD781A">
        <w:rPr>
          <w:rFonts w:ascii="Times New Roman" w:eastAsia="Times New Roman" w:hAnsi="Times New Roman"/>
          <w:b/>
          <w:sz w:val="24"/>
          <w:szCs w:val="20"/>
          <w:lang w:eastAsia="pl-PL"/>
        </w:rPr>
        <w:t>27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FD781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08095C1" w14:textId="77777777" w:rsidR="00C548A9" w:rsidRPr="00C548A9" w:rsidRDefault="00C548A9" w:rsidP="00C548A9">
      <w:pPr>
        <w:ind w:left="-426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C548A9">
        <w:rPr>
          <w:rFonts w:ascii="Times New Roman" w:hAnsi="Times New Roman"/>
          <w:b/>
          <w:sz w:val="24"/>
          <w:szCs w:val="24"/>
        </w:rPr>
        <w:t>Świadczenie usług żywienia pacjentów szpitala.</w:t>
      </w:r>
    </w:p>
    <w:p w14:paraId="75715281" w14:textId="2666EE4B" w:rsidR="00E27ABB" w:rsidRPr="00C54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548A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548A9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C548A9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548A9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548A9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zacji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C8E12" w14:textId="77777777" w:rsidR="009F70C3" w:rsidRDefault="009F70C3" w:rsidP="00025386">
      <w:pPr>
        <w:spacing w:after="0" w:line="240" w:lineRule="auto"/>
      </w:pPr>
      <w:r>
        <w:separator/>
      </w:r>
    </w:p>
  </w:endnote>
  <w:endnote w:type="continuationSeparator" w:id="0">
    <w:p w14:paraId="7AE5718B" w14:textId="77777777" w:rsidR="009F70C3" w:rsidRDefault="009F70C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1F338" w14:textId="77777777" w:rsidR="009F70C3" w:rsidRDefault="009F70C3" w:rsidP="00025386">
      <w:pPr>
        <w:spacing w:after="0" w:line="240" w:lineRule="auto"/>
      </w:pPr>
      <w:r>
        <w:separator/>
      </w:r>
    </w:p>
  </w:footnote>
  <w:footnote w:type="continuationSeparator" w:id="0">
    <w:p w14:paraId="4E69AD3A" w14:textId="77777777" w:rsidR="009F70C3" w:rsidRDefault="009F70C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4B1363"/>
    <w:rsid w:val="00523DF6"/>
    <w:rsid w:val="0055145C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3670D"/>
    <w:rsid w:val="008B797E"/>
    <w:rsid w:val="008E7DDB"/>
    <w:rsid w:val="008F2498"/>
    <w:rsid w:val="009F70C3"/>
    <w:rsid w:val="00A56A6F"/>
    <w:rsid w:val="00AA1DAC"/>
    <w:rsid w:val="00AE17AC"/>
    <w:rsid w:val="00B2669E"/>
    <w:rsid w:val="00B33B31"/>
    <w:rsid w:val="00B77707"/>
    <w:rsid w:val="00BE3BCE"/>
    <w:rsid w:val="00C1783C"/>
    <w:rsid w:val="00C30AB1"/>
    <w:rsid w:val="00C371D2"/>
    <w:rsid w:val="00C548A9"/>
    <w:rsid w:val="00C60732"/>
    <w:rsid w:val="00CE73B7"/>
    <w:rsid w:val="00D1017B"/>
    <w:rsid w:val="00D55FC4"/>
    <w:rsid w:val="00D86F08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  <w:rsid w:val="00FD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7</cp:revision>
  <dcterms:created xsi:type="dcterms:W3CDTF">2021-07-26T11:00:00Z</dcterms:created>
  <dcterms:modified xsi:type="dcterms:W3CDTF">2022-09-12T09:19:00Z</dcterms:modified>
</cp:coreProperties>
</file>