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FBBDF" w14:textId="32D0888C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373C35">
        <w:rPr>
          <w:rFonts w:ascii="Times New Roman" w:hAnsi="Times New Roman"/>
          <w:sz w:val="22"/>
          <w:szCs w:val="22"/>
        </w:rPr>
        <w:t>2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554732BA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578A00AD" w14:textId="77777777" w:rsidTr="005844F6">
        <w:tc>
          <w:tcPr>
            <w:tcW w:w="9104" w:type="dxa"/>
            <w:shd w:val="clear" w:color="auto" w:fill="F2F2F2"/>
          </w:tcPr>
          <w:p w14:paraId="2771E5CF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6448DBD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5A25BB23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6B646C" w:rsidRPr="006B646C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489223A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6B646C" w:rsidRPr="006B646C">
        <w:rPr>
          <w:b/>
          <w:sz w:val="22"/>
          <w:szCs w:val="22"/>
        </w:rPr>
        <w:t>Świadczenie usług żywienia pacjentów szpitala.</w:t>
      </w:r>
      <w:r w:rsidRPr="00525EFF">
        <w:rPr>
          <w:sz w:val="22"/>
          <w:szCs w:val="22"/>
        </w:rPr>
        <w:t>”</w:t>
      </w:r>
    </w:p>
    <w:p w14:paraId="4BF2F638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42DC9298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22F0994D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0335EEC6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14:paraId="2A1BB37F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4715E690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E3B0AD7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1F8EE1C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3C1DD5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3F56048A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CF9B9F4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5D3890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F3DB29B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C3C16FC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535F90B8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43FBCD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FEC512E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84AB90E" w14:textId="77777777" w:rsidR="00AE2ACB" w:rsidRPr="007677F8" w:rsidRDefault="003355F1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6EECA908" w14:textId="77777777" w:rsidR="005D4F8B" w:rsidRDefault="003355F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3355F1">
              <w:t xml:space="preserve">Mikroprzedsiębiorstwo / </w:t>
            </w:r>
          </w:p>
          <w:p w14:paraId="6D8A5395" w14:textId="77777777" w:rsidR="005D4F8B" w:rsidRDefault="003355F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3355F1">
              <w:t xml:space="preserve">Małe przedsiębiorstwo / </w:t>
            </w:r>
          </w:p>
          <w:p w14:paraId="3F300CE8" w14:textId="77777777" w:rsidR="005D4F8B" w:rsidRDefault="003355F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3355F1">
              <w:t xml:space="preserve">Średnie przedsiębiorstwo / </w:t>
            </w:r>
          </w:p>
          <w:p w14:paraId="13E365E8" w14:textId="77777777" w:rsidR="005D4F8B" w:rsidRDefault="003355F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3355F1">
              <w:t xml:space="preserve">Jednoosobowa działalność gospodarcza / </w:t>
            </w:r>
          </w:p>
          <w:p w14:paraId="45AA4380" w14:textId="5657A57F" w:rsidR="00AE2ACB" w:rsidRPr="007677F8" w:rsidRDefault="003355F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3355F1">
              <w:t xml:space="preserve">Osoba fizyczna nieprowadząca działalności gospodarczej / Inny rodzaj </w:t>
            </w:r>
            <w:r w:rsidR="00AE2ACB" w:rsidRPr="005D4F8B">
              <w:rPr>
                <w:b/>
                <w:bCs/>
              </w:rPr>
              <w:t>*</w:t>
            </w:r>
            <w:r w:rsidR="005D4F8B" w:rsidRPr="005D4F8B">
              <w:rPr>
                <w:b/>
                <w:bCs/>
              </w:rPr>
              <w:t xml:space="preserve"> niepotrzebne skreślić</w:t>
            </w:r>
          </w:p>
        </w:tc>
      </w:tr>
      <w:tr w:rsidR="00534DC4" w:rsidRPr="007677F8" w14:paraId="11731D32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25249EF" w14:textId="56040E51" w:rsidR="00534DC4" w:rsidRDefault="00534DC4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34DC4">
              <w:rPr>
                <w:color w:val="000000"/>
                <w:sz w:val="20"/>
              </w:rPr>
              <w:t>Osoba odpowiedzialn</w:t>
            </w:r>
            <w:r>
              <w:rPr>
                <w:color w:val="000000"/>
                <w:sz w:val="20"/>
              </w:rPr>
              <w:t>a</w:t>
            </w:r>
            <w:r w:rsidRPr="00534DC4">
              <w:rPr>
                <w:color w:val="000000"/>
                <w:sz w:val="20"/>
              </w:rPr>
              <w:t xml:space="preserve"> za realizację Umowy</w:t>
            </w:r>
          </w:p>
        </w:tc>
        <w:tc>
          <w:tcPr>
            <w:tcW w:w="6237" w:type="dxa"/>
            <w:shd w:val="clear" w:color="auto" w:fill="auto"/>
          </w:tcPr>
          <w:p w14:paraId="1E592126" w14:textId="579CC203" w:rsidR="00534DC4" w:rsidRDefault="00534DC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Nazwisko i imię …………………………………</w:t>
            </w:r>
          </w:p>
          <w:p w14:paraId="601347AB" w14:textId="0B39F662" w:rsidR="00534DC4" w:rsidRDefault="00534DC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…………………………………….</w:t>
            </w:r>
          </w:p>
          <w:p w14:paraId="39EB42EC" w14:textId="600DB542" w:rsidR="00534DC4" w:rsidRPr="003355F1" w:rsidRDefault="00534DC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 e-mail………………………………………</w:t>
            </w:r>
          </w:p>
        </w:tc>
      </w:tr>
    </w:tbl>
    <w:p w14:paraId="17F316B9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3BB75D8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29A4D9FA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7F3E87" w14:paraId="65402A8C" w14:textId="77777777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14:paraId="344B24FC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41D6B73B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6B646C" w:rsidRPr="007F3E87" w14:paraId="1074DFEB" w14:textId="77777777" w:rsidTr="00B900ED">
        <w:tc>
          <w:tcPr>
            <w:tcW w:w="1559" w:type="dxa"/>
            <w:shd w:val="clear" w:color="auto" w:fill="auto"/>
            <w:vAlign w:val="center"/>
          </w:tcPr>
          <w:p w14:paraId="69AD2E13" w14:textId="77777777" w:rsidR="006B646C" w:rsidRPr="007F3E87" w:rsidRDefault="006B646C" w:rsidP="00B900E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B646C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14:paraId="33CD7A5A" w14:textId="77777777" w:rsidR="006B646C" w:rsidRPr="007F3E87" w:rsidRDefault="006B646C" w:rsidP="00B900ED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6B646C">
              <w:rPr>
                <w:sz w:val="22"/>
                <w:szCs w:val="22"/>
              </w:rPr>
              <w:t>Kuchnia Ogólna Dorośli</w:t>
            </w:r>
          </w:p>
          <w:p w14:paraId="6CDB944D" w14:textId="48F0D587" w:rsidR="006B646C" w:rsidRPr="007F3E87" w:rsidRDefault="006B646C" w:rsidP="00B900E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6B646C">
              <w:rPr>
                <w:sz w:val="22"/>
                <w:szCs w:val="22"/>
              </w:rPr>
              <w:t>1</w:t>
            </w:r>
            <w:r w:rsidRPr="007F3E87">
              <w:rPr>
                <w:sz w:val="22"/>
                <w:szCs w:val="22"/>
              </w:rPr>
              <w:t xml:space="preserve"> </w:t>
            </w:r>
            <w:r w:rsidR="00DF4C22">
              <w:rPr>
                <w:sz w:val="22"/>
                <w:szCs w:val="22"/>
              </w:rPr>
              <w:t xml:space="preserve"> (A+B+C+D</w:t>
            </w:r>
            <w:r w:rsidR="0065039D">
              <w:rPr>
                <w:sz w:val="22"/>
                <w:szCs w:val="22"/>
              </w:rPr>
              <w:t>+J</w:t>
            </w:r>
            <w:r w:rsidR="00DF4C22">
              <w:rPr>
                <w:sz w:val="22"/>
                <w:szCs w:val="22"/>
              </w:rPr>
              <w:t xml:space="preserve">) </w:t>
            </w:r>
            <w:r w:rsidRPr="007F3E87">
              <w:rPr>
                <w:sz w:val="22"/>
                <w:szCs w:val="22"/>
              </w:rPr>
              <w:t>wynosi kwotę netto</w:t>
            </w:r>
          </w:p>
          <w:p w14:paraId="3ED5445C" w14:textId="77777777" w:rsidR="006B646C" w:rsidRPr="007F3E87" w:rsidRDefault="006B646C" w:rsidP="00B900E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16AC56F7" w14:textId="77777777" w:rsidR="006B646C" w:rsidRPr="007F3E87" w:rsidRDefault="006B646C" w:rsidP="00B900ED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3EE5CD01" w14:textId="77777777" w:rsidR="006B646C" w:rsidRDefault="006B646C" w:rsidP="00B900ED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  <w:p w14:paraId="6C90F787" w14:textId="3A4D348D" w:rsidR="0050413D" w:rsidRPr="007F3E87" w:rsidRDefault="0050413D" w:rsidP="00B900ED">
            <w:pPr>
              <w:spacing w:after="60" w:line="360" w:lineRule="auto"/>
              <w:rPr>
                <w:sz w:val="22"/>
                <w:szCs w:val="22"/>
              </w:rPr>
            </w:pPr>
          </w:p>
        </w:tc>
      </w:tr>
      <w:tr w:rsidR="006B646C" w:rsidRPr="007F3E87" w14:paraId="1CDB46A5" w14:textId="77777777" w:rsidTr="00B900ED">
        <w:tc>
          <w:tcPr>
            <w:tcW w:w="1559" w:type="dxa"/>
            <w:shd w:val="clear" w:color="auto" w:fill="auto"/>
            <w:vAlign w:val="center"/>
          </w:tcPr>
          <w:p w14:paraId="6EBF072C" w14:textId="77777777" w:rsidR="006B646C" w:rsidRPr="007F3E87" w:rsidRDefault="006B646C" w:rsidP="00B900E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B646C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7229" w:type="dxa"/>
            <w:shd w:val="clear" w:color="auto" w:fill="auto"/>
          </w:tcPr>
          <w:p w14:paraId="318303CB" w14:textId="77777777" w:rsidR="006B646C" w:rsidRPr="007F3E87" w:rsidRDefault="006B646C" w:rsidP="00B900ED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6B646C">
              <w:rPr>
                <w:sz w:val="22"/>
                <w:szCs w:val="22"/>
              </w:rPr>
              <w:t>Kuchnia Ogólna dzieci od 1 - 18 roku życia</w:t>
            </w:r>
          </w:p>
          <w:p w14:paraId="0A35504D" w14:textId="6F27DF14" w:rsidR="006B646C" w:rsidRPr="007F3E87" w:rsidRDefault="006B646C" w:rsidP="00B900E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6B646C">
              <w:rPr>
                <w:sz w:val="22"/>
                <w:szCs w:val="22"/>
              </w:rPr>
              <w:t>2</w:t>
            </w:r>
            <w:r w:rsidRPr="007F3E87">
              <w:rPr>
                <w:sz w:val="22"/>
                <w:szCs w:val="22"/>
              </w:rPr>
              <w:t xml:space="preserve"> </w:t>
            </w:r>
            <w:r w:rsidR="00DF4C22">
              <w:rPr>
                <w:sz w:val="22"/>
                <w:szCs w:val="22"/>
              </w:rPr>
              <w:t>(E+F</w:t>
            </w:r>
            <w:r w:rsidR="00FC4F01">
              <w:rPr>
                <w:sz w:val="22"/>
                <w:szCs w:val="22"/>
              </w:rPr>
              <w:t>+J</w:t>
            </w:r>
            <w:r w:rsidR="00DF4C22">
              <w:rPr>
                <w:sz w:val="22"/>
                <w:szCs w:val="22"/>
              </w:rPr>
              <w:t xml:space="preserve">) </w:t>
            </w:r>
            <w:r w:rsidRPr="007F3E87">
              <w:rPr>
                <w:sz w:val="22"/>
                <w:szCs w:val="22"/>
              </w:rPr>
              <w:t>wynosi kwotę netto</w:t>
            </w:r>
          </w:p>
          <w:p w14:paraId="3A564D60" w14:textId="77777777" w:rsidR="006B646C" w:rsidRPr="007F3E87" w:rsidRDefault="006B646C" w:rsidP="00B900E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1BE32695" w14:textId="77777777" w:rsidR="006B646C" w:rsidRPr="007F3E87" w:rsidRDefault="006B646C" w:rsidP="00B900ED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744BD946" w14:textId="77777777" w:rsidR="006B646C" w:rsidRPr="007F3E87" w:rsidRDefault="006B646C" w:rsidP="00B900ED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  <w:tr w:rsidR="006B646C" w:rsidRPr="007F3E87" w14:paraId="3AB69F27" w14:textId="77777777" w:rsidTr="00B900ED">
        <w:tc>
          <w:tcPr>
            <w:tcW w:w="1559" w:type="dxa"/>
            <w:shd w:val="clear" w:color="auto" w:fill="auto"/>
            <w:vAlign w:val="center"/>
          </w:tcPr>
          <w:p w14:paraId="2331F74B" w14:textId="77777777" w:rsidR="006B646C" w:rsidRPr="007F3E87" w:rsidRDefault="006B646C" w:rsidP="00B900E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B646C">
              <w:rPr>
                <w:sz w:val="22"/>
                <w:szCs w:val="22"/>
              </w:rPr>
              <w:t>3</w:t>
            </w:r>
          </w:p>
        </w:tc>
        <w:tc>
          <w:tcPr>
            <w:tcW w:w="7229" w:type="dxa"/>
            <w:shd w:val="clear" w:color="auto" w:fill="auto"/>
          </w:tcPr>
          <w:p w14:paraId="4EE8B96F" w14:textId="77777777" w:rsidR="006B646C" w:rsidRPr="007F3E87" w:rsidRDefault="006B646C" w:rsidP="00B900ED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6B646C">
              <w:rPr>
                <w:sz w:val="22"/>
                <w:szCs w:val="22"/>
              </w:rPr>
              <w:t xml:space="preserve"> Kuchnia mleczna dzieci od 0-1 roku</w:t>
            </w:r>
          </w:p>
          <w:p w14:paraId="511EB236" w14:textId="65F57D87" w:rsidR="006B646C" w:rsidRPr="007F3E87" w:rsidRDefault="006B646C" w:rsidP="00B900E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6B646C">
              <w:rPr>
                <w:sz w:val="22"/>
                <w:szCs w:val="22"/>
              </w:rPr>
              <w:t>3</w:t>
            </w:r>
            <w:r w:rsidRPr="007F3E87">
              <w:rPr>
                <w:sz w:val="22"/>
                <w:szCs w:val="22"/>
              </w:rPr>
              <w:t xml:space="preserve"> </w:t>
            </w:r>
            <w:r w:rsidR="00906AA9">
              <w:rPr>
                <w:sz w:val="22"/>
                <w:szCs w:val="22"/>
              </w:rPr>
              <w:t xml:space="preserve">(G+H+I) </w:t>
            </w:r>
            <w:r w:rsidRPr="007F3E87">
              <w:rPr>
                <w:sz w:val="22"/>
                <w:szCs w:val="22"/>
              </w:rPr>
              <w:t>wynosi kwotę netto</w:t>
            </w:r>
          </w:p>
          <w:p w14:paraId="21A7A81F" w14:textId="77777777" w:rsidR="006B646C" w:rsidRPr="007F3E87" w:rsidRDefault="006B646C" w:rsidP="00B900E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37E97352" w14:textId="77777777" w:rsidR="006B646C" w:rsidRPr="007F3E87" w:rsidRDefault="006B646C" w:rsidP="00B900ED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11F9E443" w14:textId="77777777" w:rsidR="006B646C" w:rsidRPr="007F3E87" w:rsidRDefault="006B646C" w:rsidP="00B900ED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</w:tbl>
    <w:p w14:paraId="71EDCEF8" w14:textId="3593724C" w:rsidR="00083C80" w:rsidRDefault="00083C80" w:rsidP="00083C80">
      <w:pPr>
        <w:numPr>
          <w:ilvl w:val="0"/>
          <w:numId w:val="1"/>
        </w:numPr>
        <w:spacing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Przedstawiamy wykonanie poszczególnych części przedmiotu zamówienia zgodnie, ze Specyfikacją Istotnych Warunków Zamówienia, stosując niżej wymienione stawki:</w:t>
      </w:r>
    </w:p>
    <w:p w14:paraId="4B2A05B1" w14:textId="2E1572F2" w:rsidR="00083C80" w:rsidRDefault="00083C80" w:rsidP="00083C80">
      <w:pPr>
        <w:spacing w:after="60"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GRUPA 1 </w:t>
      </w:r>
      <w:r w:rsidR="00534DC4" w:rsidRPr="006B646C">
        <w:rPr>
          <w:sz w:val="22"/>
          <w:szCs w:val="22"/>
        </w:rPr>
        <w:t>Kuchnia Ogólna Dorośli</w:t>
      </w:r>
    </w:p>
    <w:p w14:paraId="26292C0C" w14:textId="77777777" w:rsidR="00083C80" w:rsidRDefault="00083C80" w:rsidP="00083C80">
      <w:pPr>
        <w:pStyle w:val="Akapitzlist"/>
        <w:numPr>
          <w:ilvl w:val="0"/>
          <w:numId w:val="6"/>
        </w:numPr>
        <w:spacing w:after="60" w:line="276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DIETA MAMY</w:t>
      </w:r>
    </w:p>
    <w:tbl>
      <w:tblPr>
        <w:tblW w:w="90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4"/>
        <w:gridCol w:w="1134"/>
        <w:gridCol w:w="1418"/>
        <w:gridCol w:w="1276"/>
        <w:gridCol w:w="1134"/>
        <w:gridCol w:w="1134"/>
        <w:gridCol w:w="1275"/>
      </w:tblGrid>
      <w:tr w:rsidR="00083C80" w14:paraId="3A9262ED" w14:textId="77777777" w:rsidTr="00083C80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8B8C8C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9B9593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C60385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81B400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 (kol. 1 x 1200 posiłków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E31DB2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miesiąc świadczenia usługi (kol. 3 x 1200 posiłków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F70A42" w14:textId="7C171CBF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Wartość netto za 36 miesięcy</w:t>
            </w:r>
          </w:p>
          <w:p w14:paraId="17516297" w14:textId="633544D2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4 x 36 miesięcy)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284001D0" w14:textId="7CF73B32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Wartość brutto za 36 miesięcy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(kol 5 x 36 miesięcy)</w:t>
            </w:r>
          </w:p>
        </w:tc>
      </w:tr>
      <w:tr w:rsidR="00083C80" w14:paraId="207AD7CA" w14:textId="77777777" w:rsidTr="00083C80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CE9FA30" w14:textId="77777777" w:rsidR="00083C80" w:rsidRDefault="00083C80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2FBFFA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DE4D108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E33F95F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F286B5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269562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143DC352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083C80" w14:paraId="05B98AEE" w14:textId="77777777" w:rsidTr="00083C80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B5204C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A4DB1F" w14:textId="77777777" w:rsidR="00083C80" w:rsidRDefault="00083C80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773A76" w14:textId="77777777" w:rsidR="00083C80" w:rsidRDefault="00083C8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0A80A1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F5906E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B2B40A" w14:textId="77777777" w:rsidR="00083C80" w:rsidRDefault="00083C80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CB1A2A6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083C80" w14:paraId="3FF921C4" w14:textId="77777777" w:rsidTr="00083C80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139105" w14:textId="77777777" w:rsidR="00083C80" w:rsidRDefault="00083C80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AF4E60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E7F62" w14:textId="77777777" w:rsidR="00083C80" w:rsidRDefault="00083C80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749A984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53913CDC" w14:textId="77777777" w:rsidR="00083C80" w:rsidRDefault="00083C80" w:rsidP="00083C80">
      <w:pPr>
        <w:spacing w:line="276" w:lineRule="auto"/>
        <w:ind w:left="284"/>
        <w:contextualSpacing/>
        <w:jc w:val="both"/>
        <w:rPr>
          <w:sz w:val="22"/>
          <w:szCs w:val="22"/>
        </w:rPr>
      </w:pPr>
    </w:p>
    <w:p w14:paraId="05D8A9E7" w14:textId="77777777" w:rsidR="00083C80" w:rsidRDefault="00083C80" w:rsidP="00083C80">
      <w:pPr>
        <w:pStyle w:val="Akapitzlist"/>
        <w:numPr>
          <w:ilvl w:val="0"/>
          <w:numId w:val="6"/>
        </w:numPr>
        <w:spacing w:after="60" w:line="276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DIETA MAMY w opakowaniu jednorazowym</w:t>
      </w:r>
    </w:p>
    <w:tbl>
      <w:tblPr>
        <w:tblW w:w="90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4"/>
        <w:gridCol w:w="1134"/>
        <w:gridCol w:w="1418"/>
        <w:gridCol w:w="1276"/>
        <w:gridCol w:w="1134"/>
        <w:gridCol w:w="1134"/>
        <w:gridCol w:w="1275"/>
      </w:tblGrid>
      <w:tr w:rsidR="00083C80" w14:paraId="762F189B" w14:textId="77777777" w:rsidTr="00083C80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FABE8F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6D6445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AC6941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4ED9AD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 (kol. 1 x 30 posiłków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018D73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miesiąc świadczenia usługi (kol. 3 x 30 posiłków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9C592E" w14:textId="03C10F44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Wartość netto za 36 miesiące</w:t>
            </w:r>
          </w:p>
          <w:p w14:paraId="381622D6" w14:textId="77E465F3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4 x 36 miesięcy)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44433F96" w14:textId="0261CEE0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Wartość brutto za 36 miesiące</w:t>
            </w:r>
          </w:p>
          <w:p w14:paraId="62EB4125" w14:textId="440C4D6B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5 x 36 miesięcy)</w:t>
            </w:r>
          </w:p>
        </w:tc>
      </w:tr>
      <w:tr w:rsidR="00083C80" w14:paraId="3C462D8D" w14:textId="77777777" w:rsidTr="00083C80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CFEF4B" w14:textId="77777777" w:rsidR="00083C80" w:rsidRDefault="00083C80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1BC2D2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70DE36E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DAD770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887D3DA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D74F40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08082A29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083C80" w14:paraId="4DB49152" w14:textId="77777777" w:rsidTr="00083C80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4E5F13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A24879" w14:textId="77777777" w:rsidR="00083C80" w:rsidRDefault="00083C80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4C32B70" w14:textId="77777777" w:rsidR="00083C80" w:rsidRDefault="00083C8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664D98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BB74E6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804345" w14:textId="77777777" w:rsidR="00083C80" w:rsidRDefault="00083C80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AA16BE1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083C80" w14:paraId="7F3D1422" w14:textId="77777777" w:rsidTr="00083C80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37D6ED" w14:textId="77777777" w:rsidR="00083C80" w:rsidRDefault="00083C80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3CF74C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7F71A" w14:textId="77777777" w:rsidR="00083C80" w:rsidRDefault="00083C80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6FF67C7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653A4A32" w14:textId="77777777" w:rsidR="00083C80" w:rsidRDefault="00083C80" w:rsidP="00083C80">
      <w:pPr>
        <w:pStyle w:val="Akapitzlist"/>
        <w:spacing w:line="276" w:lineRule="auto"/>
        <w:ind w:left="1080"/>
        <w:jc w:val="both"/>
        <w:rPr>
          <w:color w:val="FF0000"/>
          <w:sz w:val="22"/>
          <w:szCs w:val="22"/>
        </w:rPr>
      </w:pPr>
    </w:p>
    <w:p w14:paraId="083D4519" w14:textId="268A596A" w:rsidR="00083C80" w:rsidRDefault="00083C80" w:rsidP="00083C80">
      <w:pPr>
        <w:pStyle w:val="Akapitzlist"/>
        <w:numPr>
          <w:ilvl w:val="0"/>
          <w:numId w:val="6"/>
        </w:numPr>
        <w:spacing w:line="276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DIETY SZPITALNE </w:t>
      </w:r>
    </w:p>
    <w:tbl>
      <w:tblPr>
        <w:tblW w:w="90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4"/>
        <w:gridCol w:w="1134"/>
        <w:gridCol w:w="1418"/>
        <w:gridCol w:w="1276"/>
        <w:gridCol w:w="1134"/>
        <w:gridCol w:w="1134"/>
        <w:gridCol w:w="1275"/>
      </w:tblGrid>
      <w:tr w:rsidR="00083C80" w14:paraId="3062CD5C" w14:textId="77777777" w:rsidTr="00083C80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9076E5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Cena netto za 1 osobodzień świadczenia usługi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2E0C7B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A183A2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      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439321" w14:textId="126D5F0D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       (kol. 1 x 4650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701215" w14:textId="54CF44FC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miesiąc świadczenia usługi (kol. 3 x 4650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729934" w14:textId="65505FF4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Wartość netto za 36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7A6C372E" w14:textId="41980FD3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4 x 36 miesięcy)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248DD101" w14:textId="1E9E449B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Wartość brutto za 36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6F97DF6A" w14:textId="7AFD7C10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5 x 36 miesięcy)</w:t>
            </w:r>
          </w:p>
        </w:tc>
      </w:tr>
      <w:tr w:rsidR="00083C80" w14:paraId="5C846983" w14:textId="77777777" w:rsidTr="00083C80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96D12F8" w14:textId="77777777" w:rsidR="00083C80" w:rsidRDefault="00083C80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7D980C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3EEA0A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A547C4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4BF04A4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21EAA1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033327A4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083C80" w14:paraId="76F469B1" w14:textId="77777777" w:rsidTr="00083C80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D0A380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1D5F56" w14:textId="77777777" w:rsidR="00083C80" w:rsidRDefault="00083C80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DF270E" w14:textId="77777777" w:rsidR="00083C80" w:rsidRDefault="00083C8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EA227F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3A36E2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584049" w14:textId="77777777" w:rsidR="00083C80" w:rsidRDefault="00083C80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AA71598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083C80" w14:paraId="31CEB2AD" w14:textId="77777777" w:rsidTr="00083C80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987A6B6" w14:textId="77777777" w:rsidR="00083C80" w:rsidRDefault="00083C80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134DE4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9FD906" w14:textId="77777777" w:rsidR="00083C80" w:rsidRDefault="00083C80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655BA08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61A974A8" w14:textId="77777777" w:rsidR="00083C80" w:rsidRDefault="00083C80" w:rsidP="00083C80">
      <w:pPr>
        <w:pStyle w:val="Akapitzlist"/>
        <w:spacing w:line="276" w:lineRule="auto"/>
        <w:ind w:left="1080"/>
        <w:jc w:val="both"/>
        <w:rPr>
          <w:color w:val="FF0000"/>
          <w:sz w:val="22"/>
          <w:szCs w:val="22"/>
        </w:rPr>
      </w:pPr>
    </w:p>
    <w:p w14:paraId="3CED3AC1" w14:textId="5A8A7FC9" w:rsidR="00083C80" w:rsidRDefault="00083C80" w:rsidP="00083C80">
      <w:pPr>
        <w:pStyle w:val="Akapitzlist"/>
        <w:numPr>
          <w:ilvl w:val="0"/>
          <w:numId w:val="6"/>
        </w:numPr>
        <w:spacing w:line="276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DIETY SZPITALNE SPECJALNE</w:t>
      </w:r>
    </w:p>
    <w:tbl>
      <w:tblPr>
        <w:tblW w:w="90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4"/>
        <w:gridCol w:w="1134"/>
        <w:gridCol w:w="1418"/>
        <w:gridCol w:w="1276"/>
        <w:gridCol w:w="1134"/>
        <w:gridCol w:w="1134"/>
        <w:gridCol w:w="1275"/>
      </w:tblGrid>
      <w:tr w:rsidR="00083C80" w14:paraId="13ADAFAF" w14:textId="77777777" w:rsidTr="00DF4C22"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F3E343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Cena netto za 1 </w:t>
            </w:r>
            <w:r>
              <w:rPr>
                <w:rFonts w:cs="Times New Roman"/>
                <w:b/>
                <w:bCs/>
                <w:sz w:val="18"/>
                <w:szCs w:val="18"/>
              </w:rPr>
              <w:lastRenderedPageBreak/>
              <w:t xml:space="preserve">osobodzień świadczenia usługi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6289C8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lastRenderedPageBreak/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4CB504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Cena brutto za 1 </w:t>
            </w:r>
            <w:r>
              <w:rPr>
                <w:rFonts w:cs="Times New Roman"/>
                <w:b/>
                <w:bCs/>
                <w:sz w:val="18"/>
                <w:szCs w:val="18"/>
              </w:rPr>
              <w:lastRenderedPageBreak/>
              <w:t>osobodzień świadczenia usługi      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C941ED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lastRenderedPageBreak/>
              <w:t xml:space="preserve">Cena netto za </w:t>
            </w:r>
            <w:r>
              <w:rPr>
                <w:rFonts w:cs="Times New Roman"/>
                <w:b/>
                <w:bCs/>
                <w:sz w:val="18"/>
                <w:szCs w:val="18"/>
              </w:rPr>
              <w:lastRenderedPageBreak/>
              <w:t>1 miesiąc świadczenia usługi       (kol. 1 x 1270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F31B62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lastRenderedPageBreak/>
              <w:t xml:space="preserve">Cena brutto </w:t>
            </w:r>
            <w:r>
              <w:rPr>
                <w:rFonts w:cs="Times New Roman"/>
                <w:b/>
                <w:bCs/>
                <w:sz w:val="18"/>
                <w:szCs w:val="18"/>
              </w:rPr>
              <w:lastRenderedPageBreak/>
              <w:t>za 1 miesiąc świadczenia usługi (kol. 3 x 1270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6E42DD" w14:textId="2B1DC36B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lastRenderedPageBreak/>
              <w:t xml:space="preserve">Wartość </w:t>
            </w:r>
            <w:r>
              <w:rPr>
                <w:rFonts w:cs="Times New Roman"/>
                <w:b/>
                <w:bCs/>
                <w:sz w:val="18"/>
                <w:szCs w:val="18"/>
              </w:rPr>
              <w:lastRenderedPageBreak/>
              <w:t xml:space="preserve">netto za 36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6307DDF7" w14:textId="64823D80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4 x 36 miesiące)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3FDB4A16" w14:textId="699BB9F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lastRenderedPageBreak/>
              <w:t xml:space="preserve">Wartość </w:t>
            </w:r>
            <w:r>
              <w:rPr>
                <w:rFonts w:cs="Times New Roman"/>
                <w:b/>
                <w:bCs/>
                <w:sz w:val="18"/>
                <w:szCs w:val="18"/>
              </w:rPr>
              <w:lastRenderedPageBreak/>
              <w:t xml:space="preserve">brutto za 36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5AB60369" w14:textId="5C5AA886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5 x 36 miesięcy)</w:t>
            </w:r>
          </w:p>
        </w:tc>
      </w:tr>
      <w:tr w:rsidR="00083C80" w14:paraId="6CE57FA1" w14:textId="77777777" w:rsidTr="00DF4C22">
        <w:tc>
          <w:tcPr>
            <w:tcW w:w="1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9398C91" w14:textId="77777777" w:rsidR="00083C80" w:rsidRDefault="00083C80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D24ECB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25C3D2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D635B7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DD792EF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22CB26B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77C5734E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083C80" w14:paraId="5986C175" w14:textId="77777777" w:rsidTr="00DF4C22">
        <w:tc>
          <w:tcPr>
            <w:tcW w:w="1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5E2CEA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EDD65D" w14:textId="77777777" w:rsidR="00083C80" w:rsidRDefault="00083C80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4580F5" w14:textId="77777777" w:rsidR="00083C80" w:rsidRDefault="00083C8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71024F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2593C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D5FFAF" w14:textId="77777777" w:rsidR="00083C80" w:rsidRDefault="00083C80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5BE887B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2E8FC1C3" w14:textId="77777777" w:rsidR="00534DC4" w:rsidRPr="007F3E87" w:rsidRDefault="00DF4C22" w:rsidP="00534DC4">
      <w:pPr>
        <w:spacing w:before="60" w:line="360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GRUPA 2</w:t>
      </w:r>
      <w:r w:rsidR="00534DC4">
        <w:rPr>
          <w:sz w:val="22"/>
          <w:szCs w:val="22"/>
        </w:rPr>
        <w:t xml:space="preserve"> </w:t>
      </w:r>
      <w:r w:rsidR="00534DC4" w:rsidRPr="006B646C">
        <w:rPr>
          <w:sz w:val="22"/>
          <w:szCs w:val="22"/>
        </w:rPr>
        <w:t>Kuchnia Ogólna dzieci od 1 - 18 roku życia</w:t>
      </w:r>
    </w:p>
    <w:p w14:paraId="6C8155A1" w14:textId="5C092603" w:rsidR="00DF4C22" w:rsidRDefault="00DF4C22" w:rsidP="00DF4C22">
      <w:pPr>
        <w:spacing w:after="60" w:line="276" w:lineRule="auto"/>
        <w:ind w:left="720"/>
        <w:jc w:val="both"/>
        <w:rPr>
          <w:sz w:val="22"/>
          <w:szCs w:val="22"/>
        </w:rPr>
      </w:pPr>
    </w:p>
    <w:p w14:paraId="181F0C23" w14:textId="42F96582" w:rsidR="00DF4C22" w:rsidRDefault="00DF4C22" w:rsidP="00DF4C22">
      <w:pPr>
        <w:pStyle w:val="Akapitzlist"/>
        <w:numPr>
          <w:ilvl w:val="0"/>
          <w:numId w:val="6"/>
        </w:numPr>
        <w:spacing w:after="60" w:line="276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DIETY SZPITALNE</w:t>
      </w:r>
    </w:p>
    <w:tbl>
      <w:tblPr>
        <w:tblW w:w="90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4"/>
        <w:gridCol w:w="1134"/>
        <w:gridCol w:w="1418"/>
        <w:gridCol w:w="1276"/>
        <w:gridCol w:w="1134"/>
        <w:gridCol w:w="1134"/>
        <w:gridCol w:w="1275"/>
      </w:tblGrid>
      <w:tr w:rsidR="00DF4C22" w14:paraId="406C57CE" w14:textId="77777777" w:rsidTr="00B900ED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2164AA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1FD8AC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C835B2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C0C734" w14:textId="31C54AAD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 (kol. 1 x 1395 posiłków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A6F20D" w14:textId="10C378E6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miesiąc świadczenia usługi (kol. 3 x 1395 posiłków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A0C699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Wartość netto za 36 miesięcy</w:t>
            </w:r>
          </w:p>
          <w:p w14:paraId="20EFA850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4 x 36 miesięcy)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2518B88A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Wartość brutto za 36 miesięcy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(kol 5 x 36 miesięcy)</w:t>
            </w:r>
          </w:p>
        </w:tc>
      </w:tr>
      <w:tr w:rsidR="00DF4C22" w14:paraId="0ED1376E" w14:textId="77777777" w:rsidTr="00B900ED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71533A" w14:textId="77777777" w:rsidR="00DF4C22" w:rsidRDefault="00DF4C22" w:rsidP="00B900ED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192A64B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2027D5D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9024D6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E20D98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30509E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7F91936A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DF4C22" w14:paraId="19472D83" w14:textId="77777777" w:rsidTr="00B900ED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483C6C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D42BD52" w14:textId="77777777" w:rsidR="00DF4C22" w:rsidRDefault="00DF4C22" w:rsidP="00B900ED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65D492" w14:textId="77777777" w:rsidR="00DF4C22" w:rsidRDefault="00DF4C22" w:rsidP="00B900E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98C087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1ECC91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9AA220" w14:textId="77777777" w:rsidR="00DF4C22" w:rsidRDefault="00DF4C22" w:rsidP="00B900ED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B4AA275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DF4C22" w14:paraId="7157B2FF" w14:textId="77777777" w:rsidTr="00B900ED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A9A73F" w14:textId="77777777" w:rsidR="00DF4C22" w:rsidRDefault="00DF4C22" w:rsidP="00B900ED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81FF9E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8212C" w14:textId="77777777" w:rsidR="00DF4C22" w:rsidRDefault="00DF4C22" w:rsidP="00B900ED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35D677B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4C7ACE42" w14:textId="77777777" w:rsidR="00DF4C22" w:rsidRDefault="00DF4C22" w:rsidP="00DF4C22">
      <w:pPr>
        <w:spacing w:line="276" w:lineRule="auto"/>
        <w:ind w:left="284"/>
        <w:contextualSpacing/>
        <w:jc w:val="both"/>
        <w:rPr>
          <w:sz w:val="22"/>
          <w:szCs w:val="22"/>
        </w:rPr>
      </w:pPr>
    </w:p>
    <w:p w14:paraId="1E4789ED" w14:textId="0776B68D" w:rsidR="00DF4C22" w:rsidRDefault="00DF4C22" w:rsidP="00DF4C22">
      <w:pPr>
        <w:pStyle w:val="Akapitzlist"/>
        <w:numPr>
          <w:ilvl w:val="0"/>
          <w:numId w:val="6"/>
        </w:numPr>
        <w:spacing w:after="60" w:line="276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DIETY SZPITALNE SPECJALNE</w:t>
      </w:r>
    </w:p>
    <w:tbl>
      <w:tblPr>
        <w:tblW w:w="90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4"/>
        <w:gridCol w:w="1134"/>
        <w:gridCol w:w="1418"/>
        <w:gridCol w:w="1276"/>
        <w:gridCol w:w="1134"/>
        <w:gridCol w:w="1134"/>
        <w:gridCol w:w="1275"/>
      </w:tblGrid>
      <w:tr w:rsidR="00DF4C22" w14:paraId="2DEC69C0" w14:textId="77777777" w:rsidTr="00B900ED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831BAB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C94F67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F80BEB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EE069F" w14:textId="38558EE3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 (kol. 1 x 775 posiłków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80C9D8" w14:textId="1D13C229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miesiąc świadczenia usługi (kol. 3 x 775 posiłków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CC3345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Wartość netto za 36 miesiące</w:t>
            </w:r>
          </w:p>
          <w:p w14:paraId="19D7A2B4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4 x 36 miesięcy)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0089958E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Wartość brutto za 36 miesiące</w:t>
            </w:r>
          </w:p>
          <w:p w14:paraId="393B2AF9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5 x 36 miesięcy)</w:t>
            </w:r>
          </w:p>
        </w:tc>
      </w:tr>
      <w:tr w:rsidR="00DF4C22" w14:paraId="458ED468" w14:textId="77777777" w:rsidTr="00B900ED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A1C124" w14:textId="77777777" w:rsidR="00DF4C22" w:rsidRDefault="00DF4C22" w:rsidP="00B900ED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7B6C7B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FD5B76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AAA139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0F7DC00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BFD319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7D1263E2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DF4C22" w14:paraId="71ABA1D4" w14:textId="77777777" w:rsidTr="00B900ED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7764A3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5C864C" w14:textId="77777777" w:rsidR="00DF4C22" w:rsidRDefault="00DF4C22" w:rsidP="00B900ED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698FD96" w14:textId="77777777" w:rsidR="00DF4C22" w:rsidRDefault="00DF4C22" w:rsidP="00B900E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450D27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166AB6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087DEB" w14:textId="77777777" w:rsidR="00DF4C22" w:rsidRDefault="00DF4C22" w:rsidP="00B900ED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DD363E2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DF4C22" w14:paraId="3ECCE0F3" w14:textId="77777777" w:rsidTr="00B900ED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6C2751" w14:textId="77777777" w:rsidR="00DF4C22" w:rsidRDefault="00DF4C22" w:rsidP="00B900ED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2D3E72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16418" w14:textId="77777777" w:rsidR="00DF4C22" w:rsidRDefault="00DF4C22" w:rsidP="00B900ED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029CDE6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21B87920" w14:textId="54DE8F6F" w:rsidR="00083C80" w:rsidRDefault="00083C80" w:rsidP="00083C80">
      <w:pPr>
        <w:pStyle w:val="Akapitzlist"/>
        <w:spacing w:line="276" w:lineRule="auto"/>
        <w:ind w:left="1080"/>
        <w:jc w:val="both"/>
        <w:rPr>
          <w:color w:val="FF0000"/>
          <w:sz w:val="22"/>
          <w:szCs w:val="22"/>
        </w:rPr>
      </w:pPr>
    </w:p>
    <w:p w14:paraId="79318843" w14:textId="7C45649A" w:rsidR="00DF4C22" w:rsidRDefault="00DF4C22" w:rsidP="00083C80">
      <w:pPr>
        <w:pStyle w:val="Akapitzlist"/>
        <w:spacing w:line="276" w:lineRule="auto"/>
        <w:ind w:left="1080"/>
        <w:jc w:val="both"/>
        <w:rPr>
          <w:color w:val="FF0000"/>
          <w:sz w:val="22"/>
          <w:szCs w:val="22"/>
        </w:rPr>
      </w:pPr>
    </w:p>
    <w:p w14:paraId="48951698" w14:textId="77777777" w:rsidR="00534DC4" w:rsidRPr="007F3E87" w:rsidRDefault="00DF4C22" w:rsidP="00534DC4">
      <w:pPr>
        <w:spacing w:before="60" w:line="360" w:lineRule="auto"/>
        <w:jc w:val="both"/>
        <w:rPr>
          <w:b/>
          <w:sz w:val="22"/>
          <w:szCs w:val="22"/>
        </w:rPr>
      </w:pPr>
      <w:r w:rsidRPr="00DF4C22">
        <w:rPr>
          <w:sz w:val="22"/>
          <w:szCs w:val="22"/>
        </w:rPr>
        <w:t xml:space="preserve">Grupa 3 </w:t>
      </w:r>
      <w:r w:rsidR="00534DC4" w:rsidRPr="006B646C">
        <w:rPr>
          <w:sz w:val="22"/>
          <w:szCs w:val="22"/>
        </w:rPr>
        <w:t>Kuchnia mleczna dzieci od 0-1 roku</w:t>
      </w:r>
    </w:p>
    <w:p w14:paraId="0D31684D" w14:textId="1A90AFD8" w:rsidR="00DF4C22" w:rsidRPr="00DF4C22" w:rsidRDefault="00DF4C22" w:rsidP="00083C80">
      <w:pPr>
        <w:pStyle w:val="Akapitzlist"/>
        <w:spacing w:line="276" w:lineRule="auto"/>
        <w:ind w:left="1080"/>
        <w:jc w:val="both"/>
        <w:rPr>
          <w:sz w:val="22"/>
          <w:szCs w:val="22"/>
        </w:rPr>
      </w:pPr>
    </w:p>
    <w:p w14:paraId="7A6D145C" w14:textId="2C982D11" w:rsidR="00DF4C22" w:rsidRDefault="00DF4C22" w:rsidP="00083C80">
      <w:pPr>
        <w:pStyle w:val="Akapitzlist"/>
        <w:spacing w:line="276" w:lineRule="auto"/>
        <w:ind w:left="1080"/>
        <w:jc w:val="both"/>
        <w:rPr>
          <w:color w:val="FF0000"/>
          <w:sz w:val="22"/>
          <w:szCs w:val="22"/>
        </w:rPr>
      </w:pPr>
    </w:p>
    <w:p w14:paraId="0F3DD953" w14:textId="16DB4A05" w:rsidR="004B36E2" w:rsidRDefault="004B36E2" w:rsidP="004B36E2">
      <w:pPr>
        <w:pStyle w:val="Akapitzlist"/>
        <w:numPr>
          <w:ilvl w:val="0"/>
          <w:numId w:val="6"/>
        </w:numPr>
        <w:spacing w:line="276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MIESZANKI MLECZNE</w:t>
      </w:r>
    </w:p>
    <w:tbl>
      <w:tblPr>
        <w:tblW w:w="90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4"/>
        <w:gridCol w:w="1134"/>
        <w:gridCol w:w="1418"/>
        <w:gridCol w:w="1276"/>
        <w:gridCol w:w="1134"/>
        <w:gridCol w:w="1134"/>
        <w:gridCol w:w="1275"/>
      </w:tblGrid>
      <w:tr w:rsidR="004B36E2" w14:paraId="57E8464E" w14:textId="77777777" w:rsidTr="004B36E2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C6FBA0" w14:textId="77777777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Cena netto za 1 osobodzień świadczenia usługi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B004FD" w14:textId="77777777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BC2BEA" w14:textId="77777777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      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ED66DB" w14:textId="77777777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       (kol. 1 x 60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8FB7E6" w14:textId="77777777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miesiąc świadczenia usługi (kol. 3 x 60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8ED250" w14:textId="6628D36D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Wartość netto za 36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1E272626" w14:textId="001B5FAE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4 x 36 miesięcy)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5EEF4689" w14:textId="31ABCB27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Wartość brutto za 36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1C71E198" w14:textId="72C846F2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5 x 36 miesięcy)</w:t>
            </w:r>
          </w:p>
        </w:tc>
      </w:tr>
      <w:tr w:rsidR="004B36E2" w14:paraId="1FB90606" w14:textId="77777777" w:rsidTr="004B36E2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DE001F" w14:textId="77777777" w:rsidR="004B36E2" w:rsidRDefault="004B36E2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B75A4F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10799E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1671F9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B1F338C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70976BF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411D6503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4B36E2" w14:paraId="58923945" w14:textId="77777777" w:rsidTr="004B36E2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28D72B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1D34EEE" w14:textId="77777777" w:rsidR="004B36E2" w:rsidRDefault="004B36E2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87F726" w14:textId="77777777" w:rsidR="004B36E2" w:rsidRDefault="004B36E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213BDB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020C3D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9C452C" w14:textId="77777777" w:rsidR="004B36E2" w:rsidRDefault="004B36E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A1667A0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B36E2" w14:paraId="35CA30AD" w14:textId="77777777" w:rsidTr="004B36E2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ABE53A" w14:textId="77777777" w:rsidR="004B36E2" w:rsidRDefault="004B36E2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85E81D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269F17" w14:textId="77777777" w:rsidR="004B36E2" w:rsidRDefault="004B36E2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1B2072D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28BA22D5" w14:textId="46EC1FD5" w:rsidR="004B36E2" w:rsidRDefault="004B36E2" w:rsidP="004B36E2">
      <w:pPr>
        <w:pStyle w:val="Akapitzlist"/>
        <w:numPr>
          <w:ilvl w:val="0"/>
          <w:numId w:val="6"/>
        </w:numPr>
        <w:spacing w:line="276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MIESZANKI MLECZNE LECZNICZE (CENA ZA WYKONANIE MIESZANKI) – dziennie średnio 1 LITR </w:t>
      </w:r>
    </w:p>
    <w:tbl>
      <w:tblPr>
        <w:tblW w:w="90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4"/>
        <w:gridCol w:w="1134"/>
        <w:gridCol w:w="1418"/>
        <w:gridCol w:w="1276"/>
        <w:gridCol w:w="1134"/>
        <w:gridCol w:w="1134"/>
        <w:gridCol w:w="1275"/>
      </w:tblGrid>
      <w:tr w:rsidR="004B36E2" w14:paraId="074B6624" w14:textId="77777777" w:rsidTr="004B36E2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D711E2" w14:textId="60DF9F40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Cena netto za </w:t>
            </w:r>
            <w:r w:rsidR="0050413D">
              <w:rPr>
                <w:rFonts w:cs="Times New Roman"/>
                <w:b/>
                <w:bCs/>
                <w:sz w:val="18"/>
                <w:szCs w:val="18"/>
              </w:rPr>
              <w:t>1 litr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D5D009" w14:textId="77777777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9AC74F" w14:textId="0E58EE82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Cena brutto za </w:t>
            </w:r>
            <w:r w:rsidR="0050413D">
              <w:rPr>
                <w:rFonts w:cs="Times New Roman"/>
                <w:b/>
                <w:bCs/>
                <w:sz w:val="18"/>
                <w:szCs w:val="18"/>
              </w:rPr>
              <w:t>1 litr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DCD39B" w14:textId="77777777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       (kol. 1 x 1 mieszanek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BAE93BC" w14:textId="77777777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miesiąc świadczenia usługi (kol. 3 x 1 mieszanek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667681" w14:textId="510C5715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Wartość netto za 36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7CDCF938" w14:textId="0489D782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4 x 36 miesięcy)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4451C8B0" w14:textId="4D4F59D9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Wartość brutto za 36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108CDEC8" w14:textId="0D0EAD1D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5 x 36 miesięcy)</w:t>
            </w:r>
          </w:p>
        </w:tc>
      </w:tr>
      <w:tr w:rsidR="004B36E2" w14:paraId="266BC7D4" w14:textId="77777777" w:rsidTr="004B36E2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9A317E" w14:textId="77777777" w:rsidR="004B36E2" w:rsidRDefault="004B36E2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699461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6E0C68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DEA9FA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2BBE80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3816CF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7DCFC2A9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4B36E2" w14:paraId="50B524CD" w14:textId="77777777" w:rsidTr="004B36E2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DDE25D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41D52A" w14:textId="77777777" w:rsidR="004B36E2" w:rsidRDefault="004B36E2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9B7BC2" w14:textId="77777777" w:rsidR="004B36E2" w:rsidRDefault="004B36E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E7909A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A33697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72261B" w14:textId="77777777" w:rsidR="004B36E2" w:rsidRDefault="004B36E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52CBF55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B36E2" w14:paraId="1A4C3A4B" w14:textId="77777777" w:rsidTr="004B36E2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051AF4D" w14:textId="77777777" w:rsidR="004B36E2" w:rsidRDefault="004B36E2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BF0D37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6AD492" w14:textId="77777777" w:rsidR="004B36E2" w:rsidRDefault="004B36E2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169937F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796509D6" w14:textId="77777777" w:rsidR="004B36E2" w:rsidRDefault="004B36E2" w:rsidP="004B36E2">
      <w:pPr>
        <w:spacing w:line="276" w:lineRule="auto"/>
        <w:jc w:val="both"/>
        <w:rPr>
          <w:color w:val="FF0000"/>
          <w:sz w:val="22"/>
          <w:szCs w:val="22"/>
        </w:rPr>
      </w:pPr>
    </w:p>
    <w:p w14:paraId="34375898" w14:textId="3BB6B727" w:rsidR="004B36E2" w:rsidRDefault="004B36E2" w:rsidP="004B36E2">
      <w:pPr>
        <w:pStyle w:val="Akapitzlist"/>
        <w:numPr>
          <w:ilvl w:val="0"/>
          <w:numId w:val="6"/>
        </w:numPr>
        <w:spacing w:line="276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Kuchnia mleczna -</w:t>
      </w:r>
      <w:r w:rsidR="00FC4F01">
        <w:rPr>
          <w:color w:val="FF0000"/>
          <w:sz w:val="22"/>
          <w:szCs w:val="22"/>
        </w:rPr>
        <w:t xml:space="preserve"> </w:t>
      </w:r>
      <w:r>
        <w:rPr>
          <w:color w:val="FF0000"/>
          <w:sz w:val="22"/>
          <w:szCs w:val="22"/>
        </w:rPr>
        <w:t>zup</w:t>
      </w:r>
      <w:r w:rsidR="00FC4F01">
        <w:rPr>
          <w:color w:val="FF0000"/>
          <w:sz w:val="22"/>
          <w:szCs w:val="22"/>
        </w:rPr>
        <w:t>y</w:t>
      </w:r>
      <w:r>
        <w:rPr>
          <w:color w:val="FF0000"/>
          <w:sz w:val="22"/>
          <w:szCs w:val="22"/>
        </w:rPr>
        <w:t>, obiad</w:t>
      </w:r>
      <w:r w:rsidR="00FC4F01">
        <w:rPr>
          <w:color w:val="FF0000"/>
          <w:sz w:val="22"/>
          <w:szCs w:val="22"/>
        </w:rPr>
        <w:t>y</w:t>
      </w:r>
      <w:r>
        <w:rPr>
          <w:color w:val="FF0000"/>
          <w:sz w:val="22"/>
          <w:szCs w:val="22"/>
        </w:rPr>
        <w:t>, deser</w:t>
      </w:r>
      <w:r w:rsidR="00FC4F01">
        <w:rPr>
          <w:color w:val="FF0000"/>
          <w:sz w:val="22"/>
          <w:szCs w:val="22"/>
        </w:rPr>
        <w:t>y</w:t>
      </w:r>
      <w:r>
        <w:rPr>
          <w:color w:val="FF0000"/>
          <w:sz w:val="22"/>
          <w:szCs w:val="22"/>
        </w:rPr>
        <w:t xml:space="preserve">  </w:t>
      </w:r>
    </w:p>
    <w:tbl>
      <w:tblPr>
        <w:tblW w:w="90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4"/>
        <w:gridCol w:w="1134"/>
        <w:gridCol w:w="1418"/>
        <w:gridCol w:w="1276"/>
        <w:gridCol w:w="1134"/>
        <w:gridCol w:w="1134"/>
        <w:gridCol w:w="1275"/>
      </w:tblGrid>
      <w:tr w:rsidR="004B36E2" w14:paraId="6ED31CB4" w14:textId="77777777" w:rsidTr="004B36E2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4E90D1" w14:textId="4393D16A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Cena netto za </w:t>
            </w:r>
            <w:r w:rsidR="00FC4F01">
              <w:rPr>
                <w:rFonts w:cs="Times New Roman"/>
                <w:b/>
                <w:bCs/>
                <w:sz w:val="18"/>
                <w:szCs w:val="18"/>
              </w:rPr>
              <w:t>1 porcję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3167459" w14:textId="77777777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7A4CAD" w14:textId="67A9868D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Cena brutto za </w:t>
            </w:r>
            <w:r w:rsidR="00FC4F01">
              <w:rPr>
                <w:rFonts w:cs="Times New Roman"/>
                <w:b/>
                <w:bCs/>
                <w:sz w:val="18"/>
                <w:szCs w:val="18"/>
              </w:rPr>
              <w:t>1 porcję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DC7A97" w14:textId="3CC4C194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Cena netto za  </w:t>
            </w:r>
            <w:r w:rsidR="00FC4F01">
              <w:rPr>
                <w:rFonts w:cs="Times New Roman"/>
                <w:b/>
                <w:bCs/>
                <w:sz w:val="18"/>
                <w:szCs w:val="18"/>
              </w:rPr>
              <w:t xml:space="preserve"> 1 porcję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x 30  miesiąc świadczenia usługi       (kol. 1 x 30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57C25B" w14:textId="07B2C0C5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Cena brutto za  </w:t>
            </w:r>
            <w:r w:rsidR="00FC4F01">
              <w:rPr>
                <w:rFonts w:cs="Times New Roman"/>
                <w:b/>
                <w:bCs/>
                <w:sz w:val="18"/>
                <w:szCs w:val="18"/>
              </w:rPr>
              <w:t>1 porcję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x   1 miesiąc świadczenia usługi (kol. 3 x 30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C7EC2F" w14:textId="7B181A46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Wartość netto za 36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5FBC99B8" w14:textId="34217DF6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4 x 36 miesięcy)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61620F18" w14:textId="7214C80A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Wartość brutto za 36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09E9F11A" w14:textId="5167478B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5 x 36 miesięcy)</w:t>
            </w:r>
          </w:p>
        </w:tc>
      </w:tr>
      <w:tr w:rsidR="004B36E2" w14:paraId="5255F4BD" w14:textId="77777777" w:rsidTr="004B36E2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011050" w14:textId="77777777" w:rsidR="004B36E2" w:rsidRDefault="004B36E2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DBAEB2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C9B024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17727E0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418B32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8600AA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13D44B35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4B36E2" w14:paraId="2030299F" w14:textId="77777777" w:rsidTr="004B36E2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9AD140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5A4EE1" w14:textId="77777777" w:rsidR="004B36E2" w:rsidRDefault="004B36E2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90E447" w14:textId="77777777" w:rsidR="004B36E2" w:rsidRDefault="004B36E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927021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E4710A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D1584F" w14:textId="77777777" w:rsidR="004B36E2" w:rsidRDefault="004B36E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835BA12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72B96D82" w14:textId="77777777" w:rsidR="004B36E2" w:rsidRDefault="004B36E2" w:rsidP="004B36E2">
      <w:pPr>
        <w:spacing w:line="276" w:lineRule="auto"/>
        <w:ind w:left="284"/>
        <w:contextualSpacing/>
        <w:jc w:val="both"/>
        <w:rPr>
          <w:sz w:val="22"/>
          <w:szCs w:val="22"/>
        </w:rPr>
      </w:pPr>
    </w:p>
    <w:p w14:paraId="7EDF9EBC" w14:textId="63D9853C" w:rsidR="00DF4C22" w:rsidRDefault="00DF4C22" w:rsidP="0065039D">
      <w:pPr>
        <w:pStyle w:val="Akapitzlist"/>
        <w:spacing w:line="276" w:lineRule="auto"/>
        <w:ind w:left="0"/>
        <w:jc w:val="both"/>
        <w:rPr>
          <w:color w:val="FF0000"/>
          <w:sz w:val="22"/>
          <w:szCs w:val="22"/>
        </w:rPr>
      </w:pPr>
    </w:p>
    <w:p w14:paraId="2AD94137" w14:textId="77777777" w:rsidR="00DF4C22" w:rsidRDefault="00DF4C22" w:rsidP="00083C80">
      <w:pPr>
        <w:pStyle w:val="Akapitzlist"/>
        <w:spacing w:line="276" w:lineRule="auto"/>
        <w:ind w:left="1080"/>
        <w:jc w:val="both"/>
        <w:rPr>
          <w:color w:val="FF0000"/>
          <w:sz w:val="22"/>
          <w:szCs w:val="22"/>
        </w:rPr>
      </w:pPr>
    </w:p>
    <w:p w14:paraId="3D0B8F60" w14:textId="3682B7A6" w:rsidR="00083C80" w:rsidRDefault="00083C80" w:rsidP="00083C80">
      <w:pPr>
        <w:pStyle w:val="Akapitzlist"/>
        <w:numPr>
          <w:ilvl w:val="0"/>
          <w:numId w:val="6"/>
        </w:numPr>
        <w:spacing w:line="276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ZAPASY Żywnościowe</w:t>
      </w:r>
      <w:r w:rsidR="0065039D">
        <w:rPr>
          <w:color w:val="FF0000"/>
          <w:sz w:val="22"/>
          <w:szCs w:val="22"/>
        </w:rPr>
        <w:t xml:space="preserve"> – (należy wycenić)</w:t>
      </w:r>
      <w:r w:rsidR="00547214">
        <w:rPr>
          <w:color w:val="FF0000"/>
          <w:sz w:val="22"/>
          <w:szCs w:val="22"/>
        </w:rPr>
        <w:t xml:space="preserve"> podana ilość ma charakter szacunkowy. </w:t>
      </w:r>
    </w:p>
    <w:tbl>
      <w:tblPr>
        <w:tblW w:w="9210" w:type="dxa"/>
        <w:tblInd w:w="-1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709"/>
        <w:gridCol w:w="709"/>
        <w:gridCol w:w="850"/>
        <w:gridCol w:w="851"/>
        <w:gridCol w:w="1133"/>
        <w:gridCol w:w="850"/>
        <w:gridCol w:w="851"/>
        <w:gridCol w:w="1133"/>
        <w:gridCol w:w="1274"/>
      </w:tblGrid>
      <w:tr w:rsidR="00083C80" w14:paraId="20AB1C64" w14:textId="77777777" w:rsidTr="00083C80"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F882C0A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Produkt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60E777E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 1 miesiąc ilość sztuk/g/ porcja /opakowanie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40AD9FE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 1 rok ilość sztuk/g/ porcja /opakowanie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F59A81B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Cena netto za 1        </w:t>
            </w:r>
            <w:r>
              <w:rPr>
                <w:sz w:val="16"/>
                <w:szCs w:val="16"/>
              </w:rPr>
              <w:t>sztuk/ g/ porcja</w:t>
            </w:r>
          </w:p>
          <w:p w14:paraId="2D9314E9" w14:textId="77777777" w:rsidR="00083C80" w:rsidRDefault="00083C80">
            <w:pPr>
              <w:pStyle w:val="TableContents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 ( kol. 2)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960748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  <w:p w14:paraId="5CA250C9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022422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Cena brutto za 1        </w:t>
            </w:r>
            <w:r>
              <w:rPr>
                <w:sz w:val="16"/>
                <w:szCs w:val="16"/>
              </w:rPr>
              <w:t>sztuk/ g/ porcja</w:t>
            </w:r>
          </w:p>
          <w:p w14:paraId="1F310285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 (suma kol. 4 x stawka VAT)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3A7DCF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miesiąc (kol. 3 x 5 na miesiąc)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CF951B3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miesiąc (kol. 6 x 3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C048A0" w14:textId="118AEBBB" w:rsidR="00083C80" w:rsidRDefault="00083C80">
            <w:pPr>
              <w:pStyle w:val="Zawartotabeli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Wartość netto za </w:t>
            </w:r>
            <w:r w:rsidR="0065039D"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02AEDAB3" w14:textId="51109A0A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7 x </w:t>
            </w:r>
            <w:r w:rsidR="0065039D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908BDD4" w14:textId="29372641" w:rsidR="00083C80" w:rsidRDefault="00083C80">
            <w:pPr>
              <w:pStyle w:val="Zawartotabeli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Wartość brutto za </w:t>
            </w:r>
            <w:r w:rsidR="0065039D"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2F67155B" w14:textId="4DBF0DF2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8 x </w:t>
            </w:r>
            <w:r w:rsidR="0065039D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miesięcy)</w:t>
            </w:r>
          </w:p>
        </w:tc>
      </w:tr>
      <w:tr w:rsidR="00083C80" w14:paraId="6348C34F" w14:textId="77777777" w:rsidTr="00083C80"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F6CF8D6" w14:textId="77777777" w:rsidR="00083C80" w:rsidRDefault="00083C80">
            <w:pPr>
              <w:pStyle w:val="TableContents"/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2931D64" w14:textId="77777777" w:rsidR="00083C80" w:rsidRDefault="00083C80">
            <w:pPr>
              <w:pStyle w:val="TableContents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0DB8037" w14:textId="77777777" w:rsidR="00083C80" w:rsidRDefault="00083C80">
            <w:pPr>
              <w:pStyle w:val="TableContents"/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FD26D42" w14:textId="77777777" w:rsidR="00083C80" w:rsidRDefault="00083C80">
            <w:pPr>
              <w:pStyle w:val="TableContents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6B66E6B" w14:textId="77777777" w:rsidR="00083C80" w:rsidRDefault="00083C80">
            <w:pPr>
              <w:pStyle w:val="TableContents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FB6D8DC" w14:textId="77777777" w:rsidR="00083C80" w:rsidRDefault="00083C80">
            <w:pPr>
              <w:pStyle w:val="TableContents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4AA4F89" w14:textId="77777777" w:rsidR="00083C80" w:rsidRDefault="00083C80">
            <w:pPr>
              <w:pStyle w:val="TableContents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4B9E58D" w14:textId="77777777" w:rsidR="00083C80" w:rsidRDefault="00083C80">
            <w:pPr>
              <w:pStyle w:val="TableContents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A8478F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4CE2406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10</w:t>
            </w:r>
          </w:p>
        </w:tc>
      </w:tr>
      <w:tr w:rsidR="00083C80" w14:paraId="3122F066" w14:textId="77777777" w:rsidTr="00083C80"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799253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Kleik ryżowy błyskawiczny dla niemowląt po 4 miesiącu życia</w:t>
            </w:r>
          </w:p>
          <w:p w14:paraId="47EF782E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Min. 160   g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8E26AA1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218E3D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 szt./rok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5A7547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520AB1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7129B3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59AC8A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3D155B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691B34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4556E2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</w:tr>
      <w:tr w:rsidR="00083C80" w14:paraId="1D3600F7" w14:textId="77777777" w:rsidTr="00083C80"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46D39CB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Mleko 2 % w kartonie</w:t>
            </w:r>
          </w:p>
          <w:p w14:paraId="0D4EF831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l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994224E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2F4CE26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 szt./rok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954A0A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46515A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ABBCF2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C3BD2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0FD210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A8382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93E7F2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</w:tr>
      <w:tr w:rsidR="00083C80" w14:paraId="5AA0D732" w14:textId="77777777" w:rsidTr="00083C80"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BCFB33C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Pieczywo pszenne</w:t>
            </w:r>
          </w:p>
          <w:p w14:paraId="2A1BE4C8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 g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B249A49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1/2 szt. weki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63F9CE4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360 szt./ rok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729D6A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0DA308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34343C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C4C2D4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732178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D7EC5B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935140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</w:tr>
      <w:tr w:rsidR="00083C80" w14:paraId="675BCA68" w14:textId="77777777" w:rsidTr="00083C80"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6C75EC" w14:textId="77777777" w:rsidR="00083C80" w:rsidRDefault="00083C80">
            <w:pPr>
              <w:pStyle w:val="TableContents"/>
              <w:tabs>
                <w:tab w:val="left" w:pos="140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Dżem o obniżonej zawartości cukrów pasteryzowany  truskawkowy/ brzoskwiniowy  o zawartości owoców min.40% , w szklanych słoikach, z dużymi kawałkami owoców, bez konserwantów i sztucznych ulepszaczy smaków</w:t>
            </w:r>
          </w:p>
          <w:p w14:paraId="46F4D9FE" w14:textId="77777777" w:rsidR="00083C80" w:rsidRDefault="00083C80">
            <w:pPr>
              <w:pStyle w:val="TableContents"/>
              <w:tabs>
                <w:tab w:val="left" w:pos="1405"/>
              </w:tabs>
              <w:rPr>
                <w:sz w:val="16"/>
                <w:szCs w:val="16"/>
              </w:rPr>
            </w:pPr>
          </w:p>
          <w:p w14:paraId="3A5BB765" w14:textId="77777777" w:rsidR="00083C80" w:rsidRDefault="00083C80">
            <w:pPr>
              <w:pStyle w:val="TableContents"/>
              <w:tabs>
                <w:tab w:val="left" w:pos="140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Min.280 g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B977A86" w14:textId="382385CE" w:rsidR="00083C80" w:rsidRDefault="00400407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083C80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D4468E8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 szt./ rok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795A6F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8F191C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C31745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609293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E3E972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7F7E4D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1D192E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</w:tr>
      <w:tr w:rsidR="00083C80" w14:paraId="5FDC8B3F" w14:textId="77777777" w:rsidTr="00083C80"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70E9AC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Cukier</w:t>
            </w:r>
          </w:p>
          <w:p w14:paraId="51C148EB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kg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F174C9D" w14:textId="1CEC2F91" w:rsidR="00083C80" w:rsidRDefault="00400407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083C80">
              <w:rPr>
                <w:sz w:val="16"/>
                <w:szCs w:val="16"/>
              </w:rPr>
              <w:t xml:space="preserve"> kg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BE31CCB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 kg / rok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D47808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0D8E0A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0F0C3F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55950A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439DC3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0828DD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149D20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</w:tr>
      <w:tr w:rsidR="00083C80" w14:paraId="23A0BEBD" w14:textId="77777777" w:rsidTr="00083C80"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D6D9B0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Masło 82% tłuszczu</w:t>
            </w:r>
          </w:p>
          <w:p w14:paraId="0F69FAB3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g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C35C9F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1/4 kostki 50 g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4C5376C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 szt./ rok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EC0739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DDD924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E02633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26507D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EA9CB6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8AA8AB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756497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</w:tr>
      <w:tr w:rsidR="00083C80" w14:paraId="07A44513" w14:textId="77777777" w:rsidTr="00083C80"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C20FE1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Zupy do obiadu dieta łatwostrawna</w:t>
            </w:r>
          </w:p>
          <w:p w14:paraId="77E825EB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 ml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00399E4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porcja  400 ml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337A7F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7200 porcji / rok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EF3C97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F4609F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2B7F97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CA96CD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08133D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D6B9B0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9E8D6C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</w:tr>
      <w:tr w:rsidR="00083C80" w14:paraId="63423898" w14:textId="77777777" w:rsidTr="00083C80"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FA9F67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Barszcz czerwony koncentrat</w:t>
            </w:r>
          </w:p>
          <w:p w14:paraId="00C2006C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butelka min.200 ml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D96E615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 butelki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1058BF9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 szt./ rok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D7945B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632E6E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F8F91C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79596A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67F61D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597404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C4857F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</w:tr>
      <w:tr w:rsidR="00083C80" w14:paraId="2044FCAB" w14:textId="77777777" w:rsidTr="00083C80"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8208CA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Barszcz czerwony w torebce</w:t>
            </w:r>
          </w:p>
          <w:p w14:paraId="5D982AF6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Min. 40 g</w:t>
            </w:r>
          </w:p>
          <w:p w14:paraId="31B509B1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9419B7A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opakowanie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4F6586F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 </w:t>
            </w:r>
            <w:proofErr w:type="spellStart"/>
            <w:r>
              <w:rPr>
                <w:sz w:val="16"/>
                <w:szCs w:val="16"/>
              </w:rPr>
              <w:t>op</w:t>
            </w:r>
            <w:proofErr w:type="spellEnd"/>
            <w:r>
              <w:rPr>
                <w:sz w:val="16"/>
                <w:szCs w:val="16"/>
              </w:rPr>
              <w:t xml:space="preserve"> /rok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AB6E3E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B12B25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D1167D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58908E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AE5493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EF860F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F6D48D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</w:tr>
      <w:tr w:rsidR="00083C80" w14:paraId="411A5B92" w14:textId="77777777" w:rsidTr="00083C80"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9DDEA0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  <w:p w14:paraId="707263EF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Herbata czarna  </w:t>
            </w:r>
            <w:proofErr w:type="spellStart"/>
            <w:r>
              <w:rPr>
                <w:sz w:val="16"/>
                <w:szCs w:val="16"/>
              </w:rPr>
              <w:t>expresowa</w:t>
            </w:r>
            <w:proofErr w:type="spellEnd"/>
            <w:r>
              <w:rPr>
                <w:sz w:val="16"/>
                <w:szCs w:val="16"/>
              </w:rPr>
              <w:t xml:space="preserve"> , mieszanka herbat czarnych , min. masa netto 140 g 1 sztuki torebki  herbaty</w:t>
            </w:r>
          </w:p>
          <w:p w14:paraId="6F70B06C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Op. a 100 </w:t>
            </w:r>
            <w:proofErr w:type="spellStart"/>
            <w:r>
              <w:rPr>
                <w:sz w:val="16"/>
                <w:szCs w:val="16"/>
              </w:rPr>
              <w:t>szt</w:t>
            </w:r>
            <w:proofErr w:type="spellEnd"/>
            <w:r>
              <w:rPr>
                <w:sz w:val="16"/>
                <w:szCs w:val="16"/>
              </w:rPr>
              <w:t xml:space="preserve"> torebek /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14:paraId="512D0EF4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opakowanie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8A379E3" w14:textId="07673C51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 opakowań /r</w:t>
            </w:r>
            <w:r w:rsidR="00534DC4">
              <w:rPr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k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287CBBC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9FD611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4E4442A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4417A7A5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A873B1C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10F376AB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C3B43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</w:tr>
      <w:tr w:rsidR="00083C80" w14:paraId="5BD2041C" w14:textId="77777777" w:rsidTr="00083C80">
        <w:tc>
          <w:tcPr>
            <w:tcW w:w="5954" w:type="dxa"/>
            <w:gridSpan w:val="7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B37CEE6" w14:textId="77777777" w:rsidR="00083C80" w:rsidRDefault="00083C80">
            <w:pPr>
              <w:pStyle w:val="TableContents"/>
              <w:jc w:val="right"/>
              <w:rPr>
                <w:sz w:val="16"/>
                <w:szCs w:val="16"/>
              </w:rPr>
            </w:pPr>
            <w:r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0925C0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54F9E235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67F295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</w:tr>
    </w:tbl>
    <w:p w14:paraId="22F4990A" w14:textId="77777777" w:rsidR="00083C80" w:rsidRDefault="00083C80" w:rsidP="00083C80">
      <w:pPr>
        <w:pStyle w:val="Standard"/>
      </w:pPr>
      <w:r>
        <w:t xml:space="preserve"> </w:t>
      </w:r>
    </w:p>
    <w:p w14:paraId="6CE720BD" w14:textId="77777777" w:rsidR="00083C80" w:rsidRPr="00083C80" w:rsidRDefault="00083C80" w:rsidP="00083C80">
      <w:pPr>
        <w:pStyle w:val="Akapitzlist"/>
        <w:spacing w:before="240" w:line="276" w:lineRule="auto"/>
        <w:ind w:left="284"/>
        <w:jc w:val="both"/>
        <w:rPr>
          <w:sz w:val="22"/>
        </w:rPr>
      </w:pPr>
    </w:p>
    <w:p w14:paraId="0B047995" w14:textId="75B647A3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45B8F782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63FC20C6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5A823102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4F9EF4D7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7ABA5FA6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023B12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44FDED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572598E1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866CC59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1A79C27E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4640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E6324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E4CE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61D6AEC8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71DA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8C31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1312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4DD40F2" w14:textId="456C1115" w:rsidR="00AE68F2" w:rsidRPr="00AE68F2" w:rsidRDefault="00AE68F2" w:rsidP="00AE68F2">
      <w:pPr>
        <w:pStyle w:val="Akapitzlist"/>
        <w:ind w:left="0"/>
        <w:rPr>
          <w:sz w:val="22"/>
          <w:szCs w:val="22"/>
        </w:rPr>
      </w:pPr>
    </w:p>
    <w:p w14:paraId="57113DD5" w14:textId="77777777" w:rsidR="00AE68F2" w:rsidRDefault="00AE68F2" w:rsidP="00AE68F2">
      <w:pPr>
        <w:pStyle w:val="Akapitzlist"/>
        <w:ind w:left="796"/>
        <w:rPr>
          <w:sz w:val="22"/>
          <w:szCs w:val="22"/>
        </w:rPr>
      </w:pPr>
    </w:p>
    <w:p w14:paraId="1220097F" w14:textId="300281E6" w:rsidR="00AE68F2" w:rsidRPr="00AE68F2" w:rsidRDefault="00AE68F2" w:rsidP="00AE68F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  <w:szCs w:val="22"/>
        </w:rPr>
        <w:t>adres zakładu w którym będą wykonywane usługi przygotowania posiłków dla zamawiającego</w:t>
      </w:r>
    </w:p>
    <w:p w14:paraId="03FC08CD" w14:textId="4737E91C" w:rsidR="00FF57EE" w:rsidRDefault="00AE68F2" w:rsidP="00AE68F2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</w:t>
      </w:r>
      <w:r w:rsidR="00373C35">
        <w:rPr>
          <w:sz w:val="22"/>
        </w:rPr>
        <w:t xml:space="preserve"> </w:t>
      </w:r>
      <w:r w:rsidR="00FF57EE" w:rsidRPr="0097776D">
        <w:rPr>
          <w:sz w:val="22"/>
        </w:rPr>
        <w:t>;</w:t>
      </w:r>
    </w:p>
    <w:p w14:paraId="66C28FFB" w14:textId="015A462D" w:rsidR="00AE68F2" w:rsidRDefault="00AE68F2" w:rsidP="00AE68F2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zapewnimy utrzymanie stanu zatrudnienia, koniecznego do wykonywania ciągłości usługi;</w:t>
      </w:r>
    </w:p>
    <w:p w14:paraId="6DEB107E" w14:textId="77777777" w:rsidR="00906AA9" w:rsidRPr="0097776D" w:rsidRDefault="00906AA9" w:rsidP="00AE68F2">
      <w:pPr>
        <w:pStyle w:val="Akapitzlist"/>
        <w:spacing w:before="120" w:line="276" w:lineRule="auto"/>
        <w:ind w:left="0"/>
        <w:jc w:val="both"/>
        <w:rPr>
          <w:sz w:val="22"/>
        </w:rPr>
      </w:pPr>
    </w:p>
    <w:p w14:paraId="76EA414A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13D7A328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lastRenderedPageBreak/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529ADEF7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1A6894BB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391E8C19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12230C">
        <w:rPr>
          <w:b/>
          <w:sz w:val="22"/>
          <w:szCs w:val="22"/>
          <w:u w:val="single"/>
        </w:rPr>
        <w:t>nie będzie</w:t>
      </w:r>
      <w:r w:rsidRPr="0012230C">
        <w:rPr>
          <w:bCs/>
          <w:sz w:val="22"/>
          <w:szCs w:val="22"/>
          <w:u w:val="single"/>
        </w:rPr>
        <w:t xml:space="preserve"> </w:t>
      </w:r>
      <w:r w:rsidRPr="0012230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12230C" w:rsidRPr="0012230C">
        <w:rPr>
          <w:bCs/>
          <w:sz w:val="22"/>
          <w:szCs w:val="22"/>
        </w:rPr>
        <w:t>dnia 11 marca 2004 r. o podatku od towarów i usług (</w:t>
      </w:r>
      <w:proofErr w:type="spellStart"/>
      <w:r w:rsidR="0012230C" w:rsidRPr="0012230C">
        <w:rPr>
          <w:bCs/>
          <w:sz w:val="22"/>
          <w:szCs w:val="22"/>
        </w:rPr>
        <w:t>t.j</w:t>
      </w:r>
      <w:proofErr w:type="spellEnd"/>
      <w:r w:rsidR="0012230C" w:rsidRPr="0012230C">
        <w:rPr>
          <w:bCs/>
          <w:sz w:val="22"/>
          <w:szCs w:val="22"/>
        </w:rPr>
        <w:t>. Dz.U.2021.0.685)</w:t>
      </w:r>
    </w:p>
    <w:p w14:paraId="63F15D77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9B9BE3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12230C" w:rsidRPr="0012230C">
        <w:rPr>
          <w:bCs/>
          <w:sz w:val="22"/>
          <w:szCs w:val="22"/>
        </w:rPr>
        <w:t>dnia 11 marca 2004 r. o podatku od towarów i usług (</w:t>
      </w:r>
      <w:proofErr w:type="spellStart"/>
      <w:r w:rsidR="0012230C" w:rsidRPr="0012230C">
        <w:rPr>
          <w:bCs/>
          <w:sz w:val="22"/>
          <w:szCs w:val="22"/>
        </w:rPr>
        <w:t>t.j</w:t>
      </w:r>
      <w:proofErr w:type="spellEnd"/>
      <w:r w:rsidR="0012230C" w:rsidRPr="0012230C">
        <w:rPr>
          <w:bCs/>
          <w:sz w:val="22"/>
          <w:szCs w:val="22"/>
        </w:rPr>
        <w:t>. Dz.U.2021.0.685)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6FA44305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B81E6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372D4B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75864D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22B5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5757140F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C0BB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E0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3DB4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1481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4624CE47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979C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1006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99C6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2EB2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D0A44BA" w14:textId="77777777" w:rsidR="006B646C" w:rsidRPr="00AF4AC3" w:rsidRDefault="006B646C" w:rsidP="006B646C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14:paraId="5DFB3942" w14:textId="77777777" w:rsidR="007D475B" w:rsidRPr="007D475B" w:rsidRDefault="006B646C" w:rsidP="006B646C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pieniędzy wniesionych tytułem wadium na rachunek bankowy o numerze:</w:t>
      </w:r>
      <w:r w:rsidRPr="007D475B">
        <w:rPr>
          <w:b/>
          <w:sz w:val="22"/>
          <w:szCs w:val="22"/>
        </w:rPr>
        <w:t>________________________________________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14:paraId="09D080D5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1EEB156B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14:paraId="33D17454" w14:textId="77777777" w:rsidTr="00DC336F">
        <w:tc>
          <w:tcPr>
            <w:tcW w:w="2551" w:type="dxa"/>
            <w:shd w:val="clear" w:color="auto" w:fill="auto"/>
            <w:vAlign w:val="center"/>
          </w:tcPr>
          <w:p w14:paraId="3BA159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37F4579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16B682C" w14:textId="77777777" w:rsidTr="00DC336F">
        <w:tc>
          <w:tcPr>
            <w:tcW w:w="2551" w:type="dxa"/>
            <w:shd w:val="clear" w:color="auto" w:fill="auto"/>
            <w:vAlign w:val="center"/>
          </w:tcPr>
          <w:p w14:paraId="05689C0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9356B8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5B8C9B5" w14:textId="77777777" w:rsidTr="00DC336F">
        <w:tc>
          <w:tcPr>
            <w:tcW w:w="2551" w:type="dxa"/>
            <w:shd w:val="clear" w:color="auto" w:fill="auto"/>
            <w:vAlign w:val="center"/>
          </w:tcPr>
          <w:p w14:paraId="00882E1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035BD9A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7FB4676" w14:textId="77777777" w:rsidTr="00DC336F">
        <w:tc>
          <w:tcPr>
            <w:tcW w:w="2551" w:type="dxa"/>
            <w:shd w:val="clear" w:color="auto" w:fill="auto"/>
            <w:vAlign w:val="center"/>
          </w:tcPr>
          <w:p w14:paraId="4D1F106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3BC4624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7DCB02B1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70333ACE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7863F070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2D0BDF6A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3B86C08C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3B9588EF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72B31D00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ED61C" w14:textId="77777777" w:rsidR="002D6BEF" w:rsidRDefault="002D6BEF" w:rsidP="00FF57EE">
      <w:r>
        <w:separator/>
      </w:r>
    </w:p>
  </w:endnote>
  <w:endnote w:type="continuationSeparator" w:id="0">
    <w:p w14:paraId="77B819A8" w14:textId="77777777" w:rsidR="002D6BEF" w:rsidRDefault="002D6BE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1C0E2" w14:textId="77777777" w:rsidR="006B646C" w:rsidRDefault="006B64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56689" w14:textId="77777777" w:rsidR="006B646C" w:rsidRDefault="006B646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CC577" w14:textId="77777777" w:rsidR="006B646C" w:rsidRDefault="006B64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AF3FA" w14:textId="77777777" w:rsidR="002D6BEF" w:rsidRDefault="002D6BEF" w:rsidP="00FF57EE">
      <w:r>
        <w:separator/>
      </w:r>
    </w:p>
  </w:footnote>
  <w:footnote w:type="continuationSeparator" w:id="0">
    <w:p w14:paraId="6E3F6DF5" w14:textId="77777777" w:rsidR="002D6BEF" w:rsidRDefault="002D6BEF" w:rsidP="00FF57EE">
      <w:r>
        <w:continuationSeparator/>
      </w:r>
    </w:p>
  </w:footnote>
  <w:footnote w:id="1">
    <w:p w14:paraId="123995FB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463B6C44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0B53B60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73B3C76F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2F6ED60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65FD660C" w14:textId="77777777" w:rsidR="006B646C" w:rsidRDefault="006B646C" w:rsidP="006B646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FB3B0" w14:textId="77777777" w:rsidR="006B646C" w:rsidRDefault="006B64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886A0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6B646C">
      <w:rPr>
        <w:sz w:val="20"/>
        <w:szCs w:val="20"/>
      </w:rPr>
      <w:t>ZP/27/2022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66F73" w14:textId="77777777" w:rsidR="006B646C" w:rsidRDefault="006B64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67228"/>
    <w:multiLevelType w:val="hybridMultilevel"/>
    <w:tmpl w:val="C988052C"/>
    <w:lvl w:ilvl="0" w:tplc="4342ACC6">
      <w:start w:val="1"/>
      <w:numFmt w:val="upp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2A41FE"/>
    <w:multiLevelType w:val="hybridMultilevel"/>
    <w:tmpl w:val="55FC103C"/>
    <w:lvl w:ilvl="0" w:tplc="4342ACC6">
      <w:start w:val="1"/>
      <w:numFmt w:val="upp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E3D4CE9"/>
    <w:multiLevelType w:val="hybridMultilevel"/>
    <w:tmpl w:val="50646248"/>
    <w:lvl w:ilvl="0" w:tplc="7BCCA3C6">
      <w:start w:val="1"/>
      <w:numFmt w:val="lowerLetter"/>
      <w:lvlText w:val="%1)"/>
      <w:lvlJc w:val="left"/>
      <w:pPr>
        <w:ind w:left="796" w:hanging="360"/>
      </w:pPr>
    </w:lvl>
    <w:lvl w:ilvl="1" w:tplc="04150019">
      <w:start w:val="1"/>
      <w:numFmt w:val="lowerLetter"/>
      <w:lvlText w:val="%2."/>
      <w:lvlJc w:val="left"/>
      <w:pPr>
        <w:ind w:left="1516" w:hanging="360"/>
      </w:pPr>
    </w:lvl>
    <w:lvl w:ilvl="2" w:tplc="0415001B">
      <w:start w:val="1"/>
      <w:numFmt w:val="lowerRoman"/>
      <w:lvlText w:val="%3."/>
      <w:lvlJc w:val="right"/>
      <w:pPr>
        <w:ind w:left="2236" w:hanging="180"/>
      </w:pPr>
    </w:lvl>
    <w:lvl w:ilvl="3" w:tplc="0415000F">
      <w:start w:val="1"/>
      <w:numFmt w:val="decimal"/>
      <w:lvlText w:val="%4."/>
      <w:lvlJc w:val="left"/>
      <w:pPr>
        <w:ind w:left="2956" w:hanging="360"/>
      </w:pPr>
    </w:lvl>
    <w:lvl w:ilvl="4" w:tplc="04150019">
      <w:start w:val="1"/>
      <w:numFmt w:val="lowerLetter"/>
      <w:lvlText w:val="%5."/>
      <w:lvlJc w:val="left"/>
      <w:pPr>
        <w:ind w:left="3676" w:hanging="360"/>
      </w:pPr>
    </w:lvl>
    <w:lvl w:ilvl="5" w:tplc="0415001B">
      <w:start w:val="1"/>
      <w:numFmt w:val="lowerRoman"/>
      <w:lvlText w:val="%6."/>
      <w:lvlJc w:val="right"/>
      <w:pPr>
        <w:ind w:left="4396" w:hanging="180"/>
      </w:pPr>
    </w:lvl>
    <w:lvl w:ilvl="6" w:tplc="0415000F">
      <w:start w:val="1"/>
      <w:numFmt w:val="decimal"/>
      <w:lvlText w:val="%7."/>
      <w:lvlJc w:val="left"/>
      <w:pPr>
        <w:ind w:left="5116" w:hanging="360"/>
      </w:pPr>
    </w:lvl>
    <w:lvl w:ilvl="7" w:tplc="04150019">
      <w:start w:val="1"/>
      <w:numFmt w:val="lowerLetter"/>
      <w:lvlText w:val="%8."/>
      <w:lvlJc w:val="left"/>
      <w:pPr>
        <w:ind w:left="5836" w:hanging="360"/>
      </w:pPr>
    </w:lvl>
    <w:lvl w:ilvl="8" w:tplc="0415001B">
      <w:start w:val="1"/>
      <w:numFmt w:val="lowerRoman"/>
      <w:lvlText w:val="%9."/>
      <w:lvlJc w:val="right"/>
      <w:pPr>
        <w:ind w:left="6556" w:hanging="180"/>
      </w:pPr>
    </w:lvl>
  </w:abstractNum>
  <w:num w:numId="1" w16cid:durableId="673843010">
    <w:abstractNumId w:val="4"/>
  </w:num>
  <w:num w:numId="2" w16cid:durableId="403340024">
    <w:abstractNumId w:val="2"/>
  </w:num>
  <w:num w:numId="3" w16cid:durableId="1212111081">
    <w:abstractNumId w:val="3"/>
  </w:num>
  <w:num w:numId="4" w16cid:durableId="967319150">
    <w:abstractNumId w:val="5"/>
  </w:num>
  <w:num w:numId="5" w16cid:durableId="1222252415">
    <w:abstractNumId w:val="4"/>
  </w:num>
  <w:num w:numId="6" w16cid:durableId="13286348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853282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759720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6BEF"/>
    <w:rsid w:val="00083C80"/>
    <w:rsid w:val="001063D3"/>
    <w:rsid w:val="0012230C"/>
    <w:rsid w:val="001C7D84"/>
    <w:rsid w:val="002214DB"/>
    <w:rsid w:val="00267D1F"/>
    <w:rsid w:val="002D6BEF"/>
    <w:rsid w:val="002E612D"/>
    <w:rsid w:val="003355F1"/>
    <w:rsid w:val="00373C35"/>
    <w:rsid w:val="003B769C"/>
    <w:rsid w:val="00400407"/>
    <w:rsid w:val="004B36E2"/>
    <w:rsid w:val="004D5A42"/>
    <w:rsid w:val="0050413D"/>
    <w:rsid w:val="00525EFF"/>
    <w:rsid w:val="00534DC4"/>
    <w:rsid w:val="00547214"/>
    <w:rsid w:val="005844F6"/>
    <w:rsid w:val="005D4F8B"/>
    <w:rsid w:val="005F6F5F"/>
    <w:rsid w:val="0065039D"/>
    <w:rsid w:val="006B63D6"/>
    <w:rsid w:val="006B646C"/>
    <w:rsid w:val="006C641D"/>
    <w:rsid w:val="006D09E0"/>
    <w:rsid w:val="006F369D"/>
    <w:rsid w:val="007D475B"/>
    <w:rsid w:val="007E331F"/>
    <w:rsid w:val="007F3E87"/>
    <w:rsid w:val="007F620E"/>
    <w:rsid w:val="008F4457"/>
    <w:rsid w:val="00906AA9"/>
    <w:rsid w:val="009312B4"/>
    <w:rsid w:val="0097776D"/>
    <w:rsid w:val="00983D1D"/>
    <w:rsid w:val="009D75A8"/>
    <w:rsid w:val="00A50E18"/>
    <w:rsid w:val="00AA39D6"/>
    <w:rsid w:val="00AE2ACB"/>
    <w:rsid w:val="00AE68F2"/>
    <w:rsid w:val="00AF4AC3"/>
    <w:rsid w:val="00B47637"/>
    <w:rsid w:val="00B9086B"/>
    <w:rsid w:val="00BC4F99"/>
    <w:rsid w:val="00C22F7D"/>
    <w:rsid w:val="00CE3AE6"/>
    <w:rsid w:val="00D554C7"/>
    <w:rsid w:val="00DC336F"/>
    <w:rsid w:val="00DF4C22"/>
    <w:rsid w:val="00E1735C"/>
    <w:rsid w:val="00F134D5"/>
    <w:rsid w:val="00F31EAC"/>
    <w:rsid w:val="00FC4F01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5A15C1"/>
  <w15:chartTrackingRefBased/>
  <w15:docId w15:val="{2E90ECD5-3983-42AE-8756-00C4C5F91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083C80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083C80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083C8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083C80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59</TotalTime>
  <Pages>6</Pages>
  <Words>1563</Words>
  <Characters>9379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12</cp:revision>
  <cp:lastPrinted>2022-09-12T10:14:00Z</cp:lastPrinted>
  <dcterms:created xsi:type="dcterms:W3CDTF">2022-09-12T09:28:00Z</dcterms:created>
  <dcterms:modified xsi:type="dcterms:W3CDTF">2022-09-12T12:00:00Z</dcterms:modified>
</cp:coreProperties>
</file>