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B3E9A" w14:textId="6F32BDA7" w:rsidR="00D665F5" w:rsidRPr="005C0844" w:rsidRDefault="002E1CA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C0844">
        <w:rPr>
          <w:sz w:val="24"/>
          <w:szCs w:val="24"/>
        </w:rPr>
        <w:t>Poznań</w:t>
      </w:r>
      <w:r w:rsidR="00D665F5" w:rsidRPr="005C0844">
        <w:rPr>
          <w:sz w:val="24"/>
          <w:szCs w:val="24"/>
        </w:rPr>
        <w:t xml:space="preserve"> dnia: </w:t>
      </w:r>
      <w:r w:rsidRPr="005C0844">
        <w:rPr>
          <w:sz w:val="24"/>
          <w:szCs w:val="24"/>
        </w:rPr>
        <w:t>2022-0</w:t>
      </w:r>
      <w:r w:rsidR="00190D6B">
        <w:rPr>
          <w:sz w:val="24"/>
          <w:szCs w:val="24"/>
        </w:rPr>
        <w:t>9</w:t>
      </w:r>
      <w:r w:rsidRPr="005C0844">
        <w:rPr>
          <w:sz w:val="24"/>
          <w:szCs w:val="24"/>
        </w:rPr>
        <w:t>-</w:t>
      </w:r>
      <w:r w:rsidR="00190D6B">
        <w:rPr>
          <w:sz w:val="24"/>
          <w:szCs w:val="24"/>
        </w:rPr>
        <w:t>07</w:t>
      </w:r>
    </w:p>
    <w:p w14:paraId="099A12E9" w14:textId="77777777" w:rsidR="002E1CAC" w:rsidRPr="005C0844" w:rsidRDefault="002E1CAC" w:rsidP="00577BC6">
      <w:pPr>
        <w:spacing w:after="40"/>
        <w:rPr>
          <w:b/>
          <w:bCs/>
          <w:sz w:val="24"/>
          <w:szCs w:val="24"/>
        </w:rPr>
      </w:pPr>
      <w:r w:rsidRPr="005C0844">
        <w:rPr>
          <w:b/>
          <w:bCs/>
          <w:sz w:val="24"/>
          <w:szCs w:val="24"/>
        </w:rPr>
        <w:t>Szpital Wojewódzki w Poznaniu</w:t>
      </w:r>
    </w:p>
    <w:p w14:paraId="76D428A4" w14:textId="77777777" w:rsidR="00D665F5" w:rsidRPr="005C0844" w:rsidRDefault="002E1CAC" w:rsidP="00577BC6">
      <w:pPr>
        <w:spacing w:after="40"/>
        <w:rPr>
          <w:b/>
          <w:bCs/>
          <w:sz w:val="24"/>
          <w:szCs w:val="24"/>
        </w:rPr>
      </w:pPr>
      <w:r w:rsidRPr="005C0844">
        <w:rPr>
          <w:b/>
          <w:bCs/>
          <w:sz w:val="24"/>
          <w:szCs w:val="24"/>
        </w:rPr>
        <w:t>Dział Zamówień Publicznych</w:t>
      </w:r>
    </w:p>
    <w:p w14:paraId="44281E07" w14:textId="77777777" w:rsidR="00D665F5" w:rsidRPr="005C0844" w:rsidRDefault="002E1CAC" w:rsidP="00D665F5">
      <w:pPr>
        <w:rPr>
          <w:sz w:val="24"/>
          <w:szCs w:val="24"/>
        </w:rPr>
      </w:pPr>
      <w:r w:rsidRPr="005C0844">
        <w:rPr>
          <w:sz w:val="24"/>
          <w:szCs w:val="24"/>
        </w:rPr>
        <w:t>Juraszów</w:t>
      </w:r>
      <w:r w:rsidR="00D665F5" w:rsidRPr="005C0844">
        <w:rPr>
          <w:sz w:val="24"/>
          <w:szCs w:val="24"/>
        </w:rPr>
        <w:t xml:space="preserve"> </w:t>
      </w:r>
      <w:r w:rsidRPr="005C0844">
        <w:rPr>
          <w:sz w:val="24"/>
          <w:szCs w:val="24"/>
        </w:rPr>
        <w:t>7/19</w:t>
      </w:r>
    </w:p>
    <w:p w14:paraId="5214D586" w14:textId="77777777" w:rsidR="00D665F5" w:rsidRPr="005C0844" w:rsidRDefault="002E1CAC" w:rsidP="00D665F5">
      <w:pPr>
        <w:rPr>
          <w:sz w:val="24"/>
          <w:szCs w:val="24"/>
        </w:rPr>
      </w:pPr>
      <w:r w:rsidRPr="005C0844">
        <w:rPr>
          <w:sz w:val="24"/>
          <w:szCs w:val="24"/>
        </w:rPr>
        <w:t>60-479</w:t>
      </w:r>
      <w:r w:rsidR="00D665F5" w:rsidRPr="005C0844">
        <w:rPr>
          <w:sz w:val="24"/>
          <w:szCs w:val="24"/>
        </w:rPr>
        <w:t xml:space="preserve"> </w:t>
      </w:r>
      <w:r w:rsidRPr="005C0844">
        <w:rPr>
          <w:sz w:val="24"/>
          <w:szCs w:val="24"/>
        </w:rPr>
        <w:t>Poznań</w:t>
      </w:r>
    </w:p>
    <w:p w14:paraId="17713BBA" w14:textId="77777777" w:rsidR="00D665F5" w:rsidRPr="005C084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E0D0651" w14:textId="77777777" w:rsidR="00A80738" w:rsidRPr="005C084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C0844">
        <w:rPr>
          <w:sz w:val="24"/>
          <w:szCs w:val="24"/>
        </w:rPr>
        <w:t>Znak sprawy:</w:t>
      </w:r>
      <w:r w:rsidRPr="005C0844">
        <w:rPr>
          <w:b/>
          <w:sz w:val="24"/>
          <w:szCs w:val="24"/>
        </w:rPr>
        <w:t xml:space="preserve"> </w:t>
      </w:r>
      <w:r w:rsidR="002E1CAC" w:rsidRPr="005C0844">
        <w:rPr>
          <w:b/>
          <w:sz w:val="24"/>
          <w:szCs w:val="24"/>
        </w:rPr>
        <w:t>SZW/DZP/26/2022</w:t>
      </w:r>
      <w:r w:rsidR="00A80738" w:rsidRPr="005C0844">
        <w:rPr>
          <w:sz w:val="24"/>
          <w:szCs w:val="24"/>
        </w:rPr>
        <w:tab/>
        <w:t xml:space="preserve"> </w:t>
      </w:r>
    </w:p>
    <w:p w14:paraId="04B830AA" w14:textId="77777777" w:rsidR="00A80738" w:rsidRPr="005C084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5C2C6C" w14:textId="2A0C4C9D" w:rsidR="00A80738" w:rsidRPr="005C08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5C0844">
        <w:rPr>
          <w:b/>
          <w:spacing w:val="20"/>
          <w:sz w:val="24"/>
          <w:szCs w:val="24"/>
        </w:rPr>
        <w:t>INFORMACJA Z OTWARCIA OFERT</w:t>
      </w:r>
      <w:r w:rsidR="00190D6B">
        <w:rPr>
          <w:b/>
          <w:spacing w:val="20"/>
          <w:sz w:val="24"/>
          <w:szCs w:val="24"/>
        </w:rPr>
        <w:t xml:space="preserve"> – SPROSTOWANIE</w:t>
      </w:r>
    </w:p>
    <w:p w14:paraId="5F20DFFB" w14:textId="77777777" w:rsidR="00A80738" w:rsidRPr="005C08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B3D9B98" w14:textId="77777777" w:rsidR="00C659E2" w:rsidRPr="005C084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C0844">
        <w:rPr>
          <w:bCs/>
          <w:sz w:val="24"/>
          <w:szCs w:val="24"/>
        </w:rPr>
        <w:t xml:space="preserve">Dotyczy </w:t>
      </w:r>
      <w:r w:rsidRPr="005C0844">
        <w:rPr>
          <w:sz w:val="24"/>
          <w:szCs w:val="24"/>
        </w:rPr>
        <w:t xml:space="preserve">postępowania o udzielenie zamówienia publicznego prowadzonego w trybie </w:t>
      </w:r>
      <w:r w:rsidR="002E1CAC" w:rsidRPr="005C0844">
        <w:rPr>
          <w:sz w:val="24"/>
          <w:szCs w:val="24"/>
        </w:rPr>
        <w:t>przetarg nieograniczony</w:t>
      </w:r>
      <w:r w:rsidRPr="005C0844">
        <w:rPr>
          <w:sz w:val="24"/>
          <w:szCs w:val="24"/>
        </w:rPr>
        <w:t xml:space="preserve"> na:</w:t>
      </w:r>
    </w:p>
    <w:p w14:paraId="5586CFEA" w14:textId="77777777" w:rsidR="00A80738" w:rsidRPr="005C0844" w:rsidRDefault="002E1CAC" w:rsidP="00260900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5C0844">
        <w:rPr>
          <w:b/>
          <w:szCs w:val="24"/>
        </w:rPr>
        <w:t>Dostawa leków i wyrobów leczniczych dla Szpitala Wojewódzkiego w Poznaniu</w:t>
      </w:r>
    </w:p>
    <w:p w14:paraId="2FE3189A" w14:textId="40550DCC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C0844">
        <w:rPr>
          <w:sz w:val="24"/>
          <w:szCs w:val="24"/>
        </w:rPr>
        <w:t xml:space="preserve">Zamawiający, działając na podstawie </w:t>
      </w:r>
      <w:r w:rsidR="00190D6B">
        <w:rPr>
          <w:sz w:val="24"/>
          <w:szCs w:val="24"/>
        </w:rPr>
        <w:t>al</w:t>
      </w:r>
      <w:r w:rsidRPr="005C0844">
        <w:rPr>
          <w:sz w:val="24"/>
          <w:szCs w:val="24"/>
        </w:rPr>
        <w:t>. 22</w:t>
      </w:r>
      <w:r w:rsidR="00FC7F5E" w:rsidRPr="005C0844">
        <w:rPr>
          <w:sz w:val="24"/>
          <w:szCs w:val="24"/>
        </w:rPr>
        <w:t>2</w:t>
      </w:r>
      <w:r w:rsidRPr="005C0844">
        <w:rPr>
          <w:sz w:val="24"/>
          <w:szCs w:val="24"/>
        </w:rPr>
        <w:t xml:space="preserve"> ust. 5 </w:t>
      </w:r>
      <w:r w:rsidRPr="005C0844">
        <w:rPr>
          <w:bCs/>
          <w:sz w:val="24"/>
          <w:szCs w:val="24"/>
        </w:rPr>
        <w:t>ustawy z dnia 11 września 2019 r. Prawo zamówień publicznych</w:t>
      </w:r>
      <w:r w:rsidRPr="005C0844">
        <w:rPr>
          <w:sz w:val="24"/>
          <w:szCs w:val="24"/>
        </w:rPr>
        <w:t xml:space="preserve"> </w:t>
      </w:r>
      <w:r w:rsidR="002E1CAC" w:rsidRPr="005C0844">
        <w:rPr>
          <w:sz w:val="24"/>
          <w:szCs w:val="24"/>
        </w:rPr>
        <w:t>(</w:t>
      </w:r>
      <w:proofErr w:type="spellStart"/>
      <w:r w:rsidR="002E1CAC" w:rsidRPr="005C0844">
        <w:rPr>
          <w:sz w:val="24"/>
          <w:szCs w:val="24"/>
        </w:rPr>
        <w:t>t.j</w:t>
      </w:r>
      <w:proofErr w:type="spellEnd"/>
      <w:r w:rsidR="002E1CAC" w:rsidRPr="005C0844">
        <w:rPr>
          <w:sz w:val="24"/>
          <w:szCs w:val="24"/>
        </w:rPr>
        <w:t xml:space="preserve">. Dz.U. z 2021r. poz. 1129 z </w:t>
      </w:r>
      <w:proofErr w:type="spellStart"/>
      <w:r w:rsidR="002E1CAC" w:rsidRPr="005C0844">
        <w:rPr>
          <w:sz w:val="24"/>
          <w:szCs w:val="24"/>
        </w:rPr>
        <w:t>późn</w:t>
      </w:r>
      <w:proofErr w:type="spellEnd"/>
      <w:r w:rsidR="002E1CAC" w:rsidRPr="005C0844">
        <w:rPr>
          <w:sz w:val="24"/>
          <w:szCs w:val="24"/>
        </w:rPr>
        <w:t>. zm.)</w:t>
      </w:r>
      <w:r w:rsidR="00490DC0" w:rsidRPr="005C0844">
        <w:rPr>
          <w:sz w:val="24"/>
          <w:szCs w:val="24"/>
        </w:rPr>
        <w:t xml:space="preserve"> </w:t>
      </w:r>
      <w:r w:rsidRPr="005C0844">
        <w:rPr>
          <w:sz w:val="24"/>
          <w:szCs w:val="24"/>
        </w:rPr>
        <w:t>udostępnia</w:t>
      </w:r>
      <w:r w:rsidR="00F95C33" w:rsidRPr="005C0844">
        <w:rPr>
          <w:sz w:val="24"/>
          <w:szCs w:val="24"/>
        </w:rPr>
        <w:t xml:space="preserve"> </w:t>
      </w:r>
      <w:r w:rsidR="004C7E9B" w:rsidRPr="005C0844">
        <w:rPr>
          <w:sz w:val="24"/>
          <w:szCs w:val="24"/>
        </w:rPr>
        <w:t>informacj</w:t>
      </w:r>
      <w:r w:rsidR="00577BC6" w:rsidRPr="005C0844">
        <w:rPr>
          <w:sz w:val="24"/>
          <w:szCs w:val="24"/>
        </w:rPr>
        <w:t>ę</w:t>
      </w:r>
      <w:r w:rsidR="00035488" w:rsidRPr="005C0844">
        <w:rPr>
          <w:sz w:val="24"/>
          <w:szCs w:val="24"/>
        </w:rPr>
        <w:t xml:space="preserve"> z otwarcia ofert</w:t>
      </w:r>
      <w:r w:rsidR="00577BC6" w:rsidRPr="005C0844">
        <w:rPr>
          <w:sz w:val="24"/>
          <w:szCs w:val="24"/>
        </w:rPr>
        <w:t>.</w:t>
      </w:r>
    </w:p>
    <w:p w14:paraId="665D7F41" w14:textId="7DCDE2EC" w:rsidR="005C0844" w:rsidRPr="005C0844" w:rsidRDefault="005C0844" w:rsidP="005C0844">
      <w:pPr>
        <w:rPr>
          <w:sz w:val="22"/>
          <w:szCs w:val="22"/>
        </w:rPr>
      </w:pPr>
      <w:r w:rsidRPr="005C0844">
        <w:rPr>
          <w:sz w:val="22"/>
          <w:szCs w:val="22"/>
        </w:rPr>
        <w:t xml:space="preserve">Zamawiający, działając w trybie </w:t>
      </w:r>
      <w:r w:rsidR="00190D6B">
        <w:rPr>
          <w:sz w:val="22"/>
          <w:szCs w:val="22"/>
        </w:rPr>
        <w:t>al</w:t>
      </w:r>
      <w:r w:rsidRPr="005C0844">
        <w:rPr>
          <w:sz w:val="22"/>
          <w:szCs w:val="22"/>
        </w:rPr>
        <w:t>. 222 ust. 4 ustawy Prawo Zamówień Publicznych, informuje że kwota jaką zamierza przeznaczyć na sfinansowanie zamówienia wynosi:</w:t>
      </w:r>
    </w:p>
    <w:p w14:paraId="079F3380" w14:textId="77777777" w:rsidR="005C0844" w:rsidRDefault="005C0844" w:rsidP="005C0844">
      <w:pPr>
        <w:sectPr w:rsidR="005C084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3766FE4F" w14:textId="77777777" w:rsidR="00260900" w:rsidRDefault="00260900" w:rsidP="005C0844">
      <w:pPr>
        <w:rPr>
          <w:sz w:val="18"/>
          <w:szCs w:val="18"/>
        </w:rPr>
      </w:pPr>
    </w:p>
    <w:p w14:paraId="7430A294" w14:textId="0E72BF8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 xml:space="preserve">Zadanie 1 </w:t>
      </w:r>
      <w:r w:rsidR="00190D6B">
        <w:rPr>
          <w:sz w:val="18"/>
          <w:szCs w:val="18"/>
        </w:rPr>
        <w:t>–</w:t>
      </w:r>
      <w:r w:rsidRPr="00260900">
        <w:rPr>
          <w:sz w:val="18"/>
          <w:szCs w:val="18"/>
        </w:rPr>
        <w:t xml:space="preserve"> 845724,34 zł brutto</w:t>
      </w:r>
    </w:p>
    <w:p w14:paraId="2B6E5516" w14:textId="68E807D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2 -290272,16 zł brutto</w:t>
      </w:r>
    </w:p>
    <w:p w14:paraId="4D321ED6" w14:textId="28827EC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3 -100952,91 zł brutto</w:t>
      </w:r>
    </w:p>
    <w:p w14:paraId="2645D6BD" w14:textId="31467BC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4 -72874,29 zł brutto</w:t>
      </w:r>
    </w:p>
    <w:p w14:paraId="5995B782" w14:textId="7808235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5 -246379,47 zł brutto</w:t>
      </w:r>
    </w:p>
    <w:p w14:paraId="2E2D1EA5" w14:textId="6B409F7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6 -135805,52 zł brutto</w:t>
      </w:r>
    </w:p>
    <w:p w14:paraId="7CF0EDF0" w14:textId="2932709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7 -7168,51 zł brutto</w:t>
      </w:r>
    </w:p>
    <w:p w14:paraId="0C6D7599" w14:textId="0F1570E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8 -202644,02 zł brutto</w:t>
      </w:r>
    </w:p>
    <w:p w14:paraId="1D410ABC" w14:textId="4498011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9 -12973,72 zł brutto</w:t>
      </w:r>
    </w:p>
    <w:p w14:paraId="00648E81" w14:textId="166DABC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10 -71421,86 zł brutto</w:t>
      </w:r>
    </w:p>
    <w:p w14:paraId="36C4499D" w14:textId="08642A3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11 -118716,03 zł brutto</w:t>
      </w:r>
    </w:p>
    <w:p w14:paraId="3CF58793" w14:textId="05B464E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12 -210600,00 zł brutto</w:t>
      </w:r>
    </w:p>
    <w:p w14:paraId="7FCD6A5B" w14:textId="74900BD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13 -90720,00 zł brutto</w:t>
      </w:r>
    </w:p>
    <w:p w14:paraId="7A97CE81" w14:textId="5522549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14 -59238,00 zł brutto</w:t>
      </w:r>
    </w:p>
    <w:p w14:paraId="479C298B" w14:textId="21136AC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15 -24832,55 zł brutto</w:t>
      </w:r>
    </w:p>
    <w:p w14:paraId="0FBACB0C" w14:textId="00F483A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16 -82296,00 zł brutto</w:t>
      </w:r>
    </w:p>
    <w:p w14:paraId="5006A48E" w14:textId="3F6A6C7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17 -8556,62 zł brutto</w:t>
      </w:r>
    </w:p>
    <w:p w14:paraId="21D8EF92" w14:textId="70CFD4D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18 -182736,00 zł brutto</w:t>
      </w:r>
    </w:p>
    <w:p w14:paraId="2823C576" w14:textId="7024351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19 -36148,68 zł brutto</w:t>
      </w:r>
    </w:p>
    <w:p w14:paraId="5FC8E20B" w14:textId="38155AD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20 -120022,61 zł brutto</w:t>
      </w:r>
    </w:p>
    <w:p w14:paraId="3ACF9688" w14:textId="264ADFD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21 -43692,86 zł brutto</w:t>
      </w:r>
    </w:p>
    <w:p w14:paraId="3CBF81E8" w14:textId="21793C7B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22 -12420,00 zł brutto</w:t>
      </w:r>
    </w:p>
    <w:p w14:paraId="5E04019C" w14:textId="4311EF3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23 -19872,00 zł brutto</w:t>
      </w:r>
    </w:p>
    <w:p w14:paraId="5CA4CFD0" w14:textId="2212AAC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24 -9596,45 zł brutto</w:t>
      </w:r>
    </w:p>
    <w:p w14:paraId="5FA9C6B9" w14:textId="412D9A8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25 -50953,68 zł brutto</w:t>
      </w:r>
    </w:p>
    <w:p w14:paraId="30514A68" w14:textId="0D8E4D3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26 -115070,54 zł brutto</w:t>
      </w:r>
    </w:p>
    <w:p w14:paraId="5417ED13" w14:textId="2736045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27 -158519,00 zł brutto</w:t>
      </w:r>
    </w:p>
    <w:p w14:paraId="48B781EF" w14:textId="5E5135A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28 -48379,63 zł brutto</w:t>
      </w:r>
    </w:p>
    <w:p w14:paraId="0980727B" w14:textId="6C841C6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29 -91627,20 zł brutto</w:t>
      </w:r>
    </w:p>
    <w:p w14:paraId="6D29CA49" w14:textId="2342D2B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30 -160354,89 zł brutto</w:t>
      </w:r>
    </w:p>
    <w:p w14:paraId="47130D74" w14:textId="5599B58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31 -25176,10 zł brutto</w:t>
      </w:r>
    </w:p>
    <w:p w14:paraId="0327D6BD" w14:textId="04D5E51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32 -52346,84 zł brutto</w:t>
      </w:r>
    </w:p>
    <w:p w14:paraId="1E58B66D" w14:textId="1CC2968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33 -12052,80 zł brutto</w:t>
      </w:r>
    </w:p>
    <w:p w14:paraId="5FE2B67A" w14:textId="00AA8FA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34 -119235,11 zł brutto</w:t>
      </w:r>
    </w:p>
    <w:p w14:paraId="0C0EA58E" w14:textId="7C3C922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35 -27702,00 zł brutto</w:t>
      </w:r>
    </w:p>
    <w:p w14:paraId="658F413F" w14:textId="3AC0A23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36 -101677,68 zł brutto</w:t>
      </w:r>
    </w:p>
    <w:p w14:paraId="32F23DC3" w14:textId="77777777" w:rsidR="00260900" w:rsidRDefault="00260900" w:rsidP="005C0844">
      <w:pPr>
        <w:rPr>
          <w:sz w:val="18"/>
          <w:szCs w:val="18"/>
        </w:rPr>
      </w:pPr>
    </w:p>
    <w:p w14:paraId="25D11E02" w14:textId="77777777" w:rsidR="00260900" w:rsidRDefault="00260900" w:rsidP="005C0844">
      <w:pPr>
        <w:rPr>
          <w:sz w:val="18"/>
          <w:szCs w:val="18"/>
        </w:rPr>
      </w:pPr>
    </w:p>
    <w:p w14:paraId="458B8481" w14:textId="0536E3E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37 -175487,04 zł brutto</w:t>
      </w:r>
    </w:p>
    <w:p w14:paraId="51E219A0" w14:textId="20A4346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38 -16903,03 zł brutto</w:t>
      </w:r>
    </w:p>
    <w:p w14:paraId="4D43B8E0" w14:textId="567C506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39 -31445,50 zł brutto</w:t>
      </w:r>
    </w:p>
    <w:p w14:paraId="5127B785" w14:textId="7A26581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40 -37669,36 zł brutto</w:t>
      </w:r>
    </w:p>
    <w:p w14:paraId="695F2B65" w14:textId="2C0E32D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41 -137866,18 zł brutto</w:t>
      </w:r>
    </w:p>
    <w:p w14:paraId="345006D9" w14:textId="37C021E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42 -120540,96 zł brutto</w:t>
      </w:r>
    </w:p>
    <w:p w14:paraId="56A21920" w14:textId="60E1EB5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43 -282960,00 zł brutto</w:t>
      </w:r>
    </w:p>
    <w:p w14:paraId="69CB615D" w14:textId="560F5B6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44 -30514,10 zł brutto</w:t>
      </w:r>
    </w:p>
    <w:p w14:paraId="0685DCD5" w14:textId="26333C1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45 -6705,99 zł brutto</w:t>
      </w:r>
    </w:p>
    <w:p w14:paraId="2FEF8A25" w14:textId="1696045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46 -721046,88 zł brutto</w:t>
      </w:r>
    </w:p>
    <w:p w14:paraId="1E21222D" w14:textId="14327034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47 -18483,55 zł brutto</w:t>
      </w:r>
    </w:p>
    <w:p w14:paraId="50D2674E" w14:textId="6E073D8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48 -5676,20 zł brutto</w:t>
      </w:r>
    </w:p>
    <w:p w14:paraId="3D9A7B4B" w14:textId="26CF43B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49 -140616,40 zł brutto</w:t>
      </w:r>
    </w:p>
    <w:p w14:paraId="35FDCF8B" w14:textId="7864E89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50 -8575,20 zł brutto</w:t>
      </w:r>
    </w:p>
    <w:p w14:paraId="2E7AE3F3" w14:textId="523BDC6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51 -13123,47 zł brutto</w:t>
      </w:r>
    </w:p>
    <w:p w14:paraId="5D9BA82D" w14:textId="5D82EC2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52 -712800,00 zł brutto</w:t>
      </w:r>
    </w:p>
    <w:p w14:paraId="2022F385" w14:textId="02A974E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53 -476604,22 zł brutto</w:t>
      </w:r>
    </w:p>
    <w:p w14:paraId="26642728" w14:textId="39F5626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54 -102435,30 zł brutto</w:t>
      </w:r>
    </w:p>
    <w:p w14:paraId="6A96AF03" w14:textId="15CD0FF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55 -33589,03 zł brutto</w:t>
      </w:r>
    </w:p>
    <w:p w14:paraId="69B574C9" w14:textId="76EB567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56 -48073,23 zł brutto</w:t>
      </w:r>
    </w:p>
    <w:p w14:paraId="5EFA9B78" w14:textId="3D601EB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57 -13816,66 zł brutto</w:t>
      </w:r>
    </w:p>
    <w:p w14:paraId="46CAF4DB" w14:textId="2B87417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58 -109390,82 zł brutto</w:t>
      </w:r>
    </w:p>
    <w:p w14:paraId="3A1707C7" w14:textId="7EE6B2F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59 -131347,66 zł brutto</w:t>
      </w:r>
    </w:p>
    <w:p w14:paraId="249EE1EC" w14:textId="736D886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60 -18252,00 zł brutto</w:t>
      </w:r>
    </w:p>
    <w:p w14:paraId="0C486422" w14:textId="4C17827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61 -1289,52 zł brutto</w:t>
      </w:r>
    </w:p>
    <w:p w14:paraId="49E83D3C" w14:textId="3CF499A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62 -289690,02 zł brutto</w:t>
      </w:r>
    </w:p>
    <w:p w14:paraId="316A675A" w14:textId="0EB7324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63 -85536,00 zł brutto</w:t>
      </w:r>
    </w:p>
    <w:p w14:paraId="0CD09BB1" w14:textId="251161E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64 -402109,92 zł brutto</w:t>
      </w:r>
    </w:p>
    <w:p w14:paraId="01ABD0E2" w14:textId="26E5C20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65 -139590,00 zł brutto</w:t>
      </w:r>
    </w:p>
    <w:p w14:paraId="3D7177C9" w14:textId="5751114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66 -28685,88 zł brutto</w:t>
      </w:r>
    </w:p>
    <w:p w14:paraId="24F04317" w14:textId="19AE03D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67 -36240,11 zł brutto</w:t>
      </w:r>
    </w:p>
    <w:p w14:paraId="36A651E7" w14:textId="698AC74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68 -24580,80 zł brutto</w:t>
      </w:r>
    </w:p>
    <w:p w14:paraId="2713280F" w14:textId="0C0BD76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69 -135723,60 zł brutto</w:t>
      </w:r>
    </w:p>
    <w:p w14:paraId="5344BA73" w14:textId="3D53070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70 -16661,16 zł brutto</w:t>
      </w:r>
    </w:p>
    <w:p w14:paraId="50080F1D" w14:textId="35422A8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71 -157380,84 zł brutto</w:t>
      </w:r>
    </w:p>
    <w:p w14:paraId="7932B9C6" w14:textId="46666EB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72 -151286,40 zł brutto</w:t>
      </w:r>
    </w:p>
    <w:p w14:paraId="72BBF8ED" w14:textId="1238229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73 -15930,00 zł brutto</w:t>
      </w:r>
    </w:p>
    <w:p w14:paraId="575FD9CE" w14:textId="77777777" w:rsidR="00260900" w:rsidRDefault="00260900" w:rsidP="005C0844">
      <w:pPr>
        <w:rPr>
          <w:sz w:val="18"/>
          <w:szCs w:val="18"/>
        </w:rPr>
      </w:pPr>
    </w:p>
    <w:p w14:paraId="0ED95785" w14:textId="6279027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74 -9645,16 zł brutto</w:t>
      </w:r>
    </w:p>
    <w:p w14:paraId="54BDAA10" w14:textId="771F1E7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75 -116640,00 zł brutto</w:t>
      </w:r>
    </w:p>
    <w:p w14:paraId="1B7B728E" w14:textId="7FE1B28B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76 -272658,96 zł brutto</w:t>
      </w:r>
    </w:p>
    <w:p w14:paraId="47470268" w14:textId="108B788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77 -23018,90 zł brutto</w:t>
      </w:r>
    </w:p>
    <w:p w14:paraId="0DD46E72" w14:textId="519CB56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78 -81648,00 zł brutto</w:t>
      </w:r>
    </w:p>
    <w:p w14:paraId="25858D6C" w14:textId="03E7234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79 -6831,00 zł brutto</w:t>
      </w:r>
    </w:p>
    <w:p w14:paraId="02E7271C" w14:textId="5540465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80 -19048,18 zł brutto</w:t>
      </w:r>
    </w:p>
    <w:p w14:paraId="78A9B7D5" w14:textId="1DD817C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81 -8034,66 zł brutto</w:t>
      </w:r>
    </w:p>
    <w:p w14:paraId="3636C4F3" w14:textId="06151DC4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82 -43884,96 zł brutto</w:t>
      </w:r>
    </w:p>
    <w:p w14:paraId="0405B3A4" w14:textId="73238DF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83 -39590,09 zł brutto</w:t>
      </w:r>
    </w:p>
    <w:p w14:paraId="69659089" w14:textId="360A2B8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84 -1699,06 zł brutto</w:t>
      </w:r>
    </w:p>
    <w:p w14:paraId="17427924" w14:textId="3F358C9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85 -130561,20 zł brutto</w:t>
      </w:r>
    </w:p>
    <w:p w14:paraId="3CD95D1F" w14:textId="045EC0C4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86 -5464,80 zł brutto</w:t>
      </w:r>
    </w:p>
    <w:p w14:paraId="2CAFDE16" w14:textId="4215DF1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87 -72652,14 zł brutto</w:t>
      </w:r>
    </w:p>
    <w:p w14:paraId="5F873578" w14:textId="5C1D596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88 -14538,96 zł brutto</w:t>
      </w:r>
    </w:p>
    <w:p w14:paraId="6B2C4479" w14:textId="6CFC175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89 -172800,00 zł brutto</w:t>
      </w:r>
    </w:p>
    <w:p w14:paraId="1FA6AB38" w14:textId="1E184AA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90 -23126,22 zł brutto</w:t>
      </w:r>
    </w:p>
    <w:p w14:paraId="113DA6BA" w14:textId="24F4F82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91 -81000,00 zł brutto</w:t>
      </w:r>
    </w:p>
    <w:p w14:paraId="67C3E1D0" w14:textId="64E0EA4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92 -642322,22 zł brutto</w:t>
      </w:r>
    </w:p>
    <w:p w14:paraId="77FD185F" w14:textId="238968A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93 -66590,64 zł brutto</w:t>
      </w:r>
    </w:p>
    <w:p w14:paraId="75DB1404" w14:textId="6980E95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94 -366660,00 zł brutto</w:t>
      </w:r>
    </w:p>
    <w:p w14:paraId="26F7E354" w14:textId="1183C50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95 -14377,50 zł brutto</w:t>
      </w:r>
    </w:p>
    <w:p w14:paraId="2FDA7AA2" w14:textId="072AA05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96 -60150,38 zł brutto</w:t>
      </w:r>
    </w:p>
    <w:p w14:paraId="5B28AE33" w14:textId="0957158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97 -7063,20 zł brutto</w:t>
      </w:r>
    </w:p>
    <w:p w14:paraId="6DD49BB5" w14:textId="6CE1E50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98 -18949,64 zł brutto</w:t>
      </w:r>
    </w:p>
    <w:p w14:paraId="44E3BCF1" w14:textId="311B7F6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99 -22472,80 zł brutto</w:t>
      </w:r>
    </w:p>
    <w:p w14:paraId="3B3E9B1E" w14:textId="06F462A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100 -75906,40 zł brutto</w:t>
      </w:r>
    </w:p>
    <w:p w14:paraId="616DF9C0" w14:textId="6878486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101 -44928,00 zł brutto</w:t>
      </w:r>
    </w:p>
    <w:p w14:paraId="1F572787" w14:textId="697F4F3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102 -25479,39 zł brutto</w:t>
      </w:r>
    </w:p>
    <w:p w14:paraId="68ABF211" w14:textId="540E039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103 -20768,40 zł brutto</w:t>
      </w:r>
    </w:p>
    <w:p w14:paraId="6D1D39F1" w14:textId="38AC63D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104 -156074,10 zł brutto</w:t>
      </w:r>
    </w:p>
    <w:p w14:paraId="0B75D1F3" w14:textId="487EFA7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105 -3889,62 zł brutto</w:t>
      </w:r>
    </w:p>
    <w:p w14:paraId="33451B72" w14:textId="4A5C368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106 -52463,26 zł brutto</w:t>
      </w:r>
    </w:p>
    <w:p w14:paraId="507F4259" w14:textId="4EA567F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107 -26180,55 zł brutto</w:t>
      </w:r>
    </w:p>
    <w:p w14:paraId="3B6FF643" w14:textId="3A93013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108 -116307,79 zł brutto</w:t>
      </w:r>
    </w:p>
    <w:p w14:paraId="3497BDD5" w14:textId="34A19C0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109 -29426,87 zł brutto</w:t>
      </w:r>
    </w:p>
    <w:p w14:paraId="752EE168" w14:textId="36EC841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110 -119164,72 zł brutto</w:t>
      </w:r>
    </w:p>
    <w:p w14:paraId="01877AD0" w14:textId="77777777" w:rsidR="005C0844" w:rsidRPr="00260900" w:rsidRDefault="005C0844" w:rsidP="00577BC6">
      <w:pPr>
        <w:spacing w:before="120" w:line="276" w:lineRule="auto"/>
        <w:jc w:val="both"/>
        <w:rPr>
          <w:sz w:val="22"/>
          <w:szCs w:val="22"/>
        </w:rPr>
        <w:sectPr w:rsidR="005C0844" w:rsidRPr="00260900" w:rsidSect="005C0844">
          <w:type w:val="continuous"/>
          <w:pgSz w:w="11906" w:h="16838" w:code="9"/>
          <w:pgMar w:top="1418" w:right="1418" w:bottom="1418" w:left="1418" w:header="708" w:footer="708" w:gutter="0"/>
          <w:cols w:num="3" w:space="708"/>
        </w:sectPr>
      </w:pPr>
    </w:p>
    <w:p w14:paraId="3633A88F" w14:textId="77777777" w:rsidR="00A80738" w:rsidRPr="005C084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C0844">
        <w:rPr>
          <w:sz w:val="24"/>
          <w:szCs w:val="24"/>
        </w:rPr>
        <w:lastRenderedPageBreak/>
        <w:t>Podczas otwarcia ofert, mającego miejsce</w:t>
      </w:r>
      <w:r w:rsidR="00FF4AB1" w:rsidRPr="005C0844">
        <w:rPr>
          <w:sz w:val="24"/>
          <w:szCs w:val="24"/>
        </w:rPr>
        <w:t xml:space="preserve"> w dniu </w:t>
      </w:r>
      <w:r w:rsidR="002E1CAC" w:rsidRPr="005C0844">
        <w:rPr>
          <w:sz w:val="24"/>
          <w:szCs w:val="24"/>
        </w:rPr>
        <w:t>11/07/2022</w:t>
      </w:r>
      <w:r w:rsidR="00FF4AB1" w:rsidRPr="005C0844">
        <w:rPr>
          <w:sz w:val="24"/>
          <w:szCs w:val="24"/>
        </w:rPr>
        <w:t xml:space="preserve"> o godz. </w:t>
      </w:r>
      <w:r w:rsidR="002E1CAC" w:rsidRPr="005C0844">
        <w:rPr>
          <w:sz w:val="24"/>
          <w:szCs w:val="24"/>
        </w:rPr>
        <w:t>10:00</w:t>
      </w:r>
      <w:r w:rsidRPr="005C084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C0844" w14:paraId="03DE8B69" w14:textId="77777777" w:rsidTr="00C82837">
        <w:tc>
          <w:tcPr>
            <w:tcW w:w="993" w:type="dxa"/>
            <w:shd w:val="clear" w:color="auto" w:fill="auto"/>
            <w:vAlign w:val="center"/>
          </w:tcPr>
          <w:p w14:paraId="76D63CE7" w14:textId="77777777" w:rsidR="006B27ED" w:rsidRPr="005C084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EB6AA6" w14:textId="77777777" w:rsidR="006B27ED" w:rsidRPr="005C084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Nr</w:t>
            </w:r>
            <w:r w:rsidR="00C82837" w:rsidRPr="005C0844">
              <w:rPr>
                <w:sz w:val="24"/>
                <w:szCs w:val="24"/>
              </w:rPr>
              <w:t xml:space="preserve"> </w:t>
            </w:r>
            <w:r w:rsidRPr="005C0844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967182E" w14:textId="77777777" w:rsidR="006B27ED" w:rsidRPr="005C0844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76731" w14:textId="77777777" w:rsidR="006B27ED" w:rsidRPr="005C084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Cena oferty</w:t>
            </w:r>
          </w:p>
        </w:tc>
      </w:tr>
      <w:tr w:rsidR="002E1CAC" w:rsidRPr="005C0844" w14:paraId="1F45E034" w14:textId="77777777" w:rsidTr="00E04487">
        <w:tc>
          <w:tcPr>
            <w:tcW w:w="993" w:type="dxa"/>
            <w:shd w:val="clear" w:color="auto" w:fill="auto"/>
            <w:vAlign w:val="center"/>
          </w:tcPr>
          <w:p w14:paraId="305C8FF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0B49F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3E313CA7" w14:textId="77777777" w:rsidR="00085022" w:rsidRPr="005C0844" w:rsidRDefault="00085022" w:rsidP="00085022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PROFARM PS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01F09655" w14:textId="77777777" w:rsidR="00085022" w:rsidRPr="005C0844" w:rsidRDefault="00085022" w:rsidP="00085022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ul. Słoneczna 96 </w:t>
            </w:r>
          </w:p>
          <w:p w14:paraId="404DB249" w14:textId="05C3EF2F" w:rsidR="002E1CAC" w:rsidRPr="005C0844" w:rsidRDefault="00085022" w:rsidP="00085022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05-500 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8D841B" w14:textId="77777777" w:rsidR="002E1CAC" w:rsidRDefault="002E1CAC" w:rsidP="00E04487">
            <w:pPr>
              <w:spacing w:before="80" w:after="80"/>
              <w:jc w:val="center"/>
              <w:rPr>
                <w:dstrike/>
                <w:sz w:val="24"/>
                <w:szCs w:val="24"/>
              </w:rPr>
            </w:pPr>
            <w:r w:rsidRPr="00190D6B">
              <w:rPr>
                <w:dstrike/>
                <w:sz w:val="24"/>
                <w:szCs w:val="24"/>
              </w:rPr>
              <w:t>84 561.81 zł</w:t>
            </w:r>
          </w:p>
          <w:p w14:paraId="7FBD612C" w14:textId="050A0116" w:rsidR="00190D6B" w:rsidRPr="00190D6B" w:rsidRDefault="00190D6B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90D6B">
              <w:rPr>
                <w:color w:val="FF0000"/>
                <w:sz w:val="24"/>
                <w:szCs w:val="24"/>
              </w:rPr>
              <w:t xml:space="preserve">84 561,84 zł </w:t>
            </w:r>
          </w:p>
        </w:tc>
      </w:tr>
      <w:tr w:rsidR="002E1CAC" w:rsidRPr="005C0844" w14:paraId="623E8416" w14:textId="77777777" w:rsidTr="00E04487">
        <w:tc>
          <w:tcPr>
            <w:tcW w:w="993" w:type="dxa"/>
            <w:shd w:val="clear" w:color="auto" w:fill="auto"/>
            <w:vAlign w:val="center"/>
          </w:tcPr>
          <w:p w14:paraId="0821724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2AD63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108</w:t>
            </w:r>
          </w:p>
        </w:tc>
        <w:tc>
          <w:tcPr>
            <w:tcW w:w="4110" w:type="dxa"/>
            <w:shd w:val="clear" w:color="auto" w:fill="auto"/>
          </w:tcPr>
          <w:p w14:paraId="346867C0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AstraZeneca </w:t>
            </w:r>
            <w:proofErr w:type="spellStart"/>
            <w:r w:rsidRPr="005C0844">
              <w:rPr>
                <w:sz w:val="24"/>
                <w:szCs w:val="24"/>
              </w:rPr>
              <w:t>Kft</w:t>
            </w:r>
            <w:proofErr w:type="spellEnd"/>
            <w:r w:rsidRPr="005C0844">
              <w:rPr>
                <w:sz w:val="24"/>
                <w:szCs w:val="24"/>
              </w:rPr>
              <w:t>.</w:t>
            </w:r>
          </w:p>
          <w:p w14:paraId="39A0D760" w14:textId="42EE5519" w:rsidR="002E1CAC" w:rsidRPr="005C0844" w:rsidRDefault="002E1CAC" w:rsidP="00DF75DE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1117 </w:t>
            </w:r>
            <w:proofErr w:type="spellStart"/>
            <w:r w:rsidRPr="005C0844">
              <w:rPr>
                <w:sz w:val="24"/>
                <w:szCs w:val="24"/>
              </w:rPr>
              <w:t>Budapest</w:t>
            </w:r>
            <w:proofErr w:type="spellEnd"/>
            <w:r w:rsidRPr="005C0844">
              <w:rPr>
                <w:sz w:val="24"/>
                <w:szCs w:val="24"/>
              </w:rPr>
              <w:t xml:space="preserve">, </w:t>
            </w:r>
            <w:proofErr w:type="spellStart"/>
            <w:r w:rsidRPr="005C0844">
              <w:rPr>
                <w:sz w:val="24"/>
                <w:szCs w:val="24"/>
              </w:rPr>
              <w:t>Alíz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utca</w:t>
            </w:r>
            <w:proofErr w:type="spellEnd"/>
            <w:r w:rsidRPr="005C0844">
              <w:rPr>
                <w:sz w:val="24"/>
                <w:szCs w:val="24"/>
              </w:rPr>
              <w:t xml:space="preserve"> 4. B. </w:t>
            </w:r>
            <w:proofErr w:type="spellStart"/>
            <w:r w:rsidRPr="005C0844">
              <w:rPr>
                <w:sz w:val="24"/>
                <w:szCs w:val="24"/>
              </w:rPr>
              <w:t>ép</w:t>
            </w:r>
            <w:proofErr w:type="spellEnd"/>
            <w:r w:rsidRPr="005C0844">
              <w:rPr>
                <w:sz w:val="24"/>
                <w:szCs w:val="24"/>
              </w:rPr>
              <w:t xml:space="preserve">. </w:t>
            </w:r>
            <w:r w:rsidR="00DF75DE">
              <w:rPr>
                <w:sz w:val="24"/>
                <w:szCs w:val="24"/>
              </w:rPr>
              <w:br/>
            </w:r>
            <w:proofErr w:type="spellStart"/>
            <w:r w:rsidR="00DF75DE">
              <w:rPr>
                <w:sz w:val="24"/>
                <w:szCs w:val="24"/>
              </w:rPr>
              <w:t>Hungary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8FDFB21" w14:textId="77777777" w:rsidR="002E1CAC" w:rsidRDefault="002E1CAC" w:rsidP="00E04487">
            <w:pPr>
              <w:spacing w:before="80" w:after="80"/>
              <w:jc w:val="center"/>
              <w:rPr>
                <w:dstrike/>
                <w:sz w:val="24"/>
                <w:szCs w:val="24"/>
              </w:rPr>
            </w:pPr>
            <w:r w:rsidRPr="00190D6B">
              <w:rPr>
                <w:dstrike/>
                <w:sz w:val="24"/>
                <w:szCs w:val="24"/>
              </w:rPr>
              <w:t>116 560.15 zł</w:t>
            </w:r>
          </w:p>
          <w:p w14:paraId="6A733ED6" w14:textId="1A4F82A7" w:rsidR="00190D6B" w:rsidRPr="00190D6B" w:rsidRDefault="00190D6B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90D6B">
              <w:rPr>
                <w:color w:val="FF0000"/>
                <w:sz w:val="24"/>
                <w:szCs w:val="24"/>
              </w:rPr>
              <w:t xml:space="preserve">116 550,15 zł </w:t>
            </w:r>
          </w:p>
        </w:tc>
      </w:tr>
      <w:tr w:rsidR="008F541D" w:rsidRPr="005C0844" w14:paraId="15F1D6BB" w14:textId="77777777" w:rsidTr="00E04487">
        <w:tc>
          <w:tcPr>
            <w:tcW w:w="993" w:type="dxa"/>
            <w:shd w:val="clear" w:color="auto" w:fill="auto"/>
            <w:vAlign w:val="center"/>
          </w:tcPr>
          <w:p w14:paraId="5175DC3F" w14:textId="284A3192" w:rsidR="008F541D" w:rsidRPr="005C0844" w:rsidRDefault="008F541D" w:rsidP="008F541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F2E69" w14:textId="7D66D240" w:rsidR="008F541D" w:rsidRPr="005C0844" w:rsidRDefault="008F541D" w:rsidP="008F541D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15097D98" w14:textId="77777777" w:rsidR="008F541D" w:rsidRPr="005C0844" w:rsidRDefault="008F541D" w:rsidP="008F541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Inpharm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CF43D99" w14:textId="5657555B" w:rsidR="008F541D" w:rsidRPr="005C0844" w:rsidRDefault="008F541D" w:rsidP="008F54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Strumykowa 28/11 </w:t>
            </w:r>
            <w:r>
              <w:rPr>
                <w:sz w:val="24"/>
                <w:szCs w:val="24"/>
              </w:rPr>
              <w:br/>
            </w:r>
            <w:r w:rsidRPr="005C0844">
              <w:rPr>
                <w:sz w:val="24"/>
                <w:szCs w:val="24"/>
              </w:rPr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5CD8A3" w14:textId="77777777" w:rsidR="008F541D" w:rsidRDefault="008F541D" w:rsidP="008F541D">
            <w:pPr>
              <w:spacing w:before="80" w:after="80"/>
              <w:jc w:val="center"/>
              <w:rPr>
                <w:dstrike/>
                <w:sz w:val="24"/>
                <w:szCs w:val="24"/>
              </w:rPr>
            </w:pPr>
            <w:r w:rsidRPr="00190D6B">
              <w:rPr>
                <w:dstrike/>
                <w:sz w:val="24"/>
                <w:szCs w:val="24"/>
              </w:rPr>
              <w:t>11 404.80 zł</w:t>
            </w:r>
          </w:p>
          <w:p w14:paraId="20EBED0D" w14:textId="58894A0A" w:rsidR="00190D6B" w:rsidRPr="00190D6B" w:rsidRDefault="00190D6B" w:rsidP="008F541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90D6B">
              <w:rPr>
                <w:color w:val="FF0000"/>
                <w:sz w:val="24"/>
                <w:szCs w:val="24"/>
              </w:rPr>
              <w:t xml:space="preserve">5 702,40 zł </w:t>
            </w:r>
          </w:p>
        </w:tc>
      </w:tr>
    </w:tbl>
    <w:p w14:paraId="09CDFC96" w14:textId="52CCE03D" w:rsidR="00C236D3" w:rsidRPr="005C0844" w:rsidRDefault="00A80738" w:rsidP="00E13ED2">
      <w:pPr>
        <w:pStyle w:val="Tekstpodstawowy"/>
        <w:spacing w:before="240" w:after="480"/>
        <w:ind w:left="4956" w:firstLine="709"/>
        <w:jc w:val="center"/>
        <w:rPr>
          <w:szCs w:val="24"/>
        </w:rPr>
      </w:pPr>
      <w:r w:rsidRPr="005C0844">
        <w:rPr>
          <w:i/>
          <w:szCs w:val="24"/>
        </w:rPr>
        <w:t>Zamawiający</w:t>
      </w:r>
      <w:bookmarkEnd w:id="0"/>
    </w:p>
    <w:sectPr w:rsidR="00C236D3" w:rsidRPr="005C0844" w:rsidSect="005C0844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27E81" w14:textId="77777777" w:rsidR="00D82DB1" w:rsidRDefault="00D82DB1">
      <w:r>
        <w:separator/>
      </w:r>
    </w:p>
  </w:endnote>
  <w:endnote w:type="continuationSeparator" w:id="0">
    <w:p w14:paraId="16002B89" w14:textId="77777777" w:rsidR="00D82DB1" w:rsidRDefault="00D82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D17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A78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4D312" w14:textId="069F2F80" w:rsidR="009F189D" w:rsidRDefault="004647B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C6E6B4" wp14:editId="4F83995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32A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0123C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DDE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3512F5" w14:textId="77777777" w:rsidR="009F189D" w:rsidRDefault="009F189D">
    <w:pPr>
      <w:pStyle w:val="Stopka"/>
      <w:tabs>
        <w:tab w:val="clear" w:pos="4536"/>
      </w:tabs>
      <w:jc w:val="center"/>
    </w:pPr>
  </w:p>
  <w:p w14:paraId="0A2505A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4E562" w14:textId="77777777" w:rsidR="00D82DB1" w:rsidRDefault="00D82DB1">
      <w:r>
        <w:separator/>
      </w:r>
    </w:p>
  </w:footnote>
  <w:footnote w:type="continuationSeparator" w:id="0">
    <w:p w14:paraId="3A6C2E75" w14:textId="77777777" w:rsidR="00D82DB1" w:rsidRDefault="00D82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08202" w14:textId="77777777" w:rsidR="002E1CAC" w:rsidRDefault="002E1C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921BF" w14:textId="77777777" w:rsidR="002E1CAC" w:rsidRDefault="002E1C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47C5A" w14:textId="77777777" w:rsidR="002E1CAC" w:rsidRDefault="002E1C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DB1"/>
    <w:rsid w:val="00007727"/>
    <w:rsid w:val="00017720"/>
    <w:rsid w:val="00035488"/>
    <w:rsid w:val="00051D5D"/>
    <w:rsid w:val="00085022"/>
    <w:rsid w:val="000D7F25"/>
    <w:rsid w:val="000E00E5"/>
    <w:rsid w:val="00173B20"/>
    <w:rsid w:val="00190D6B"/>
    <w:rsid w:val="001C69FF"/>
    <w:rsid w:val="0023318D"/>
    <w:rsid w:val="00260900"/>
    <w:rsid w:val="002C1FB3"/>
    <w:rsid w:val="002C3498"/>
    <w:rsid w:val="002E1CAC"/>
    <w:rsid w:val="00371EDD"/>
    <w:rsid w:val="003D72FD"/>
    <w:rsid w:val="003E34FA"/>
    <w:rsid w:val="00423179"/>
    <w:rsid w:val="004626BD"/>
    <w:rsid w:val="004647B1"/>
    <w:rsid w:val="00490DC0"/>
    <w:rsid w:val="00493F8C"/>
    <w:rsid w:val="004C7E9B"/>
    <w:rsid w:val="005614F2"/>
    <w:rsid w:val="00577BC6"/>
    <w:rsid w:val="005C0844"/>
    <w:rsid w:val="005D1F96"/>
    <w:rsid w:val="0063071F"/>
    <w:rsid w:val="0069085C"/>
    <w:rsid w:val="006B27ED"/>
    <w:rsid w:val="00773A1F"/>
    <w:rsid w:val="00843263"/>
    <w:rsid w:val="00861E75"/>
    <w:rsid w:val="00867443"/>
    <w:rsid w:val="008F541D"/>
    <w:rsid w:val="009764E8"/>
    <w:rsid w:val="009D19BD"/>
    <w:rsid w:val="009F189D"/>
    <w:rsid w:val="00A12BF4"/>
    <w:rsid w:val="00A2436A"/>
    <w:rsid w:val="00A27BE8"/>
    <w:rsid w:val="00A80738"/>
    <w:rsid w:val="00B15431"/>
    <w:rsid w:val="00BB547B"/>
    <w:rsid w:val="00BC286F"/>
    <w:rsid w:val="00C15C56"/>
    <w:rsid w:val="00C236D3"/>
    <w:rsid w:val="00C659E2"/>
    <w:rsid w:val="00C82837"/>
    <w:rsid w:val="00CA3D66"/>
    <w:rsid w:val="00CB0802"/>
    <w:rsid w:val="00D665F5"/>
    <w:rsid w:val="00D7128F"/>
    <w:rsid w:val="00D82DB1"/>
    <w:rsid w:val="00DB0C16"/>
    <w:rsid w:val="00DF75DE"/>
    <w:rsid w:val="00E13ED2"/>
    <w:rsid w:val="00E33F7A"/>
    <w:rsid w:val="00E93626"/>
    <w:rsid w:val="00EA3476"/>
    <w:rsid w:val="00F16C60"/>
    <w:rsid w:val="00F95C33"/>
    <w:rsid w:val="00FB054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A3F32"/>
  <w15:chartTrackingRefBased/>
  <w15:docId w15:val="{76EBAAEE-14B5-4552-89A0-2D0508460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C08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5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64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50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7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38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4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6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9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3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5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1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6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0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1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7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21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0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5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2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1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31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5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7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88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52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7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0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5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0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8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7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2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70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2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50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6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33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85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2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3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73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64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19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3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13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9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0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3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8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1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8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2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81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95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4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12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4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33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88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1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687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5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3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7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91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47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9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8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36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4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82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2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19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17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2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7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8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33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1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07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4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4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8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3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43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62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05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7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7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9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5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74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7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8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4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9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0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71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0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03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0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20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93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5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7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16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82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12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37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68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8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33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1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9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38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99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0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14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5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4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0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25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00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64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42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83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1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74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68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33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5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5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9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40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3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6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6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1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0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38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7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5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3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137</TotalTime>
  <Pages>2</Pages>
  <Words>729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29</cp:revision>
  <dcterms:created xsi:type="dcterms:W3CDTF">2022-07-12T09:23:00Z</dcterms:created>
  <dcterms:modified xsi:type="dcterms:W3CDTF">2022-09-07T11:23:00Z</dcterms:modified>
</cp:coreProperties>
</file>