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880" w:rsidRDefault="008D6880" w:rsidP="008D6880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Załącznik nr 1 do SWZ</w:t>
      </w:r>
    </w:p>
    <w:p w:rsidR="008D6880" w:rsidRDefault="008D6880" w:rsidP="008D6880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Zamawiający:</w:t>
      </w:r>
    </w:p>
    <w:p w:rsidR="008D6880" w:rsidRDefault="008D6880" w:rsidP="008D6880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>Gmina Szerzyny</w:t>
      </w:r>
    </w:p>
    <w:p w:rsidR="008D6880" w:rsidRDefault="008D6880" w:rsidP="008D6880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Szerzyny 521 </w:t>
      </w:r>
    </w:p>
    <w:p w:rsidR="008D6880" w:rsidRDefault="008D6880" w:rsidP="008D6880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>38-246 Szerzyny</w:t>
      </w:r>
    </w:p>
    <w:p w:rsidR="008D6880" w:rsidRDefault="008D6880" w:rsidP="008D6880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8D6880" w:rsidRDefault="008D6880" w:rsidP="008D6880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8D6880" w:rsidRDefault="008D6880" w:rsidP="008D6880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8D6880" w:rsidRDefault="008D6880" w:rsidP="008D68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8D6880" w:rsidRDefault="008D6880" w:rsidP="008D6880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8D6880" w:rsidRDefault="008D6880" w:rsidP="008D6880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8D6880" w:rsidRDefault="008D6880" w:rsidP="008D68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8D6880" w:rsidRDefault="008D6880" w:rsidP="008D6880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8D6880" w:rsidRDefault="008D6880" w:rsidP="008D6880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D6880" w:rsidTr="008D688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D6880" w:rsidRDefault="008D688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8D6880" w:rsidRDefault="008D68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z 2021r. poz. 1129 z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8D6880" w:rsidRDefault="008D6880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8D6880" w:rsidRDefault="008D6880" w:rsidP="008D6880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8D6880" w:rsidRDefault="008D6880" w:rsidP="008D6880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Remont drogi gminnej Nr 200620K relacji Żurowa - Dobrocin w km 2+250 do 2+590 o dł. 330 mb</w:t>
      </w:r>
    </w:p>
    <w:p w:rsidR="008D6880" w:rsidRDefault="008D6880" w:rsidP="008D6880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FER.271.17.2022</w:t>
      </w:r>
    </w:p>
    <w:p w:rsidR="008D6880" w:rsidRDefault="008D6880" w:rsidP="008D688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>
        <w:rPr>
          <w:rFonts w:ascii="Arial" w:hAnsi="Arial" w:cs="Arial"/>
          <w:b/>
          <w:sz w:val="24"/>
          <w:szCs w:val="24"/>
        </w:rPr>
        <w:t>Gmina Szerzyny,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D6880" w:rsidTr="008D6880">
        <w:tc>
          <w:tcPr>
            <w:tcW w:w="9104" w:type="dxa"/>
            <w:shd w:val="clear" w:color="auto" w:fill="D9D9D9"/>
            <w:hideMark/>
          </w:tcPr>
          <w:p w:rsidR="008D6880" w:rsidRDefault="008D6880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8D6880" w:rsidRDefault="008D6880" w:rsidP="008D6880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>
        <w:rPr>
          <w:rFonts w:ascii="Arial" w:hAnsi="Arial" w:cs="Arial"/>
          <w:sz w:val="24"/>
          <w:szCs w:val="24"/>
        </w:rPr>
        <w:br/>
        <w:t xml:space="preserve">art. 108 ust 1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8D6880" w:rsidRDefault="008D6880" w:rsidP="008D6880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</w:p>
    <w:p w:rsidR="008D6880" w:rsidRDefault="008D6880" w:rsidP="008D6880">
      <w:pPr>
        <w:spacing w:after="0"/>
        <w:rPr>
          <w:rFonts w:ascii="Arial" w:hAnsi="Arial" w:cs="Arial"/>
          <w:sz w:val="16"/>
          <w:szCs w:val="16"/>
        </w:rPr>
      </w:pPr>
    </w:p>
    <w:p w:rsidR="008D6880" w:rsidRDefault="008D6880" w:rsidP="008D68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8D6880" w:rsidRDefault="008D6880" w:rsidP="008D6880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 xml:space="preserve">[UWAGA: tę część oświadczenia należy wypełnić, gdy zachodzą przesłanki wykluczenia z art. 108 ust. 1 </w:t>
      </w:r>
      <w:proofErr w:type="spellStart"/>
      <w:r>
        <w:rPr>
          <w:rFonts w:ascii="Arial" w:hAnsi="Arial" w:cs="Arial"/>
          <w:color w:val="0070C0"/>
          <w:sz w:val="20"/>
          <w:szCs w:val="20"/>
        </w:rPr>
        <w:t>pkt</w:t>
      </w:r>
      <w:proofErr w:type="spellEnd"/>
      <w:r>
        <w:rPr>
          <w:rFonts w:ascii="Arial" w:hAnsi="Arial" w:cs="Arial"/>
          <w:color w:val="0070C0"/>
          <w:sz w:val="20"/>
          <w:szCs w:val="20"/>
        </w:rPr>
        <w:t xml:space="preserve"> 1, 2 i 5 lub art.109 ust.1 </w:t>
      </w:r>
      <w:proofErr w:type="spellStart"/>
      <w:r>
        <w:rPr>
          <w:rFonts w:ascii="Arial" w:hAnsi="Arial" w:cs="Arial"/>
          <w:color w:val="0070C0"/>
          <w:sz w:val="20"/>
          <w:szCs w:val="20"/>
        </w:rPr>
        <w:t>pkt</w:t>
      </w:r>
      <w:proofErr w:type="spellEnd"/>
      <w:r>
        <w:rPr>
          <w:rFonts w:ascii="Arial" w:hAnsi="Arial" w:cs="Arial"/>
          <w:color w:val="0070C0"/>
          <w:sz w:val="20"/>
          <w:szCs w:val="20"/>
        </w:rPr>
        <w:t xml:space="preserve"> 2-5 i 7-10 ustawy </w:t>
      </w:r>
      <w:proofErr w:type="spellStart"/>
      <w:r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>
        <w:rPr>
          <w:rFonts w:ascii="Arial" w:hAnsi="Arial" w:cs="Arial"/>
          <w:color w:val="0070C0"/>
          <w:sz w:val="20"/>
          <w:szCs w:val="20"/>
        </w:rPr>
        <w:t>]</w:t>
      </w:r>
    </w:p>
    <w:p w:rsidR="008D6880" w:rsidRDefault="008D6880" w:rsidP="008D688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</w:t>
      </w:r>
      <w:proofErr w:type="spellStart"/>
      <w:r>
        <w:rPr>
          <w:rFonts w:ascii="Arial" w:hAnsi="Arial" w:cs="Arial"/>
          <w:i/>
          <w:sz w:val="20"/>
          <w:szCs w:val="20"/>
        </w:rPr>
        <w:t>pkt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1, 2 i 5 lub art. 109 ust. 1 </w:t>
      </w:r>
      <w:proofErr w:type="spellStart"/>
      <w:r>
        <w:rPr>
          <w:rFonts w:ascii="Arial" w:hAnsi="Arial" w:cs="Arial"/>
          <w:i/>
          <w:sz w:val="20"/>
          <w:szCs w:val="20"/>
        </w:rPr>
        <w:t>pkt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2-5 i </w:t>
      </w:r>
      <w:r>
        <w:rPr>
          <w:rFonts w:ascii="Arial" w:hAnsi="Arial" w:cs="Arial"/>
          <w:i/>
          <w:sz w:val="20"/>
          <w:szCs w:val="20"/>
        </w:rPr>
        <w:lastRenderedPageBreak/>
        <w:t xml:space="preserve">7-10 ustawy </w:t>
      </w:r>
      <w:proofErr w:type="spellStart"/>
      <w:r>
        <w:rPr>
          <w:rFonts w:ascii="Arial" w:hAnsi="Arial" w:cs="Arial"/>
          <w:i/>
          <w:sz w:val="20"/>
          <w:szCs w:val="20"/>
        </w:rPr>
        <w:t>Pzp</w:t>
      </w:r>
      <w:proofErr w:type="spellEnd"/>
      <w:r>
        <w:rPr>
          <w:rFonts w:ascii="Arial" w:hAnsi="Arial" w:cs="Arial"/>
          <w:i/>
          <w:sz w:val="20"/>
          <w:szCs w:val="20"/>
        </w:rPr>
        <w:t>)</w:t>
      </w:r>
      <w:r>
        <w:rPr>
          <w:rFonts w:ascii="Arial" w:hAnsi="Arial" w:cs="Arial"/>
          <w:i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podjąłem następujące środki naprawcze i zapobiegawcze: …………………………………………………………………………………………………..……………………………………………………………………………………………….….</w:t>
      </w:r>
    </w:p>
    <w:p w:rsidR="008D6880" w:rsidRDefault="008D6880" w:rsidP="008D6880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8D6880" w:rsidRDefault="008D6880" w:rsidP="008D688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D6880" w:rsidTr="008D6880">
        <w:tc>
          <w:tcPr>
            <w:tcW w:w="9104" w:type="dxa"/>
            <w:shd w:val="clear" w:color="auto" w:fill="D9D9D9"/>
            <w:hideMark/>
          </w:tcPr>
          <w:p w:rsidR="008D6880" w:rsidRDefault="008D6880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8D6880" w:rsidRDefault="008D6880" w:rsidP="008D6880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D6880" w:rsidRDefault="008D6880" w:rsidP="008D68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D6880" w:rsidRDefault="008D6880" w:rsidP="008D68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8D6880" w:rsidRDefault="008D6880" w:rsidP="008D6880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8D6880" w:rsidRDefault="008D6880" w:rsidP="008D6880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………..…………..……………….…………………………………</w:t>
      </w:r>
    </w:p>
    <w:p w:rsidR="008D6880" w:rsidRDefault="008D6880" w:rsidP="008D6880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Data: kwalifikowany podpis elektroniczny lub podpis zaufany lub podpis osobisty</w:t>
      </w:r>
    </w:p>
    <w:p w:rsidR="00484F88" w:rsidRPr="008D6880" w:rsidRDefault="00484F88" w:rsidP="008D6880">
      <w:pPr>
        <w:rPr>
          <w:szCs w:val="21"/>
        </w:rPr>
      </w:pPr>
    </w:p>
    <w:sectPr w:rsidR="00484F88" w:rsidRPr="008D688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2817" w:rsidRDefault="00BA2817" w:rsidP="0038231F">
      <w:pPr>
        <w:spacing w:after="0" w:line="240" w:lineRule="auto"/>
      </w:pPr>
      <w:r>
        <w:separator/>
      </w:r>
    </w:p>
  </w:endnote>
  <w:endnote w:type="continuationSeparator" w:id="1">
    <w:p w:rsidR="00BA2817" w:rsidRDefault="00BA28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129" w:rsidRDefault="0003012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434F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434F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129" w:rsidRDefault="0003012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2817" w:rsidRDefault="00BA2817" w:rsidP="0038231F">
      <w:pPr>
        <w:spacing w:after="0" w:line="240" w:lineRule="auto"/>
      </w:pPr>
      <w:r>
        <w:separator/>
      </w:r>
    </w:p>
  </w:footnote>
  <w:footnote w:type="continuationSeparator" w:id="1">
    <w:p w:rsidR="00BA2817" w:rsidRDefault="00BA2817" w:rsidP="0038231F">
      <w:pPr>
        <w:spacing w:after="0" w:line="240" w:lineRule="auto"/>
      </w:pPr>
      <w:r>
        <w:continuationSeparator/>
      </w:r>
    </w:p>
  </w:footnote>
  <w:footnote w:id="2">
    <w:p w:rsidR="008D6880" w:rsidRDefault="008D6880" w:rsidP="008D688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>
        <w:rPr>
          <w:rFonts w:ascii="Arial" w:hAnsi="Arial" w:cs="Arial"/>
          <w:sz w:val="16"/>
          <w:szCs w:val="16"/>
        </w:rPr>
        <w:t>Pzp</w:t>
      </w:r>
      <w:proofErr w:type="spellEnd"/>
      <w:r>
        <w:rPr>
          <w:rFonts w:ascii="Arial" w:hAnsi="Arial" w:cs="Arial"/>
          <w:sz w:val="16"/>
          <w:szCs w:val="16"/>
        </w:rPr>
        <w:t xml:space="preserve"> wyklucza się:</w:t>
      </w:r>
    </w:p>
    <w:p w:rsidR="008D6880" w:rsidRDefault="008D6880" w:rsidP="008D6880">
      <w:pPr>
        <w:pStyle w:val="Tekstprzypisudolnego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>
        <w:rPr>
          <w:rFonts w:ascii="Arial" w:hAnsi="Arial" w:cs="Arial"/>
          <w:sz w:val="16"/>
          <w:szCs w:val="16"/>
        </w:rPr>
        <w:t>pkt</w:t>
      </w:r>
      <w:proofErr w:type="spellEnd"/>
      <w:r>
        <w:rPr>
          <w:rFonts w:ascii="Arial" w:hAnsi="Arial" w:cs="Arial"/>
          <w:sz w:val="16"/>
          <w:szCs w:val="16"/>
        </w:rPr>
        <w:t xml:space="preserve"> 3 ustawy;</w:t>
      </w:r>
    </w:p>
    <w:p w:rsidR="008D6880" w:rsidRDefault="008D6880" w:rsidP="008D6880">
      <w:pPr>
        <w:pStyle w:val="Tekstprzypisudolnego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>
        <w:rPr>
          <w:rFonts w:ascii="Arial" w:hAnsi="Arial" w:cs="Arial"/>
          <w:sz w:val="16"/>
          <w:szCs w:val="16"/>
        </w:rPr>
        <w:t>pkt</w:t>
      </w:r>
      <w:proofErr w:type="spellEnd"/>
      <w:r>
        <w:rPr>
          <w:rFonts w:ascii="Arial" w:hAnsi="Arial" w:cs="Arial"/>
          <w:sz w:val="16"/>
          <w:szCs w:val="16"/>
        </w:rPr>
        <w:t xml:space="preserve"> 3 ustawy;</w:t>
      </w:r>
    </w:p>
    <w:p w:rsidR="008D6880" w:rsidRDefault="008D6880" w:rsidP="008D6880">
      <w:pPr>
        <w:pStyle w:val="Tekstprzypisudolnego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>
        <w:rPr>
          <w:rFonts w:ascii="Arial" w:hAnsi="Arial" w:cs="Arial"/>
          <w:sz w:val="16"/>
          <w:szCs w:val="16"/>
        </w:rPr>
        <w:t>pkt</w:t>
      </w:r>
      <w:proofErr w:type="spellEnd"/>
      <w:r>
        <w:rPr>
          <w:rFonts w:ascii="Arial" w:hAnsi="Arial" w:cs="Arial"/>
          <w:sz w:val="16"/>
          <w:szCs w:val="16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>
        <w:rPr>
          <w:rFonts w:ascii="Arial" w:hAnsi="Arial" w:cs="Arial"/>
          <w:sz w:val="16"/>
          <w:szCs w:val="16"/>
        </w:rPr>
        <w:t>pkt</w:t>
      </w:r>
      <w:proofErr w:type="spellEnd"/>
      <w:r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129" w:rsidRDefault="0003012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129" w:rsidRDefault="0003012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129" w:rsidRDefault="0003012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030129"/>
    <w:rsid w:val="00023477"/>
    <w:rsid w:val="000247FF"/>
    <w:rsid w:val="00025C8D"/>
    <w:rsid w:val="00030129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58A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34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D6880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2817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688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8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2022-09-05T10:32:00Z</cp:lastPrinted>
  <dcterms:created xsi:type="dcterms:W3CDTF">2022-09-05T10:33:00Z</dcterms:created>
  <dcterms:modified xsi:type="dcterms:W3CDTF">2022-09-05T10:33:00Z</dcterms:modified>
</cp:coreProperties>
</file>