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BB547B" w:rsidRDefault="0060693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06935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06935">
        <w:rPr>
          <w:rFonts w:ascii="Arial" w:hAnsi="Arial" w:cs="Arial"/>
          <w:sz w:val="24"/>
          <w:szCs w:val="24"/>
        </w:rPr>
        <w:t>2022-08-31</w:t>
      </w:r>
    </w:p>
    <w:p w:rsidR="00D665F5" w:rsidRPr="00BB547B" w:rsidRDefault="0060693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06935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BB547B" w:rsidRDefault="00606935" w:rsidP="00D665F5">
      <w:pPr>
        <w:rPr>
          <w:rFonts w:ascii="Arial" w:hAnsi="Arial" w:cs="Arial"/>
          <w:sz w:val="24"/>
          <w:szCs w:val="24"/>
        </w:rPr>
      </w:pPr>
      <w:r w:rsidRPr="00606935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06935">
        <w:rPr>
          <w:rFonts w:ascii="Arial" w:hAnsi="Arial" w:cs="Arial"/>
          <w:sz w:val="24"/>
          <w:szCs w:val="24"/>
        </w:rPr>
        <w:t>521</w:t>
      </w:r>
    </w:p>
    <w:p w:rsidR="00D665F5" w:rsidRPr="00BB547B" w:rsidRDefault="00606935" w:rsidP="00D665F5">
      <w:pPr>
        <w:rPr>
          <w:rFonts w:ascii="Arial" w:hAnsi="Arial" w:cs="Arial"/>
          <w:sz w:val="24"/>
          <w:szCs w:val="24"/>
        </w:rPr>
      </w:pPr>
      <w:r w:rsidRPr="00606935">
        <w:rPr>
          <w:rFonts w:ascii="Arial" w:hAnsi="Arial" w:cs="Arial"/>
          <w:sz w:val="24"/>
          <w:szCs w:val="24"/>
        </w:rPr>
        <w:t>38-246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06935">
        <w:rPr>
          <w:rFonts w:ascii="Arial" w:hAnsi="Arial" w:cs="Arial"/>
          <w:sz w:val="24"/>
          <w:szCs w:val="24"/>
        </w:rPr>
        <w:t>Szerzyny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06935" w:rsidRPr="00606935">
        <w:rPr>
          <w:rFonts w:ascii="Arial" w:hAnsi="Arial" w:cs="Arial"/>
          <w:b/>
          <w:sz w:val="24"/>
          <w:szCs w:val="24"/>
        </w:rPr>
        <w:t>FER.271.13.2022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06935" w:rsidRPr="0060693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06935" w:rsidRPr="00606935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60693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06935">
        <w:rPr>
          <w:rFonts w:ascii="Arial" w:hAnsi="Arial" w:cs="Arial"/>
          <w:b/>
          <w:szCs w:val="24"/>
        </w:rPr>
        <w:t>Budowa Domu Opieki nad Małym Dzieckiem w Szerzynach - II etap oraz modernizacja budynków szkół na terenie Gminy Szerzyny</w:t>
      </w:r>
    </w:p>
    <w:p w:rsidR="00D665F5" w:rsidRPr="00BB547B" w:rsidRDefault="00E7576E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D665F5"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="00D665F5" w:rsidRPr="00BB547B">
        <w:rPr>
          <w:rFonts w:ascii="Arial" w:hAnsi="Arial" w:cs="Arial"/>
          <w:sz w:val="24"/>
          <w:szCs w:val="24"/>
        </w:rPr>
        <w:t xml:space="preserve"> ust. 5 </w:t>
      </w:r>
      <w:r w:rsidR="00D665F5"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="00606935" w:rsidRPr="00606935">
        <w:rPr>
          <w:rFonts w:ascii="Arial" w:hAnsi="Arial" w:cs="Arial"/>
          <w:sz w:val="24"/>
          <w:szCs w:val="24"/>
        </w:rPr>
        <w:t>(</w:t>
      </w:r>
      <w:proofErr w:type="spellStart"/>
      <w:r w:rsidR="00606935" w:rsidRPr="00606935">
        <w:rPr>
          <w:rFonts w:ascii="Arial" w:hAnsi="Arial" w:cs="Arial"/>
          <w:sz w:val="24"/>
          <w:szCs w:val="24"/>
        </w:rPr>
        <w:t>t.j</w:t>
      </w:r>
      <w:proofErr w:type="spellEnd"/>
      <w:r w:rsidR="00606935" w:rsidRPr="0060693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06935" w:rsidRPr="00606935">
        <w:rPr>
          <w:rFonts w:ascii="Arial" w:hAnsi="Arial" w:cs="Arial"/>
          <w:sz w:val="24"/>
          <w:szCs w:val="24"/>
        </w:rPr>
        <w:t>Dz.U</w:t>
      </w:r>
      <w:proofErr w:type="spellEnd"/>
      <w:r w:rsidR="00606935" w:rsidRPr="00606935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606935" w:rsidRPr="00606935">
        <w:rPr>
          <w:rFonts w:ascii="Arial" w:hAnsi="Arial" w:cs="Arial"/>
          <w:sz w:val="24"/>
          <w:szCs w:val="24"/>
        </w:rPr>
        <w:t>późn</w:t>
      </w:r>
      <w:proofErr w:type="spellEnd"/>
      <w:r w:rsidR="00606935" w:rsidRPr="00606935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="00D665F5"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06935" w:rsidRPr="00606935">
        <w:rPr>
          <w:rFonts w:ascii="Arial" w:hAnsi="Arial" w:cs="Arial"/>
          <w:sz w:val="24"/>
          <w:szCs w:val="24"/>
        </w:rPr>
        <w:t>31/08/2022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06935" w:rsidRPr="00606935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06935" w:rsidRPr="00BB547B" w:rsidTr="006369F2">
        <w:tc>
          <w:tcPr>
            <w:tcW w:w="993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06935" w:rsidRPr="00BB547B" w:rsidRDefault="00606935" w:rsidP="006369F2">
            <w:pPr>
              <w:spacing w:before="80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IKO sp. z o.o. sp. k.</w:t>
            </w:r>
          </w:p>
          <w:p w:rsidR="00606935" w:rsidRPr="00BB547B" w:rsidRDefault="00606935" w:rsidP="006369F2">
            <w:pPr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Krakowska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283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06935" w:rsidRPr="00BB547B" w:rsidRDefault="00606935" w:rsidP="006369F2">
            <w:pPr>
              <w:spacing w:after="80"/>
              <w:jc w:val="both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33-100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1 168 500.00 zł</w:t>
            </w:r>
          </w:p>
        </w:tc>
      </w:tr>
      <w:tr w:rsidR="00606935" w:rsidRPr="00BB547B" w:rsidTr="006369F2">
        <w:tc>
          <w:tcPr>
            <w:tcW w:w="993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06935" w:rsidRPr="00BB547B" w:rsidRDefault="00606935" w:rsidP="006369F2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06935">
              <w:rPr>
                <w:rFonts w:ascii="Arial" w:hAnsi="Arial" w:cs="Arial"/>
              </w:rPr>
              <w:t>Inwestar-Budownictwo</w:t>
            </w:r>
            <w:proofErr w:type="spellEnd"/>
            <w:r w:rsidRPr="00606935">
              <w:rPr>
                <w:rFonts w:ascii="Arial" w:hAnsi="Arial" w:cs="Arial"/>
              </w:rPr>
              <w:t xml:space="preserve"> Karol Leśniak</w:t>
            </w:r>
          </w:p>
          <w:p w:rsidR="00606935" w:rsidRPr="00BB547B" w:rsidRDefault="00606935" w:rsidP="006369F2">
            <w:pPr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Wilsona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06935" w:rsidRPr="00BB547B" w:rsidRDefault="00606935" w:rsidP="006369F2">
            <w:pPr>
              <w:spacing w:after="80"/>
              <w:jc w:val="both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33-100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5 731 800.00 zł</w:t>
            </w:r>
          </w:p>
        </w:tc>
      </w:tr>
      <w:tr w:rsidR="00606935" w:rsidRPr="00BB547B" w:rsidTr="006369F2">
        <w:tc>
          <w:tcPr>
            <w:tcW w:w="993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06935" w:rsidRPr="00BB547B" w:rsidRDefault="00606935" w:rsidP="006369F2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06935">
              <w:rPr>
                <w:rFonts w:ascii="Arial" w:hAnsi="Arial" w:cs="Arial"/>
              </w:rPr>
              <w:t>Pesam</w:t>
            </w:r>
            <w:proofErr w:type="spellEnd"/>
            <w:r w:rsidRPr="00606935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606935" w:rsidRPr="00BB547B" w:rsidRDefault="00606935" w:rsidP="006369F2">
            <w:pPr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Tuwima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06935" w:rsidRPr="00BB547B" w:rsidRDefault="00606935" w:rsidP="006369F2">
            <w:pPr>
              <w:spacing w:after="80"/>
              <w:jc w:val="both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5 977 800.00 zł</w:t>
            </w:r>
          </w:p>
        </w:tc>
      </w:tr>
      <w:tr w:rsidR="00606935" w:rsidRPr="00BB547B" w:rsidTr="006369F2">
        <w:tc>
          <w:tcPr>
            <w:tcW w:w="993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06935" w:rsidRPr="00BB547B" w:rsidRDefault="00606935" w:rsidP="006369F2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06935">
              <w:rPr>
                <w:rFonts w:ascii="Arial" w:hAnsi="Arial" w:cs="Arial"/>
              </w:rPr>
              <w:t>Pesam</w:t>
            </w:r>
            <w:proofErr w:type="spellEnd"/>
            <w:r w:rsidRPr="00606935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606935" w:rsidRPr="00BB547B" w:rsidRDefault="00606935" w:rsidP="006369F2">
            <w:pPr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Tuwima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06935" w:rsidRPr="00BB547B" w:rsidRDefault="00606935" w:rsidP="006369F2">
            <w:pPr>
              <w:spacing w:after="80"/>
              <w:jc w:val="both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1 703 550.00 zł</w:t>
            </w:r>
          </w:p>
        </w:tc>
      </w:tr>
      <w:tr w:rsidR="00606935" w:rsidRPr="00BB547B" w:rsidTr="006369F2">
        <w:tc>
          <w:tcPr>
            <w:tcW w:w="993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06935" w:rsidRPr="00BB547B" w:rsidRDefault="00606935" w:rsidP="006369F2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06935">
              <w:rPr>
                <w:rFonts w:ascii="Arial" w:hAnsi="Arial" w:cs="Arial"/>
              </w:rPr>
              <w:t>Pesam</w:t>
            </w:r>
            <w:proofErr w:type="spellEnd"/>
            <w:r w:rsidRPr="00606935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606935" w:rsidRPr="00BB547B" w:rsidRDefault="00606935" w:rsidP="006369F2">
            <w:pPr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Tuwima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606935" w:rsidRPr="00BB547B" w:rsidRDefault="00606935" w:rsidP="006369F2">
            <w:pPr>
              <w:spacing w:after="80"/>
              <w:jc w:val="both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06935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6935" w:rsidRPr="00BB547B" w:rsidRDefault="00606935" w:rsidP="006369F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06935">
              <w:rPr>
                <w:rFonts w:ascii="Arial" w:hAnsi="Arial" w:cs="Arial"/>
              </w:rPr>
              <w:t>247 230.00 zł</w:t>
            </w:r>
          </w:p>
        </w:tc>
      </w:tr>
    </w:tbl>
    <w:p w:rsidR="00C236D3" w:rsidRPr="00E7576E" w:rsidRDefault="00A80738" w:rsidP="00E7576E">
      <w:pPr>
        <w:pStyle w:val="Tekstpodstawowy"/>
        <w:spacing w:before="480" w:after="480"/>
        <w:ind w:left="3119" w:firstLine="425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r w:rsidR="00606935" w:rsidRPr="00606935">
        <w:rPr>
          <w:rFonts w:ascii="Arial" w:hAnsi="Arial" w:cs="Arial"/>
          <w:szCs w:val="24"/>
        </w:rPr>
        <w:t xml:space="preserve">  </w:t>
      </w:r>
      <w:bookmarkEnd w:id="0"/>
    </w:p>
    <w:sectPr w:rsidR="00C236D3" w:rsidRPr="00E7576E" w:rsidSect="00E757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A7C" w:rsidRDefault="003B1A7C">
      <w:r>
        <w:separator/>
      </w:r>
    </w:p>
  </w:endnote>
  <w:endnote w:type="continuationSeparator" w:id="1">
    <w:p w:rsidR="003B1A7C" w:rsidRDefault="003B1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28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28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57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A7C" w:rsidRDefault="003B1A7C">
      <w:r>
        <w:separator/>
      </w:r>
    </w:p>
  </w:footnote>
  <w:footnote w:type="continuationSeparator" w:id="1">
    <w:p w:rsidR="003B1A7C" w:rsidRDefault="003B1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35" w:rsidRDefault="006069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35" w:rsidRDefault="00E7731B" w:rsidP="00E7576E">
    <w:pPr>
      <w:pStyle w:val="Nagwek"/>
      <w:jc w:val="right"/>
    </w:pPr>
    <w:r>
      <w:rPr>
        <w:noProof/>
      </w:rPr>
      <w:drawing>
        <wp:inline distT="0" distB="0" distL="0" distR="0">
          <wp:extent cx="2476500" cy="628650"/>
          <wp:effectExtent l="19050" t="0" r="0" b="0"/>
          <wp:docPr id="1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35" w:rsidRDefault="0060693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6935"/>
    <w:rsid w:val="00007727"/>
    <w:rsid w:val="00017720"/>
    <w:rsid w:val="00035488"/>
    <w:rsid w:val="000D7F25"/>
    <w:rsid w:val="000E00E5"/>
    <w:rsid w:val="00173B20"/>
    <w:rsid w:val="001C69FF"/>
    <w:rsid w:val="0023318D"/>
    <w:rsid w:val="003B1A7C"/>
    <w:rsid w:val="003D72FD"/>
    <w:rsid w:val="00423179"/>
    <w:rsid w:val="00490DC0"/>
    <w:rsid w:val="00493F8C"/>
    <w:rsid w:val="004C7E9B"/>
    <w:rsid w:val="005614F2"/>
    <w:rsid w:val="00577BC6"/>
    <w:rsid w:val="00602855"/>
    <w:rsid w:val="00606935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7576E"/>
    <w:rsid w:val="00E7731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2022-08-31T09:23:00Z</cp:lastPrinted>
  <dcterms:created xsi:type="dcterms:W3CDTF">2022-08-31T09:24:00Z</dcterms:created>
  <dcterms:modified xsi:type="dcterms:W3CDTF">2022-08-31T09:24:00Z</dcterms:modified>
</cp:coreProperties>
</file>