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C07B9">
        <w:rPr>
          <w:rFonts w:ascii="Arial" w:hAnsi="Arial" w:cs="Arial"/>
          <w:bCs/>
          <w:i w:val="0"/>
          <w:szCs w:val="24"/>
        </w:rPr>
        <w:t>9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D0B19" w:rsidRPr="00FD0B19">
        <w:rPr>
          <w:rFonts w:ascii="Arial" w:hAnsi="Arial" w:cs="Arial"/>
          <w:b/>
          <w:sz w:val="24"/>
          <w:szCs w:val="24"/>
        </w:rPr>
        <w:t>CRZP/1</w:t>
      </w:r>
      <w:r w:rsidR="00CE54B1">
        <w:rPr>
          <w:rFonts w:ascii="Arial" w:hAnsi="Arial" w:cs="Arial"/>
          <w:b/>
          <w:sz w:val="24"/>
          <w:szCs w:val="24"/>
        </w:rPr>
        <w:t>82</w:t>
      </w:r>
      <w:r w:rsidR="00FD0B19" w:rsidRPr="00FD0B19">
        <w:rPr>
          <w:rFonts w:ascii="Arial" w:hAnsi="Arial" w:cs="Arial"/>
          <w:b/>
          <w:sz w:val="24"/>
          <w:szCs w:val="24"/>
        </w:rPr>
        <w:t>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0B19" w:rsidRPr="0012157F" w:rsidTr="00B10B9A">
        <w:tc>
          <w:tcPr>
            <w:tcW w:w="9104" w:type="dxa"/>
            <w:shd w:val="clear" w:color="auto" w:fill="D9D9D9"/>
          </w:tcPr>
          <w:p w:rsidR="00FD0B19" w:rsidRPr="0012157F" w:rsidRDefault="00FD0B19" w:rsidP="00B10B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D0B19" w:rsidRDefault="00FD0B19" w:rsidP="00B10B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D0B1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D0B1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D0B19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FD0B1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D0B1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D0B19" w:rsidRPr="00C86421" w:rsidRDefault="00FD0B19" w:rsidP="00B10B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D0B19" w:rsidRDefault="00FD0B19" w:rsidP="00B10B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D0B19" w:rsidRPr="00C86421" w:rsidRDefault="00FD0B19" w:rsidP="00B10B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FD0B19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D0B1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D0B19">
        <w:rPr>
          <w:rFonts w:ascii="Arial" w:hAnsi="Arial" w:cs="Arial"/>
          <w:b/>
          <w:sz w:val="24"/>
          <w:szCs w:val="24"/>
        </w:rPr>
        <w:t xml:space="preserve">Oddymianie budynku laboratoryjno-biurowo-warsztatowo-magazynowego  przy ul. Roberta de </w:t>
      </w:r>
      <w:proofErr w:type="spellStart"/>
      <w:r w:rsidRPr="00FD0B19">
        <w:rPr>
          <w:rFonts w:ascii="Arial" w:hAnsi="Arial" w:cs="Arial"/>
          <w:b/>
          <w:sz w:val="24"/>
          <w:szCs w:val="24"/>
        </w:rPr>
        <w:t>Plelo</w:t>
      </w:r>
      <w:proofErr w:type="spellEnd"/>
      <w:r w:rsidRPr="00FD0B19">
        <w:rPr>
          <w:rFonts w:ascii="Arial" w:hAnsi="Arial" w:cs="Arial"/>
          <w:b/>
          <w:sz w:val="24"/>
          <w:szCs w:val="24"/>
        </w:rPr>
        <w:t xml:space="preserve"> w Gdańsku, dz. nr 41, obręb 073</w:t>
      </w:r>
      <w:r w:rsidR="00CE54B1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D0B19" w:rsidRPr="00FD0B1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E04" w:rsidRDefault="00F81E04" w:rsidP="0038231F">
      <w:pPr>
        <w:spacing w:after="0" w:line="240" w:lineRule="auto"/>
      </w:pPr>
      <w:r>
        <w:separator/>
      </w:r>
    </w:p>
  </w:endnote>
  <w:endnote w:type="continuationSeparator" w:id="0">
    <w:p w:rsidR="00F81E04" w:rsidRDefault="00F81E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B19" w:rsidRDefault="00FD0B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B19" w:rsidRDefault="00FD0B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E04" w:rsidRDefault="00F81E04" w:rsidP="0038231F">
      <w:pPr>
        <w:spacing w:after="0" w:line="240" w:lineRule="auto"/>
      </w:pPr>
      <w:r>
        <w:separator/>
      </w:r>
    </w:p>
  </w:footnote>
  <w:footnote w:type="continuationSeparator" w:id="0">
    <w:p w:rsidR="00F81E04" w:rsidRDefault="00F81E0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B19" w:rsidRDefault="00FD0B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B19" w:rsidRDefault="00FD0B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B19" w:rsidRDefault="00FD0B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E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402D"/>
    <w:rsid w:val="00892E48"/>
    <w:rsid w:val="008C07B9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E54B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1E04"/>
    <w:rsid w:val="00F8636A"/>
    <w:rsid w:val="00F90CD1"/>
    <w:rsid w:val="00FC0317"/>
    <w:rsid w:val="00FD0B19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3578057"/>
  <w15:docId w15:val="{80458EC2-6069-43F1-A980-EF3780FCE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9D73E-C418-4874-AE18-85C7544C1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690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2022-08-30T10:53:00Z</cp:lastPrinted>
  <dcterms:created xsi:type="dcterms:W3CDTF">2022-08-30T10:53:00Z</dcterms:created>
  <dcterms:modified xsi:type="dcterms:W3CDTF">2022-08-30T10:53:00Z</dcterms:modified>
</cp:coreProperties>
</file>