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14650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3074A" w:rsidRPr="00B3074A">
        <w:rPr>
          <w:b/>
        </w:rPr>
        <w:t>CRZP/1</w:t>
      </w:r>
      <w:r w:rsidR="00AA6583">
        <w:rPr>
          <w:b/>
        </w:rPr>
        <w:t>82</w:t>
      </w:r>
      <w:r w:rsidR="00B3074A" w:rsidRPr="00B3074A">
        <w:rPr>
          <w:b/>
        </w:rPr>
        <w:t>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3074A" w:rsidRPr="004A5DB6" w:rsidTr="00EA7BE3">
        <w:tc>
          <w:tcPr>
            <w:tcW w:w="9212" w:type="dxa"/>
            <w:shd w:val="clear" w:color="auto" w:fill="auto"/>
          </w:tcPr>
          <w:p w:rsidR="00B3074A" w:rsidRPr="004A5DB6" w:rsidRDefault="00B3074A" w:rsidP="00EA7BE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3074A" w:rsidRPr="004A5DB6" w:rsidRDefault="00B3074A" w:rsidP="00EA7BE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3074A">
              <w:t>(</w:t>
            </w:r>
            <w:proofErr w:type="spellStart"/>
            <w:r w:rsidRPr="00B3074A">
              <w:t>t.j</w:t>
            </w:r>
            <w:proofErr w:type="spellEnd"/>
            <w:r w:rsidRPr="00B3074A">
              <w:t xml:space="preserve">. Dz.U. z 2021r. poz. 1129 z </w:t>
            </w:r>
            <w:proofErr w:type="spellStart"/>
            <w:r w:rsidRPr="00B3074A">
              <w:t>późn</w:t>
            </w:r>
            <w:proofErr w:type="spellEnd"/>
            <w:r w:rsidRPr="00B3074A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3074A" w:rsidRPr="004A5DB6" w:rsidRDefault="00B3074A" w:rsidP="00EA7BE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3074A" w:rsidRPr="004A5DB6" w:rsidRDefault="00B3074A" w:rsidP="00EA7BE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3074A" w:rsidRPr="004A5DB6" w:rsidRDefault="00B3074A" w:rsidP="00EA7BE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3074A" w:rsidRPr="00B3074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3074A" w:rsidP="005434B3">
      <w:pPr>
        <w:spacing w:after="240" w:line="276" w:lineRule="auto"/>
        <w:jc w:val="center"/>
      </w:pPr>
      <w:r w:rsidRPr="00B3074A">
        <w:rPr>
          <w:b/>
        </w:rPr>
        <w:t xml:space="preserve">Oddymianie budynku laboratoryjno-biurowo-warsztatowo-magazynowego  przy ul. Roberta de </w:t>
      </w:r>
      <w:proofErr w:type="spellStart"/>
      <w:r w:rsidRPr="00B3074A">
        <w:rPr>
          <w:b/>
        </w:rPr>
        <w:t>Plelo</w:t>
      </w:r>
      <w:proofErr w:type="spellEnd"/>
      <w:r w:rsidRPr="00B3074A">
        <w:rPr>
          <w:b/>
        </w:rPr>
        <w:t xml:space="preserve"> w Gdańsku, dz. nr 41, obręb 073</w:t>
      </w:r>
      <w:r w:rsidR="00AA6583">
        <w:rPr>
          <w:b/>
        </w:rPr>
        <w:t xml:space="preserve"> - pow</w:t>
      </w:r>
      <w:bookmarkStart w:id="0" w:name="_GoBack"/>
      <w:bookmarkEnd w:id="0"/>
      <w:r w:rsidR="00AA6583">
        <w:rPr>
          <w:b/>
        </w:rPr>
        <w:t>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D31182">
        <w:t>Oświadczam,</w:t>
      </w:r>
      <w:r w:rsidR="00313417" w:rsidRPr="00D31182">
        <w:t xml:space="preserve"> że spełniam</w:t>
      </w:r>
      <w:r w:rsidR="004541F9" w:rsidRPr="00D31182">
        <w:t>, określone przez Zamawiającego,</w:t>
      </w:r>
      <w:r w:rsidR="00313417" w:rsidRPr="00D31182">
        <w:t xml:space="preserve"> warunki udziału </w:t>
      </w:r>
      <w:r w:rsidR="004541F9" w:rsidRPr="00D3118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D3118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31182" w:rsidRDefault="00D31182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182" w:rsidRDefault="00D31182" w:rsidP="00D31182">
            <w:pPr>
              <w:spacing w:before="60" w:after="120"/>
              <w:jc w:val="both"/>
              <w:rPr>
                <w:bCs/>
              </w:rPr>
            </w:pPr>
            <w:r>
              <w:rPr>
                <w:bCs/>
              </w:rPr>
              <w:t>Zdolność techniczna lub zawodowa</w:t>
            </w:r>
          </w:p>
          <w:p w:rsidR="00D31182" w:rsidRPr="00D31182" w:rsidRDefault="00D31182" w:rsidP="00D31182">
            <w:pPr>
              <w:spacing w:before="60" w:after="120"/>
              <w:jc w:val="both"/>
              <w:rPr>
                <w:bCs/>
              </w:rPr>
            </w:pPr>
            <w:r w:rsidRPr="00D31182">
              <w:rPr>
                <w:bCs/>
              </w:rPr>
              <w:t>Zamawiający wymaga :</w:t>
            </w:r>
          </w:p>
          <w:p w:rsidR="008C0C78" w:rsidRP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>1.</w:t>
            </w:r>
            <w:r w:rsidRPr="008C0C78">
              <w:rPr>
                <w:bCs/>
              </w:rPr>
              <w:tab/>
              <w:t xml:space="preserve">dysponowanie  pracownikiem /osobą posiadającą uprawnienia budowlane do kierowania robotami – uprawnienia w specjalności konstrukcyjno-budowlanej określone w ustawie z dnia </w:t>
            </w:r>
          </w:p>
          <w:p w:rsidR="008C0C78" w:rsidRP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 xml:space="preserve">7 lipca 1994 r. Prawo Budowlane  (tekst jedn. </w:t>
            </w:r>
            <w:proofErr w:type="spellStart"/>
            <w:r w:rsidRPr="008C0C78">
              <w:rPr>
                <w:bCs/>
              </w:rPr>
              <w:t>Dz</w:t>
            </w:r>
            <w:proofErr w:type="spellEnd"/>
            <w:r w:rsidRPr="008C0C78">
              <w:rPr>
                <w:bCs/>
              </w:rPr>
              <w:t xml:space="preserve"> .U. z 2021 r. poz. 2351 z </w:t>
            </w:r>
            <w:proofErr w:type="spellStart"/>
            <w:r w:rsidRPr="008C0C78">
              <w:rPr>
                <w:bCs/>
              </w:rPr>
              <w:t>późn</w:t>
            </w:r>
            <w:proofErr w:type="spellEnd"/>
            <w:r w:rsidRPr="008C0C78">
              <w:rPr>
                <w:bCs/>
              </w:rPr>
              <w:t xml:space="preserve">. zm.) lub równoważne wydane na podstawie wcześniej obowiązujących przepisów. </w:t>
            </w:r>
          </w:p>
          <w:p w:rsidR="008C0C78" w:rsidRP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>2.</w:t>
            </w:r>
            <w:r w:rsidRPr="008C0C78">
              <w:rPr>
                <w:bCs/>
              </w:rPr>
              <w:tab/>
              <w:t>Dysponowanie  pracownikiem /osobą posiadającą uprawnienia do kierowania robotami – uprawnienia w specjalności instalacyjnej w zakresie sieci , instalacji i urządzeń cieplnych, wentylacyjnych, gazowych, wodociągowych i kanalizacyjnych określone w ustawie z dnia 7 lipca 1994 r. Prawo Budowlane  (</w:t>
            </w:r>
            <w:proofErr w:type="spellStart"/>
            <w:r w:rsidRPr="008C0C78">
              <w:rPr>
                <w:bCs/>
              </w:rPr>
              <w:t>Dz</w:t>
            </w:r>
            <w:proofErr w:type="spellEnd"/>
            <w:r w:rsidRPr="008C0C78">
              <w:rPr>
                <w:bCs/>
              </w:rPr>
              <w:t xml:space="preserve"> .U. z 2021 r. poz. 2351  z </w:t>
            </w:r>
            <w:proofErr w:type="spellStart"/>
            <w:r w:rsidRPr="008C0C78">
              <w:rPr>
                <w:bCs/>
              </w:rPr>
              <w:t>późn</w:t>
            </w:r>
            <w:proofErr w:type="spellEnd"/>
            <w:r w:rsidRPr="008C0C78">
              <w:rPr>
                <w:bCs/>
              </w:rPr>
              <w:t>. zm.),</w:t>
            </w:r>
          </w:p>
          <w:p w:rsidR="008C0C78" w:rsidRP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>3.</w:t>
            </w:r>
            <w:r w:rsidRPr="008C0C78">
              <w:rPr>
                <w:bCs/>
              </w:rPr>
              <w:tab/>
              <w:t>Dysponowanie  pracownikiem /osobą posiadającą uprawnienia do kierowania robotami –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8C0C78">
              <w:rPr>
                <w:bCs/>
              </w:rPr>
              <w:t>Dz</w:t>
            </w:r>
            <w:proofErr w:type="spellEnd"/>
            <w:r w:rsidRPr="008C0C78">
              <w:rPr>
                <w:bCs/>
              </w:rPr>
              <w:t xml:space="preserve"> .U. z 2021 r. poz. 2351 z </w:t>
            </w:r>
            <w:proofErr w:type="spellStart"/>
            <w:r w:rsidRPr="008C0C78">
              <w:rPr>
                <w:bCs/>
              </w:rPr>
              <w:t>późn</w:t>
            </w:r>
            <w:proofErr w:type="spellEnd"/>
            <w:r w:rsidRPr="008C0C78">
              <w:rPr>
                <w:bCs/>
              </w:rPr>
              <w:t>. zm.),</w:t>
            </w:r>
          </w:p>
          <w:p w:rsidR="008C0C78" w:rsidRP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>4.</w:t>
            </w:r>
            <w:r w:rsidRPr="008C0C78">
              <w:rPr>
                <w:bCs/>
              </w:rPr>
              <w:tab/>
              <w:t>Dysponowanie  pracownikiem /osobą posiadającą uprawnienia do kierowania robotami – uprawnienia w specjalności instalacyjnej w zakresie sieci , instalacji i urządzeń telekomunikacyjnych określone w ustawie z dnia 7 lipca 1994 r. Prawo Budowlane  (</w:t>
            </w:r>
            <w:proofErr w:type="spellStart"/>
            <w:r w:rsidRPr="008C0C78">
              <w:rPr>
                <w:bCs/>
              </w:rPr>
              <w:t>Dz</w:t>
            </w:r>
            <w:proofErr w:type="spellEnd"/>
            <w:r w:rsidRPr="008C0C78">
              <w:rPr>
                <w:bCs/>
              </w:rPr>
              <w:t xml:space="preserve"> .U. z 2021 r. poz. 2351 z </w:t>
            </w:r>
            <w:proofErr w:type="spellStart"/>
            <w:r w:rsidRPr="008C0C78">
              <w:rPr>
                <w:bCs/>
              </w:rPr>
              <w:t>późn</w:t>
            </w:r>
            <w:proofErr w:type="spellEnd"/>
            <w:r w:rsidRPr="008C0C78">
              <w:rPr>
                <w:bCs/>
              </w:rPr>
              <w:t>. zm.),</w:t>
            </w:r>
          </w:p>
          <w:p w:rsidR="008C0C78" w:rsidRDefault="008C0C78" w:rsidP="008C0C78">
            <w:pPr>
              <w:spacing w:before="60" w:after="120"/>
              <w:jc w:val="both"/>
              <w:rPr>
                <w:bCs/>
              </w:rPr>
            </w:pPr>
            <w:r w:rsidRPr="008C0C78">
              <w:rPr>
                <w:bCs/>
              </w:rPr>
              <w:t>5.</w:t>
            </w:r>
            <w:r w:rsidRPr="008C0C78">
              <w:rPr>
                <w:bCs/>
              </w:rPr>
              <w:tab/>
              <w:t>Wykonanie  w okresie ostatnich 5 lat przed upływem terminu składania ofert, a jeżeli okres prowadzenia działalności jest krótszy – w tym okresie, co najmniej 3 roboty budowlane polegające na wykonaniu instalacji oddymiania w budynkach o kubaturze powyżej 15 000,00 m3</w:t>
            </w:r>
          </w:p>
          <w:p w:rsidR="00D31182" w:rsidRPr="00D31182" w:rsidRDefault="00D31182" w:rsidP="008C0C78">
            <w:pPr>
              <w:spacing w:before="60" w:after="120"/>
              <w:jc w:val="both"/>
              <w:rPr>
                <w:bCs/>
              </w:rPr>
            </w:pPr>
            <w:r w:rsidRPr="00D31182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31182" w:rsidRPr="00D31182" w:rsidRDefault="00D31182" w:rsidP="00D31182">
            <w:pPr>
              <w:spacing w:before="60" w:after="120"/>
              <w:jc w:val="both"/>
              <w:rPr>
                <w:bCs/>
              </w:rPr>
            </w:pPr>
            <w:r w:rsidRPr="00D31182">
              <w:rPr>
                <w:bCs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D31182" w:rsidRPr="00D31182" w:rsidRDefault="00D31182" w:rsidP="00D31182">
            <w:pPr>
              <w:spacing w:before="60" w:after="120"/>
              <w:jc w:val="both"/>
              <w:rPr>
                <w:bCs/>
              </w:rPr>
            </w:pPr>
            <w:r w:rsidRPr="00D31182">
              <w:rPr>
                <w:bCs/>
              </w:rPr>
              <w:t>2) oświadczenia, że osoby posiadają wymagane uprawnienia</w:t>
            </w:r>
          </w:p>
          <w:p w:rsidR="00D2702A" w:rsidRPr="00D31182" w:rsidRDefault="00D31182" w:rsidP="00D31182">
            <w:pPr>
              <w:spacing w:before="60" w:after="120"/>
              <w:jc w:val="both"/>
              <w:rPr>
                <w:bCs/>
              </w:rPr>
            </w:pPr>
            <w:r w:rsidRPr="00D31182">
              <w:rPr>
                <w:bCs/>
              </w:rPr>
              <w:t xml:space="preserve">3) wykazu osób, skierowanych przez wykonawcę do realizacji zamówienia publicznego, w szczególności odpowiedzialnych za świadczenie usług, kontrolę jakości lub kierowanie robotami budowlanymi, wraz z informacjami na temat ich kwalifikacji zawodowych, </w:t>
            </w:r>
            <w:r w:rsidRPr="00D31182">
              <w:rPr>
                <w:bCs/>
              </w:rPr>
              <w:lastRenderedPageBreak/>
              <w:t>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D3118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3118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31182">
        <w:rPr>
          <w:sz w:val="20"/>
          <w:szCs w:val="20"/>
        </w:rPr>
        <w:t xml:space="preserve">…………….……. </w:t>
      </w:r>
      <w:r w:rsidRPr="00D31182">
        <w:rPr>
          <w:i/>
          <w:sz w:val="16"/>
          <w:szCs w:val="16"/>
        </w:rPr>
        <w:t>(miejscowość),</w:t>
      </w:r>
      <w:r w:rsidRPr="00D31182">
        <w:rPr>
          <w:i/>
          <w:sz w:val="18"/>
          <w:szCs w:val="18"/>
        </w:rPr>
        <w:t xml:space="preserve"> </w:t>
      </w:r>
      <w:r w:rsidRPr="00D31182">
        <w:rPr>
          <w:sz w:val="20"/>
          <w:szCs w:val="20"/>
        </w:rPr>
        <w:t xml:space="preserve">dnia ………….……. r. </w:t>
      </w:r>
    </w:p>
    <w:p w:rsidR="00025C8D" w:rsidRPr="00D3118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</w:r>
      <w:r w:rsidRPr="00D3118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3118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3A4" w:rsidRDefault="009163A4" w:rsidP="0038231F">
      <w:pPr>
        <w:spacing w:after="0" w:line="240" w:lineRule="auto"/>
      </w:pPr>
      <w:r>
        <w:separator/>
      </w:r>
    </w:p>
  </w:endnote>
  <w:endnote w:type="continuationSeparator" w:id="0">
    <w:p w:rsidR="009163A4" w:rsidRDefault="009163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74A" w:rsidRDefault="00B307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74A" w:rsidRDefault="00B30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3A4" w:rsidRDefault="009163A4" w:rsidP="0038231F">
      <w:pPr>
        <w:spacing w:after="0" w:line="240" w:lineRule="auto"/>
      </w:pPr>
      <w:r>
        <w:separator/>
      </w:r>
    </w:p>
  </w:footnote>
  <w:footnote w:type="continuationSeparator" w:id="0">
    <w:p w:rsidR="009163A4" w:rsidRDefault="009163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74A" w:rsidRDefault="00B307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74A" w:rsidRDefault="00B307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74A" w:rsidRDefault="00B307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63A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0C78"/>
    <w:rsid w:val="008C5709"/>
    <w:rsid w:val="008C6DF8"/>
    <w:rsid w:val="008D0487"/>
    <w:rsid w:val="008F3B4E"/>
    <w:rsid w:val="0091264E"/>
    <w:rsid w:val="009163A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6583"/>
    <w:rsid w:val="00AE6FF2"/>
    <w:rsid w:val="00B0088C"/>
    <w:rsid w:val="00B15219"/>
    <w:rsid w:val="00B15FD3"/>
    <w:rsid w:val="00B3074A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1182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4650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7A1741C"/>
  <w15:chartTrackingRefBased/>
  <w15:docId w15:val="{BFA33B2F-B255-4194-BA4C-D0705F7AF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EE832-7691-4404-8CC4-D77EDF74D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734</Words>
  <Characters>4407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2022-08-30T10:52:00Z</cp:lastPrinted>
  <dcterms:created xsi:type="dcterms:W3CDTF">2022-08-30T10:53:00Z</dcterms:created>
  <dcterms:modified xsi:type="dcterms:W3CDTF">2022-08-30T10:53:00Z</dcterms:modified>
</cp:coreProperties>
</file>